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CC2" w:rsidRPr="00F40CC2" w:rsidRDefault="00F40CC2" w:rsidP="00F40CC2">
      <w:pPr>
        <w:shd w:val="clear" w:color="auto" w:fill="FFFFFF"/>
        <w:spacing w:after="100" w:afterAutospacing="1"/>
        <w:outlineLvl w:val="2"/>
        <w:rPr>
          <w:rFonts w:ascii="Arial" w:hAnsi="Arial" w:cs="Arial"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Cs/>
          <w:color w:val="4A4A4A"/>
          <w:sz w:val="22"/>
          <w:szCs w:val="22"/>
          <w:lang w:eastAsia="pl-PL"/>
        </w:rPr>
        <w:t>Ogłoszenie o zmianie ogłoszenia z dnia 2021-05-10</w:t>
      </w:r>
    </w:p>
    <w:p w:rsidR="00F40CC2" w:rsidRPr="00F40CC2" w:rsidRDefault="00F40CC2" w:rsidP="00F40CC2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Arial" w:hAnsi="Arial" w:cs="Arial"/>
          <w:b/>
          <w:color w:val="4A4A4A"/>
          <w:kern w:val="36"/>
          <w:lang w:eastAsia="pl-PL"/>
        </w:rPr>
      </w:pPr>
      <w:r w:rsidRPr="00F40CC2">
        <w:rPr>
          <w:rFonts w:ascii="Arial" w:hAnsi="Arial" w:cs="Arial"/>
          <w:b/>
          <w:color w:val="4A4A4A"/>
          <w:kern w:val="36"/>
          <w:lang w:eastAsia="pl-PL"/>
        </w:rPr>
        <w:t>Ogłoszenie o zmianie ogłoszenia</w:t>
      </w:r>
      <w:r w:rsidRPr="00F40CC2">
        <w:rPr>
          <w:rFonts w:ascii="Arial" w:hAnsi="Arial" w:cs="Arial"/>
          <w:b/>
          <w:color w:val="4A4A4A"/>
          <w:kern w:val="36"/>
          <w:lang w:eastAsia="pl-PL"/>
        </w:rPr>
        <w:br/>
        <w:t>Usługa transportu sanitarnego</w:t>
      </w:r>
    </w:p>
    <w:p w:rsidR="00F40CC2" w:rsidRDefault="00F40CC2" w:rsidP="00F40CC2">
      <w:pPr>
        <w:shd w:val="clear" w:color="auto" w:fill="FFFFFF"/>
        <w:outlineLvl w:val="1"/>
        <w:rPr>
          <w:rFonts w:ascii="Arial" w:hAnsi="Arial" w:cs="Arial"/>
          <w:color w:val="4A4A4A"/>
          <w:lang w:eastAsia="pl-PL"/>
        </w:rPr>
      </w:pPr>
    </w:p>
    <w:p w:rsidR="00F40CC2" w:rsidRPr="00F40CC2" w:rsidRDefault="00F40CC2" w:rsidP="00F40CC2">
      <w:pPr>
        <w:shd w:val="clear" w:color="auto" w:fill="FFFFFF"/>
        <w:outlineLvl w:val="1"/>
        <w:rPr>
          <w:rFonts w:ascii="Arial" w:hAnsi="Arial" w:cs="Arial"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SEKCJA I – ZAMAWIAJĄCY</w:t>
      </w:r>
    </w:p>
    <w:p w:rsidR="00F40CC2" w:rsidRPr="00F40CC2" w:rsidRDefault="00F40CC2" w:rsidP="00F40CC2">
      <w:pPr>
        <w:shd w:val="clear" w:color="auto" w:fill="FFFFFF"/>
        <w:outlineLvl w:val="1"/>
        <w:rPr>
          <w:rFonts w:ascii="Arial" w:hAnsi="Arial" w:cs="Arial"/>
          <w:color w:val="4A4A4A"/>
          <w:sz w:val="22"/>
          <w:szCs w:val="22"/>
          <w:lang w:eastAsia="pl-PL"/>
        </w:rPr>
      </w:pPr>
    </w:p>
    <w:p w:rsidR="00F40CC2" w:rsidRPr="00F40CC2" w:rsidRDefault="00F40CC2" w:rsidP="00F40CC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/>
          <w:bCs/>
          <w:color w:val="4A4A4A"/>
          <w:sz w:val="22"/>
          <w:szCs w:val="22"/>
          <w:lang w:eastAsia="pl-PL"/>
        </w:rPr>
        <w:t>1.1.) Nazwa zamawiającego: </w:t>
      </w:r>
      <w:r w:rsidRPr="00F40CC2">
        <w:rPr>
          <w:rFonts w:ascii="Arial" w:hAnsi="Arial" w:cs="Arial"/>
          <w:color w:val="000000"/>
          <w:sz w:val="22"/>
          <w:szCs w:val="22"/>
          <w:lang w:eastAsia="pl-PL"/>
        </w:rPr>
        <w:t xml:space="preserve">Okręgowy Szpital Kolejowy w Katowicach - </w:t>
      </w:r>
      <w:proofErr w:type="spellStart"/>
      <w:r w:rsidRPr="00F40CC2">
        <w:rPr>
          <w:rFonts w:ascii="Arial" w:hAnsi="Arial" w:cs="Arial"/>
          <w:color w:val="000000"/>
          <w:sz w:val="22"/>
          <w:szCs w:val="22"/>
          <w:lang w:eastAsia="pl-PL"/>
        </w:rPr>
        <w:t>s.p.z.o.z</w:t>
      </w:r>
      <w:proofErr w:type="spellEnd"/>
      <w:r w:rsidRPr="00F40CC2">
        <w:rPr>
          <w:rFonts w:ascii="Arial" w:hAnsi="Arial" w:cs="Arial"/>
          <w:color w:val="000000"/>
          <w:sz w:val="22"/>
          <w:szCs w:val="22"/>
          <w:lang w:eastAsia="pl-PL"/>
        </w:rPr>
        <w:t>.</w:t>
      </w:r>
    </w:p>
    <w:p w:rsidR="00F40CC2" w:rsidRPr="00F40CC2" w:rsidRDefault="00F40CC2" w:rsidP="00F40CC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/>
          <w:bCs/>
          <w:color w:val="4A4A4A"/>
          <w:sz w:val="22"/>
          <w:szCs w:val="22"/>
          <w:lang w:eastAsia="pl-PL"/>
        </w:rPr>
        <w:t>1.3.) Krajowy Numer Identyfikacyjny: </w:t>
      </w:r>
      <w:r w:rsidRPr="00F40CC2">
        <w:rPr>
          <w:rFonts w:ascii="Arial" w:hAnsi="Arial" w:cs="Arial"/>
          <w:color w:val="000000"/>
          <w:sz w:val="22"/>
          <w:szCs w:val="22"/>
          <w:lang w:eastAsia="pl-PL"/>
        </w:rPr>
        <w:t>REGON 276267686</w:t>
      </w:r>
    </w:p>
    <w:p w:rsidR="00F40CC2" w:rsidRPr="00F40CC2" w:rsidRDefault="00F40CC2" w:rsidP="00F40CC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/>
          <w:bCs/>
          <w:color w:val="4A4A4A"/>
          <w:sz w:val="22"/>
          <w:szCs w:val="22"/>
          <w:lang w:eastAsia="pl-PL"/>
        </w:rPr>
        <w:t>1.4.) Adres zamawiającego:</w:t>
      </w:r>
    </w:p>
    <w:p w:rsidR="00F40CC2" w:rsidRPr="00F40CC2" w:rsidRDefault="00F40CC2" w:rsidP="00F40CC2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/>
          <w:bCs/>
          <w:color w:val="4A4A4A"/>
          <w:sz w:val="22"/>
          <w:szCs w:val="22"/>
          <w:lang w:eastAsia="pl-PL"/>
        </w:rPr>
        <w:t>1.4.1.) Ulica: </w:t>
      </w:r>
      <w:proofErr w:type="spellStart"/>
      <w:r w:rsidRPr="00F40CC2">
        <w:rPr>
          <w:rFonts w:ascii="Arial" w:hAnsi="Arial" w:cs="Arial"/>
          <w:color w:val="000000"/>
          <w:sz w:val="22"/>
          <w:szCs w:val="22"/>
          <w:lang w:eastAsia="pl-PL"/>
        </w:rPr>
        <w:t>Panewnicka</w:t>
      </w:r>
      <w:proofErr w:type="spellEnd"/>
      <w:r w:rsidRPr="00F40CC2">
        <w:rPr>
          <w:rFonts w:ascii="Arial" w:hAnsi="Arial" w:cs="Arial"/>
          <w:color w:val="000000"/>
          <w:sz w:val="22"/>
          <w:szCs w:val="22"/>
          <w:lang w:eastAsia="pl-PL"/>
        </w:rPr>
        <w:t xml:space="preserve"> 65</w:t>
      </w:r>
    </w:p>
    <w:p w:rsidR="00F40CC2" w:rsidRPr="00F40CC2" w:rsidRDefault="00F40CC2" w:rsidP="00F40CC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/>
          <w:bCs/>
          <w:color w:val="4A4A4A"/>
          <w:sz w:val="22"/>
          <w:szCs w:val="22"/>
          <w:lang w:eastAsia="pl-PL"/>
        </w:rPr>
        <w:t>1.4.2.) Miejscowość: </w:t>
      </w:r>
      <w:r w:rsidRPr="00F40CC2">
        <w:rPr>
          <w:rFonts w:ascii="Arial" w:hAnsi="Arial" w:cs="Arial"/>
          <w:color w:val="000000"/>
          <w:sz w:val="22"/>
          <w:szCs w:val="22"/>
          <w:lang w:eastAsia="pl-PL"/>
        </w:rPr>
        <w:t>Katowice</w:t>
      </w:r>
    </w:p>
    <w:p w:rsidR="00F40CC2" w:rsidRPr="00F40CC2" w:rsidRDefault="00F40CC2" w:rsidP="00F40CC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/>
          <w:bCs/>
          <w:color w:val="4A4A4A"/>
          <w:sz w:val="22"/>
          <w:szCs w:val="22"/>
          <w:lang w:eastAsia="pl-PL"/>
        </w:rPr>
        <w:t>1.4.3.) Kod pocztowy: </w:t>
      </w:r>
      <w:r w:rsidRPr="00F40CC2">
        <w:rPr>
          <w:rFonts w:ascii="Arial" w:hAnsi="Arial" w:cs="Arial"/>
          <w:color w:val="000000"/>
          <w:sz w:val="22"/>
          <w:szCs w:val="22"/>
          <w:lang w:eastAsia="pl-PL"/>
        </w:rPr>
        <w:t>40-760</w:t>
      </w:r>
    </w:p>
    <w:p w:rsidR="00F40CC2" w:rsidRPr="00F40CC2" w:rsidRDefault="00F40CC2" w:rsidP="00F40CC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/>
          <w:bCs/>
          <w:color w:val="4A4A4A"/>
          <w:sz w:val="22"/>
          <w:szCs w:val="22"/>
          <w:lang w:eastAsia="pl-PL"/>
        </w:rPr>
        <w:t>1.4.4.) Województwo: </w:t>
      </w:r>
      <w:r w:rsidRPr="00F40CC2">
        <w:rPr>
          <w:rFonts w:ascii="Arial" w:hAnsi="Arial" w:cs="Arial"/>
          <w:color w:val="000000"/>
          <w:sz w:val="22"/>
          <w:szCs w:val="22"/>
          <w:lang w:eastAsia="pl-PL"/>
        </w:rPr>
        <w:t>śląskie</w:t>
      </w:r>
    </w:p>
    <w:p w:rsidR="00F40CC2" w:rsidRPr="00F40CC2" w:rsidRDefault="00F40CC2" w:rsidP="00F40CC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/>
          <w:bCs/>
          <w:color w:val="4A4A4A"/>
          <w:sz w:val="22"/>
          <w:szCs w:val="22"/>
          <w:lang w:eastAsia="pl-PL"/>
        </w:rPr>
        <w:t>1.4.5.) Kraj: </w:t>
      </w:r>
      <w:r w:rsidRPr="00F40CC2">
        <w:rPr>
          <w:rFonts w:ascii="Arial" w:hAnsi="Arial" w:cs="Arial"/>
          <w:color w:val="000000"/>
          <w:sz w:val="22"/>
          <w:szCs w:val="22"/>
          <w:lang w:eastAsia="pl-PL"/>
        </w:rPr>
        <w:t>Polska</w:t>
      </w:r>
    </w:p>
    <w:p w:rsidR="00F40CC2" w:rsidRPr="00F40CC2" w:rsidRDefault="00F40CC2" w:rsidP="00F40CC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/>
          <w:bCs/>
          <w:color w:val="4A4A4A"/>
          <w:sz w:val="22"/>
          <w:szCs w:val="22"/>
          <w:lang w:eastAsia="pl-PL"/>
        </w:rPr>
        <w:t>1.4.9.) Adres poczty elektronicznej: </w:t>
      </w:r>
      <w:r w:rsidRPr="00F40CC2">
        <w:rPr>
          <w:rFonts w:ascii="Arial" w:hAnsi="Arial" w:cs="Arial"/>
          <w:color w:val="000000"/>
          <w:sz w:val="22"/>
          <w:szCs w:val="22"/>
          <w:lang w:eastAsia="pl-PL"/>
        </w:rPr>
        <w:t>zamowienia_publiczne@kolejowy.katowice.pl</w:t>
      </w:r>
    </w:p>
    <w:p w:rsidR="00F40CC2" w:rsidRPr="00F40CC2" w:rsidRDefault="00F40CC2" w:rsidP="00F40CC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/>
          <w:bCs/>
          <w:color w:val="4A4A4A"/>
          <w:sz w:val="22"/>
          <w:szCs w:val="22"/>
          <w:lang w:eastAsia="pl-PL"/>
        </w:rPr>
        <w:t>1.4.10.) Adres strony internetowej zamawiającego: </w:t>
      </w:r>
      <w:r w:rsidRPr="00F40CC2">
        <w:rPr>
          <w:rFonts w:ascii="Arial" w:hAnsi="Arial" w:cs="Arial"/>
          <w:color w:val="000000"/>
          <w:sz w:val="22"/>
          <w:szCs w:val="22"/>
          <w:lang w:eastAsia="pl-PL"/>
        </w:rPr>
        <w:t>www.kolejowy.katowice.pl</w:t>
      </w:r>
    </w:p>
    <w:p w:rsidR="00F40CC2" w:rsidRPr="00F40CC2" w:rsidRDefault="00F40CC2" w:rsidP="00F40CC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/>
          <w:bCs/>
          <w:color w:val="4A4A4A"/>
          <w:sz w:val="22"/>
          <w:szCs w:val="22"/>
          <w:lang w:eastAsia="pl-PL"/>
        </w:rPr>
        <w:t>1.5.) Rodzaj zamawiającego: </w:t>
      </w:r>
      <w:r w:rsidRPr="00F40CC2">
        <w:rPr>
          <w:rFonts w:ascii="Arial" w:hAnsi="Arial" w:cs="Arial"/>
          <w:color w:val="000000"/>
          <w:sz w:val="22"/>
          <w:szCs w:val="22"/>
          <w:lang w:eastAsia="pl-PL"/>
        </w:rPr>
        <w:t>Zamawiający publiczny - jednostka sektora finansów publicznych - samodzielny publiczny zakład opieki zdrowotnej</w:t>
      </w:r>
    </w:p>
    <w:p w:rsidR="00F40CC2" w:rsidRPr="00F40CC2" w:rsidRDefault="00F40CC2" w:rsidP="00F40CC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/>
          <w:bCs/>
          <w:color w:val="4A4A4A"/>
          <w:sz w:val="22"/>
          <w:szCs w:val="22"/>
          <w:lang w:eastAsia="pl-PL"/>
        </w:rPr>
        <w:t>1.6.) Przedmiot działalności zamawiającego: </w:t>
      </w:r>
      <w:r w:rsidRPr="00F40CC2">
        <w:rPr>
          <w:rFonts w:ascii="Arial" w:hAnsi="Arial" w:cs="Arial"/>
          <w:color w:val="000000"/>
          <w:sz w:val="22"/>
          <w:szCs w:val="22"/>
          <w:lang w:eastAsia="pl-PL"/>
        </w:rPr>
        <w:t>Zdrowie</w:t>
      </w:r>
    </w:p>
    <w:p w:rsidR="00F40CC2" w:rsidRPr="00F40CC2" w:rsidRDefault="00F40CC2" w:rsidP="00F40CC2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SEKCJA II – INFORMACJE PODSTAWOWE</w:t>
      </w:r>
    </w:p>
    <w:p w:rsidR="00F40CC2" w:rsidRPr="00F40CC2" w:rsidRDefault="00F40CC2" w:rsidP="00F40CC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/>
          <w:bCs/>
          <w:color w:val="4A4A4A"/>
          <w:sz w:val="22"/>
          <w:szCs w:val="22"/>
          <w:lang w:eastAsia="pl-PL"/>
        </w:rPr>
        <w:t>2.1.) Numer ogłoszenia: </w:t>
      </w:r>
      <w:r w:rsidRPr="00F40CC2">
        <w:rPr>
          <w:rFonts w:ascii="Arial" w:hAnsi="Arial" w:cs="Arial"/>
          <w:color w:val="000000"/>
          <w:sz w:val="22"/>
          <w:szCs w:val="22"/>
          <w:lang w:eastAsia="pl-PL"/>
        </w:rPr>
        <w:t>2021/BZP 00049934</w:t>
      </w:r>
    </w:p>
    <w:p w:rsidR="00F40CC2" w:rsidRPr="00F40CC2" w:rsidRDefault="00F40CC2" w:rsidP="00F40CC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/>
          <w:bCs/>
          <w:color w:val="4A4A4A"/>
          <w:sz w:val="22"/>
          <w:szCs w:val="22"/>
          <w:lang w:eastAsia="pl-PL"/>
        </w:rPr>
        <w:t>2.2.) Data ogłoszenia: </w:t>
      </w:r>
      <w:r w:rsidRPr="00F40CC2">
        <w:rPr>
          <w:rFonts w:ascii="Arial" w:hAnsi="Arial" w:cs="Arial"/>
          <w:color w:val="000000"/>
          <w:sz w:val="22"/>
          <w:szCs w:val="22"/>
          <w:lang w:eastAsia="pl-PL"/>
        </w:rPr>
        <w:t>2021-05-10</w:t>
      </w:r>
    </w:p>
    <w:p w:rsidR="00F40CC2" w:rsidRPr="00F40CC2" w:rsidRDefault="00F40CC2" w:rsidP="00F40CC2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SEKCJA III ZMIANA OGŁOSZENIA</w:t>
      </w:r>
    </w:p>
    <w:p w:rsidR="00F40CC2" w:rsidRPr="00F40CC2" w:rsidRDefault="00F40CC2" w:rsidP="00F40CC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/>
          <w:bCs/>
          <w:color w:val="4A4A4A"/>
          <w:sz w:val="22"/>
          <w:szCs w:val="22"/>
          <w:lang w:eastAsia="pl-PL"/>
        </w:rPr>
        <w:t>3.1.) Nazwa zmienianego ogłoszenia:</w:t>
      </w:r>
    </w:p>
    <w:p w:rsidR="00F40CC2" w:rsidRPr="00F40CC2" w:rsidRDefault="00F40CC2" w:rsidP="00F40CC2">
      <w:pPr>
        <w:shd w:val="clear" w:color="auto" w:fill="FFFFFF"/>
        <w:rPr>
          <w:rFonts w:ascii="Arial" w:hAnsi="Arial" w:cs="Arial"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Ogłoszenie o zamówieniu</w:t>
      </w:r>
    </w:p>
    <w:p w:rsidR="00F40CC2" w:rsidRPr="00F40CC2" w:rsidRDefault="00F40CC2" w:rsidP="00F40CC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/>
          <w:bCs/>
          <w:color w:val="4A4A4A"/>
          <w:sz w:val="22"/>
          <w:szCs w:val="22"/>
          <w:lang w:eastAsia="pl-PL"/>
        </w:rPr>
        <w:t>3.2.) Numer zmienianego ogłoszenia w BZP: </w:t>
      </w:r>
      <w:r w:rsidRPr="00F40CC2">
        <w:rPr>
          <w:rFonts w:ascii="Arial" w:hAnsi="Arial" w:cs="Arial"/>
          <w:color w:val="000000"/>
          <w:sz w:val="22"/>
          <w:szCs w:val="22"/>
          <w:lang w:eastAsia="pl-PL"/>
        </w:rPr>
        <w:t>2021/BZP 00043959/02</w:t>
      </w:r>
    </w:p>
    <w:p w:rsidR="00F40CC2" w:rsidRPr="00F40CC2" w:rsidRDefault="00F40CC2" w:rsidP="00F40CC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/>
          <w:bCs/>
          <w:color w:val="4A4A4A"/>
          <w:sz w:val="22"/>
          <w:szCs w:val="22"/>
          <w:lang w:eastAsia="pl-PL"/>
        </w:rPr>
        <w:t>3.3.) Identyfikator ostatniej wersji zmienianego ogłoszenia: </w:t>
      </w:r>
      <w:r w:rsidRPr="00F40CC2">
        <w:rPr>
          <w:rFonts w:ascii="Arial" w:hAnsi="Arial" w:cs="Arial"/>
          <w:color w:val="000000"/>
          <w:sz w:val="22"/>
          <w:szCs w:val="22"/>
          <w:lang w:eastAsia="pl-PL"/>
        </w:rPr>
        <w:t>02</w:t>
      </w:r>
    </w:p>
    <w:p w:rsidR="00F40CC2" w:rsidRPr="00F40CC2" w:rsidRDefault="00F40CC2" w:rsidP="00F40CC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/>
          <w:bCs/>
          <w:color w:val="4A4A4A"/>
          <w:sz w:val="22"/>
          <w:szCs w:val="22"/>
          <w:lang w:eastAsia="pl-PL"/>
        </w:rPr>
        <w:t>3.4.) Identyfikator sekcji zmienianego ogłoszenia:</w:t>
      </w:r>
    </w:p>
    <w:p w:rsidR="00F40CC2" w:rsidRPr="00F40CC2" w:rsidRDefault="00F40CC2" w:rsidP="00F40CC2">
      <w:pPr>
        <w:shd w:val="clear" w:color="auto" w:fill="FFFFFF"/>
        <w:rPr>
          <w:rFonts w:ascii="Arial" w:hAnsi="Arial" w:cs="Arial"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SEKCJA V - KWALIFIKACJA WYKONAWCÓW</w:t>
      </w:r>
    </w:p>
    <w:p w:rsidR="00F40CC2" w:rsidRPr="00F40CC2" w:rsidRDefault="00F40CC2" w:rsidP="00F40CC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/>
          <w:bCs/>
          <w:color w:val="4A4A4A"/>
          <w:sz w:val="22"/>
          <w:szCs w:val="22"/>
          <w:lang w:eastAsia="pl-PL"/>
        </w:rPr>
        <w:t>3.4.1.) Opis zmiany, w tym tekst, który należy dodać lub zmienić:</w:t>
      </w:r>
    </w:p>
    <w:p w:rsidR="00F40CC2" w:rsidRPr="00F40CC2" w:rsidRDefault="00F40CC2" w:rsidP="00F40CC2">
      <w:pPr>
        <w:shd w:val="clear" w:color="auto" w:fill="FFFFFF"/>
        <w:rPr>
          <w:rFonts w:ascii="Arial" w:hAnsi="Arial" w:cs="Arial"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lastRenderedPageBreak/>
        <w:t>5.4. Nazwa i opis warunków udziału w postępowaniu</w:t>
      </w:r>
    </w:p>
    <w:p w:rsidR="00F40CC2" w:rsidRPr="00F40CC2" w:rsidRDefault="00F40CC2" w:rsidP="00F40CC2">
      <w:pPr>
        <w:shd w:val="clear" w:color="auto" w:fill="FFFFFF"/>
        <w:rPr>
          <w:rFonts w:ascii="Arial" w:hAnsi="Arial" w:cs="Arial"/>
          <w:color w:val="4A4A4A"/>
          <w:sz w:val="22"/>
          <w:szCs w:val="22"/>
          <w:lang w:eastAsia="pl-PL"/>
        </w:rPr>
      </w:pPr>
    </w:p>
    <w:p w:rsidR="004133EF" w:rsidRDefault="00F40CC2" w:rsidP="004133EF">
      <w:pPr>
        <w:shd w:val="clear" w:color="auto" w:fill="FFFFFF"/>
        <w:spacing w:after="100" w:afterAutospacing="1"/>
        <w:rPr>
          <w:rFonts w:ascii="Arial" w:hAnsi="Arial" w:cs="Arial"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Przed zmianą:</w:t>
      </w:r>
    </w:p>
    <w:p w:rsidR="00F40CC2" w:rsidRPr="00F40CC2" w:rsidRDefault="00F40CC2" w:rsidP="004133EF">
      <w:pPr>
        <w:shd w:val="clear" w:color="auto" w:fill="FFFFFF"/>
        <w:jc w:val="both"/>
        <w:rPr>
          <w:rFonts w:ascii="Arial" w:hAnsi="Arial" w:cs="Arial"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O udzielenie zamówienia publicznego mogą ubiegać się wykonawcy, którzy spełniają warunki, dotyczące zdolności technicznej lub zawodowej. Zamawiający uzna warunek za spełniony na podstawie Oświadczenia złożonego przez Wykonawcę, zgodnie z treścią Załącznika nr 3 do SWZ oraz jeżeli Wykonawca wykaże, że w okresie ostatnich trzech lat przed upływem terminu składania ofert, (a jeżeli okres prowadzenia działalności jest krótszy - w tym okresie), należycie wykonał lub wykonuje co najmniej 1 usługę, odpowiadającą swoim rodzajem usłudze stanowiącej przedmiot niniejszego postępowania, tj.:</w:t>
      </w:r>
      <w:r>
        <w:rPr>
          <w:rFonts w:ascii="Arial" w:hAnsi="Arial" w:cs="Arial"/>
          <w:color w:val="4A4A4A"/>
          <w:sz w:val="22"/>
          <w:szCs w:val="22"/>
          <w:lang w:eastAsia="pl-PL"/>
        </w:rPr>
        <w:t xml:space="preserve">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Dla Pakietu nr 1 Wykonawca wykonał / wykonuje z należytą starannością usługę transportu sanitarnego z zespołem specjalistycznym – o wartości nie mniejszej niż 30.000,00 zł,</w:t>
      </w:r>
      <w:r>
        <w:rPr>
          <w:rFonts w:ascii="Arial" w:hAnsi="Arial" w:cs="Arial"/>
          <w:color w:val="4A4A4A"/>
          <w:sz w:val="22"/>
          <w:szCs w:val="22"/>
          <w:lang w:eastAsia="pl-PL"/>
        </w:rPr>
        <w:t xml:space="preserve">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Dla Pakietu nr 2 Wykonawca wykonał / wykonuje z należytą starannością usługę transportu sanitarnego z zespołem podstawowym – o wartości nie mniejszej niż 10.000,00 zł,</w:t>
      </w:r>
      <w:r>
        <w:rPr>
          <w:rFonts w:ascii="Arial" w:hAnsi="Arial" w:cs="Arial"/>
          <w:color w:val="4A4A4A"/>
          <w:sz w:val="22"/>
          <w:szCs w:val="22"/>
          <w:lang w:eastAsia="pl-PL"/>
        </w:rPr>
        <w:t xml:space="preserve">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Dla Pakietu nr 3 Wykonawca wykonał / wykonuje z należytą starannością usługę transportu sanitarnego pacjentów z dysfunkcją ruchu – o wartości nie mniejszej niż 50.000,00 zł,</w:t>
      </w:r>
      <w:r>
        <w:rPr>
          <w:rFonts w:ascii="Arial" w:hAnsi="Arial" w:cs="Arial"/>
          <w:color w:val="4A4A4A"/>
          <w:sz w:val="22"/>
          <w:szCs w:val="22"/>
          <w:lang w:eastAsia="pl-PL"/>
        </w:rPr>
        <w:t xml:space="preserve">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Dla Pakietu nr 4 Wykonawca wykonał / wykonuje z należytą starannością usługę transportu sanitarnego pacjentów sprawnych ruchowo – o wartości nie mniejszej niż 20.000,00 zł,</w:t>
      </w:r>
      <w:r>
        <w:rPr>
          <w:rFonts w:ascii="Arial" w:hAnsi="Arial" w:cs="Arial"/>
          <w:color w:val="4A4A4A"/>
          <w:sz w:val="22"/>
          <w:szCs w:val="22"/>
          <w:lang w:eastAsia="pl-PL"/>
        </w:rPr>
        <w:t xml:space="preserve">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Dla Pakietu nr 5 Wykonawca wykonał / wykonuje z należytą starannością usługę transportu krwi, preparatów krwiopochodnych, materiałów biologicznych i tkanek – o wartości nie mniejszej niż 40.000,00 zł,</w:t>
      </w:r>
      <w:r>
        <w:rPr>
          <w:rFonts w:ascii="Arial" w:hAnsi="Arial" w:cs="Arial"/>
          <w:color w:val="4A4A4A"/>
          <w:sz w:val="22"/>
          <w:szCs w:val="22"/>
          <w:lang w:eastAsia="pl-PL"/>
        </w:rPr>
        <w:t xml:space="preserve">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z podaniem ich wartości, przedmiotu, dat wykonania i podmiotów, na rzecz, których usługi zostały wykonane, oraz załączeniem dowodów, czy zostały one wykonane należycie (Załącznik nr 5 do SWZ). Pod pojęciem wykonana usługa należy rozumieć zamówienie polegające na wykonaniu usługi o wartości nie mniejszej niż wartość wymagana, zrealizowane (wykonane), tj. zakończone przez Wykonawcę.</w:t>
      </w:r>
      <w:r>
        <w:rPr>
          <w:rFonts w:ascii="Arial" w:hAnsi="Arial" w:cs="Arial"/>
          <w:color w:val="4A4A4A"/>
          <w:sz w:val="22"/>
          <w:szCs w:val="22"/>
          <w:lang w:eastAsia="pl-PL"/>
        </w:rPr>
        <w:t xml:space="preserve">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Pod pojęciem wykonywana usługa należy rozumieć zamówienie polegające na wykonywaniu usługi, którego pewna część o wartości nie mniejszej niż wartość wymagana, została już zrealizowana (wykonana) przez Wykonawcę.</w:t>
      </w:r>
      <w:r>
        <w:rPr>
          <w:rFonts w:ascii="Arial" w:hAnsi="Arial" w:cs="Arial"/>
          <w:color w:val="4A4A4A"/>
          <w:sz w:val="22"/>
          <w:szCs w:val="22"/>
          <w:lang w:eastAsia="pl-PL"/>
        </w:rPr>
        <w:t xml:space="preserve">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Podając wartość usługi Wykonawca w przypadku usługi wykonanej w</w:t>
      </w:r>
      <w:r>
        <w:rPr>
          <w:rFonts w:ascii="Arial" w:hAnsi="Arial" w:cs="Arial"/>
          <w:color w:val="4A4A4A"/>
          <w:sz w:val="22"/>
          <w:szCs w:val="22"/>
          <w:lang w:eastAsia="pl-PL"/>
        </w:rPr>
        <w:t> 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całości wpisuje kwotę brutto za całość zrealizowanego zamówienia, natomiast w</w:t>
      </w:r>
      <w:r>
        <w:rPr>
          <w:rFonts w:ascii="Arial" w:hAnsi="Arial" w:cs="Arial"/>
          <w:color w:val="4A4A4A"/>
          <w:sz w:val="22"/>
          <w:szCs w:val="22"/>
          <w:lang w:eastAsia="pl-PL"/>
        </w:rPr>
        <w:t> 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przypadku usługi będącej w trakcie realizacji (nadal wykonywanej) Wykonawca wpisuje kwotę brutto za zrealizowaną część zamówienia.</w:t>
      </w:r>
    </w:p>
    <w:p w:rsidR="004133EF" w:rsidRDefault="004133EF" w:rsidP="004133EF">
      <w:pPr>
        <w:shd w:val="clear" w:color="auto" w:fill="FFFFFF"/>
        <w:jc w:val="both"/>
        <w:rPr>
          <w:rFonts w:ascii="Arial" w:hAnsi="Arial" w:cs="Arial"/>
          <w:color w:val="4A4A4A"/>
          <w:sz w:val="22"/>
          <w:szCs w:val="22"/>
          <w:lang w:eastAsia="pl-PL"/>
        </w:rPr>
      </w:pPr>
    </w:p>
    <w:p w:rsidR="004133EF" w:rsidRDefault="00F40CC2" w:rsidP="004133EF">
      <w:pPr>
        <w:shd w:val="clear" w:color="auto" w:fill="FFFFFF"/>
        <w:rPr>
          <w:rFonts w:ascii="Arial" w:hAnsi="Arial" w:cs="Arial"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Po zmianie: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br/>
      </w:r>
    </w:p>
    <w:p w:rsidR="00F40CC2" w:rsidRPr="00F40CC2" w:rsidRDefault="00F40CC2" w:rsidP="00F40CC2">
      <w:pPr>
        <w:shd w:val="clear" w:color="auto" w:fill="FFFFFF"/>
        <w:spacing w:after="100" w:afterAutospacing="1"/>
        <w:jc w:val="both"/>
        <w:rPr>
          <w:rFonts w:ascii="Arial" w:hAnsi="Arial" w:cs="Arial"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O udzielenie zamówienia publicznego mogą ubiegać się wykonawcy, którzy spełniają warunki, dotyczące zdolności technicznej lub zawodowej. a) Zamawiający uzna warunek za spełniony na podstawie Oświadczenia złożonego przez Wykonawcę, zgodnie z treścią Załącznika nr 3 do SWZ oraz jeżeli Wykonawca wykaże, że w okresie ostatnich trzech lat przed upływem terminu składania ofert, (a jeżeli okres prowadzenia działalności jest krótszy - w tym okresie), należycie wykonał lub wykonuje co najmniej 1 usługę, odpowiadającą swoim rodzajem usłudze stanowiącej przedmiot niniejszego postępowania, tj.:</w:t>
      </w:r>
      <w:r>
        <w:rPr>
          <w:rFonts w:ascii="Arial" w:hAnsi="Arial" w:cs="Arial"/>
          <w:color w:val="4A4A4A"/>
          <w:sz w:val="22"/>
          <w:szCs w:val="22"/>
          <w:lang w:eastAsia="pl-PL"/>
        </w:rPr>
        <w:t xml:space="preserve">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Dla Pakietu nr 1 Wykonawca wykonał / wykonuje z należytą starannością usługę transportu sanitarnego z</w:t>
      </w:r>
      <w:r>
        <w:rPr>
          <w:rFonts w:ascii="Arial" w:hAnsi="Arial" w:cs="Arial"/>
          <w:color w:val="4A4A4A"/>
          <w:sz w:val="22"/>
          <w:szCs w:val="22"/>
          <w:lang w:eastAsia="pl-PL"/>
        </w:rPr>
        <w:t> 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zespołem specjalistycznym – o wartości nie mniejszej niż 30.000,00 zł,</w:t>
      </w:r>
      <w:r>
        <w:rPr>
          <w:rFonts w:ascii="Arial" w:hAnsi="Arial" w:cs="Arial"/>
          <w:color w:val="4A4A4A"/>
          <w:sz w:val="22"/>
          <w:szCs w:val="22"/>
          <w:lang w:eastAsia="pl-PL"/>
        </w:rPr>
        <w:t xml:space="preserve">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Dla Pakietu nr 2 Wykonawca wykonał / wykonuje z należytą starannością usługę transportu sanitarnego z zespołem podstawowym – o wartości nie mniejszej niż 10.000,00 zł,</w:t>
      </w:r>
      <w:r>
        <w:rPr>
          <w:rFonts w:ascii="Arial" w:hAnsi="Arial" w:cs="Arial"/>
          <w:color w:val="4A4A4A"/>
          <w:sz w:val="22"/>
          <w:szCs w:val="22"/>
          <w:lang w:eastAsia="pl-PL"/>
        </w:rPr>
        <w:t xml:space="preserve">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Dla Pakietu nr 3 Wykonawca wykonał / wykonuje z należytą starannością usługę transportu sanitarnego pacjentów z dysfunkcją ruchu – o wartości nie mniejszej niż 50.000,00 zł,</w:t>
      </w:r>
      <w:r>
        <w:rPr>
          <w:rFonts w:ascii="Arial" w:hAnsi="Arial" w:cs="Arial"/>
          <w:color w:val="4A4A4A"/>
          <w:sz w:val="22"/>
          <w:szCs w:val="22"/>
          <w:lang w:eastAsia="pl-PL"/>
        </w:rPr>
        <w:t xml:space="preserve">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Dla Pakietu nr 4 Wykonawca wykonał / wykonuje z należytą starannością usługę transportu sanitarnego pacjentów sprawnych ruchowo – o wartości nie mniejszej niż 20.000,00 zł,</w:t>
      </w:r>
      <w:r>
        <w:rPr>
          <w:rFonts w:ascii="Arial" w:hAnsi="Arial" w:cs="Arial"/>
          <w:color w:val="4A4A4A"/>
          <w:sz w:val="22"/>
          <w:szCs w:val="22"/>
          <w:lang w:eastAsia="pl-PL"/>
        </w:rPr>
        <w:t xml:space="preserve">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Dla Pakietu nr 5 Wykonawca wykonał / wykonuje z należytą starannością usługę transportu krwi, preparatów krwiopochodnych, materiałów biologicznych i tkanek – o wartości nie mniejszej niż 40.000,00 zł,</w:t>
      </w:r>
      <w:r>
        <w:rPr>
          <w:rFonts w:ascii="Arial" w:hAnsi="Arial" w:cs="Arial"/>
          <w:color w:val="4A4A4A"/>
          <w:sz w:val="22"/>
          <w:szCs w:val="22"/>
          <w:lang w:eastAsia="pl-PL"/>
        </w:rPr>
        <w:t xml:space="preserve">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 xml:space="preserve">z podaniem ich wartości, przedmiotu, dat wykonania i podmiotów, na rzecz, których usługi zostały wykonane, oraz załączeniem dowodów, czy zostały one wykonane należycie (Załącznik nr 5 do SWZ). Pod pojęciem wykonana usługa należy rozumieć zamówienie polegające na wykonaniu usługi o wartości nie mniejszej niż wartość wymagana,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lastRenderedPageBreak/>
        <w:t>zrealizowane (wykonane), tj. zakończone przez Wykonawcę.</w:t>
      </w:r>
      <w:r>
        <w:rPr>
          <w:rFonts w:ascii="Arial" w:hAnsi="Arial" w:cs="Arial"/>
          <w:color w:val="4A4A4A"/>
          <w:sz w:val="22"/>
          <w:szCs w:val="22"/>
          <w:lang w:eastAsia="pl-PL"/>
        </w:rPr>
        <w:t xml:space="preserve">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Pod pojęciem wykonywana usługa należy rozumieć zamówienie polegające na wykonywaniu usługi, którego pewna część o wartości nie mniejszej niż wartość wymagana, została już zrealizowana (wykonana) przez Wykonawcę.</w:t>
      </w:r>
      <w:r>
        <w:rPr>
          <w:rFonts w:ascii="Arial" w:hAnsi="Arial" w:cs="Arial"/>
          <w:color w:val="4A4A4A"/>
          <w:sz w:val="22"/>
          <w:szCs w:val="22"/>
          <w:lang w:eastAsia="pl-PL"/>
        </w:rPr>
        <w:t xml:space="preserve">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Podając wartość usługi Wykonawca w przypadku usługi wykonanej w</w:t>
      </w:r>
      <w:r>
        <w:rPr>
          <w:rFonts w:ascii="Arial" w:hAnsi="Arial" w:cs="Arial"/>
          <w:color w:val="4A4A4A"/>
          <w:sz w:val="22"/>
          <w:szCs w:val="22"/>
          <w:lang w:eastAsia="pl-PL"/>
        </w:rPr>
        <w:t> 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całości wpisuje kwotę brutto za całość zrealizowanego zamówienia, natomiast w</w:t>
      </w:r>
      <w:r w:rsidR="004133EF">
        <w:rPr>
          <w:rFonts w:ascii="Arial" w:hAnsi="Arial" w:cs="Arial"/>
          <w:color w:val="4A4A4A"/>
          <w:sz w:val="22"/>
          <w:szCs w:val="22"/>
          <w:lang w:eastAsia="pl-PL"/>
        </w:rPr>
        <w:t> 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przypadku usługi będącej w trakcie realizacji (nadal wykonywanej) Wykonawca wpisuje kwotę brutto za zrealizowaną część zamówienia. b) Zamawiający uzna warunek za spełniony jeżeli Wykonawca wykaże, że posiada lub dysponuje co najmniej 1 pojazdem przeznaczonym do realizacji usługi, który posiada:</w:t>
      </w:r>
      <w:r>
        <w:rPr>
          <w:rFonts w:ascii="Arial" w:hAnsi="Arial" w:cs="Arial"/>
          <w:color w:val="4A4A4A"/>
          <w:sz w:val="22"/>
          <w:szCs w:val="22"/>
          <w:lang w:eastAsia="pl-PL"/>
        </w:rPr>
        <w:t xml:space="preserve">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a. dokumenty potwierdzające spełnianie wymagań normy PN-EN 1789+A2:2015-01;b. decyzję/opinię Państwowego Inspektora Sanitarnego dot. przewozu pacjentów w pojeździe;</w:t>
      </w:r>
      <w:r>
        <w:rPr>
          <w:rFonts w:ascii="Arial" w:hAnsi="Arial" w:cs="Arial"/>
          <w:color w:val="4A4A4A"/>
          <w:sz w:val="22"/>
          <w:szCs w:val="22"/>
          <w:lang w:eastAsia="pl-PL"/>
        </w:rPr>
        <w:t xml:space="preserve">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 xml:space="preserve">c. zezwolenie </w:t>
      </w:r>
      <w:proofErr w:type="spellStart"/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MSWiA</w:t>
      </w:r>
      <w:proofErr w:type="spellEnd"/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 xml:space="preserve"> na uprzywilejowanie w ruchu drogowym </w:t>
      </w:r>
      <w:r>
        <w:rPr>
          <w:rFonts w:ascii="Arial" w:hAnsi="Arial" w:cs="Arial"/>
          <w:color w:val="4A4A4A"/>
          <w:sz w:val="22"/>
          <w:szCs w:val="22"/>
          <w:lang w:eastAsia="pl-PL"/>
        </w:rPr>
        <w:t>–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 xml:space="preserve"> w</w:t>
      </w:r>
      <w:r>
        <w:rPr>
          <w:rFonts w:ascii="Arial" w:hAnsi="Arial" w:cs="Arial"/>
          <w:color w:val="4A4A4A"/>
          <w:sz w:val="22"/>
          <w:szCs w:val="22"/>
          <w:lang w:eastAsia="pl-PL"/>
        </w:rPr>
        <w:t> 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przypadku pojazdu przeznaczonego do transportu krwi.</w:t>
      </w:r>
    </w:p>
    <w:p w:rsidR="00F40CC2" w:rsidRPr="00F40CC2" w:rsidRDefault="00F40CC2" w:rsidP="00F40CC2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b/>
          <w:bCs/>
          <w:color w:val="4A4A4A"/>
          <w:sz w:val="22"/>
          <w:szCs w:val="22"/>
          <w:lang w:eastAsia="pl-PL"/>
        </w:rPr>
        <w:t>3.4.1.) Opis zmiany, w tym tekst, który należy dodać lub zmienić:</w:t>
      </w:r>
    </w:p>
    <w:p w:rsidR="00F40CC2" w:rsidRPr="00F40CC2" w:rsidRDefault="00F40CC2" w:rsidP="00F40CC2">
      <w:pPr>
        <w:shd w:val="clear" w:color="auto" w:fill="FFFFFF"/>
        <w:rPr>
          <w:rFonts w:ascii="Arial" w:hAnsi="Arial" w:cs="Arial"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5.7. Wykaz podmiotowych środków dowodowych na potwierdzenie spełniania warunków udziału w postępowaniu</w:t>
      </w:r>
    </w:p>
    <w:p w:rsidR="00F40CC2" w:rsidRDefault="00F40CC2" w:rsidP="00F40CC2">
      <w:pPr>
        <w:shd w:val="clear" w:color="auto" w:fill="FFFFFF"/>
        <w:rPr>
          <w:rFonts w:ascii="Arial" w:hAnsi="Arial" w:cs="Arial"/>
          <w:color w:val="4A4A4A"/>
          <w:sz w:val="22"/>
          <w:szCs w:val="22"/>
          <w:lang w:eastAsia="pl-PL"/>
        </w:rPr>
      </w:pPr>
    </w:p>
    <w:p w:rsidR="004133EF" w:rsidRDefault="00F40CC2" w:rsidP="00F40CC2">
      <w:pPr>
        <w:shd w:val="clear" w:color="auto" w:fill="FFFFFF"/>
        <w:spacing w:after="100" w:afterAutospacing="1"/>
        <w:rPr>
          <w:rFonts w:ascii="Arial" w:hAnsi="Arial" w:cs="Arial"/>
          <w:color w:val="4A4A4A"/>
          <w:sz w:val="22"/>
          <w:szCs w:val="22"/>
          <w:lang w:eastAsia="pl-PL"/>
        </w:rPr>
      </w:pPr>
      <w:r>
        <w:rPr>
          <w:rFonts w:ascii="Arial" w:hAnsi="Arial" w:cs="Arial"/>
          <w:color w:val="4A4A4A"/>
          <w:sz w:val="22"/>
          <w:szCs w:val="22"/>
          <w:lang w:eastAsia="pl-PL"/>
        </w:rPr>
        <w:t xml:space="preserve">Przed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zmianą:</w:t>
      </w:r>
    </w:p>
    <w:p w:rsidR="00F40CC2" w:rsidRPr="00F40CC2" w:rsidRDefault="00F40CC2" w:rsidP="004133EF">
      <w:pPr>
        <w:shd w:val="clear" w:color="auto" w:fill="FFFFFF"/>
        <w:jc w:val="both"/>
        <w:rPr>
          <w:rFonts w:ascii="Arial" w:hAnsi="Arial" w:cs="Arial"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Zamawiający wezwie Wykonawcę, którego oferta została najwyżej oceniona, do złożenia w</w:t>
      </w:r>
      <w:r w:rsidR="004133EF">
        <w:rPr>
          <w:rFonts w:ascii="Arial" w:hAnsi="Arial" w:cs="Arial"/>
          <w:color w:val="4A4A4A"/>
          <w:sz w:val="22"/>
          <w:szCs w:val="22"/>
          <w:lang w:eastAsia="pl-PL"/>
        </w:rPr>
        <w:t> 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wyznaczonym terminie, nie krótszym niż 5 dni, aktualnych na dzień złożenia, następujących podmiotowych środków dowodowych: W celu wykazania spełniania przez Wykonawcę warunków udziału w postępowaniu należy przedłożyć: a) Wykaz usług – Załącznik nr 5 do SWZ - Wykaz usług wykonanych, a w przypadku świadczeń okresowych lub ciągłych również wykonywanych, w okresie ostatnich 3 lat przed upływem terminu składania ofert, a jeżeli okres prowadzenia działalności jest krótszy – w tym okresie, wraz z</w:t>
      </w:r>
      <w:r w:rsidR="004133EF">
        <w:rPr>
          <w:rFonts w:ascii="Arial" w:hAnsi="Arial" w:cs="Arial"/>
          <w:color w:val="4A4A4A"/>
          <w:sz w:val="22"/>
          <w:szCs w:val="22"/>
          <w:lang w:eastAsia="pl-PL"/>
        </w:rPr>
        <w:t> 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podaniem ich wartości, przedmiotu, dat wykonania i 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wykonywane, a</w:t>
      </w:r>
      <w:r w:rsidR="004133EF">
        <w:rPr>
          <w:rFonts w:ascii="Arial" w:hAnsi="Arial" w:cs="Arial"/>
          <w:color w:val="4A4A4A"/>
          <w:sz w:val="22"/>
          <w:szCs w:val="22"/>
          <w:lang w:eastAsia="pl-PL"/>
        </w:rPr>
        <w:t> 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w</w:t>
      </w:r>
      <w:r w:rsidR="004133EF">
        <w:rPr>
          <w:rFonts w:ascii="Arial" w:hAnsi="Arial" w:cs="Arial"/>
          <w:color w:val="4A4A4A"/>
          <w:sz w:val="22"/>
          <w:szCs w:val="22"/>
          <w:lang w:eastAsia="pl-PL"/>
        </w:rPr>
        <w:t> 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postępowaniu.</w:t>
      </w:r>
    </w:p>
    <w:p w:rsidR="004133EF" w:rsidRDefault="004133EF" w:rsidP="004133EF">
      <w:pPr>
        <w:shd w:val="clear" w:color="auto" w:fill="FFFFFF"/>
        <w:jc w:val="both"/>
        <w:rPr>
          <w:rFonts w:ascii="Arial" w:hAnsi="Arial" w:cs="Arial"/>
          <w:color w:val="4A4A4A"/>
          <w:sz w:val="22"/>
          <w:szCs w:val="22"/>
          <w:lang w:eastAsia="pl-PL"/>
        </w:rPr>
      </w:pPr>
    </w:p>
    <w:p w:rsidR="004133EF" w:rsidRDefault="00F40CC2" w:rsidP="004133EF">
      <w:pPr>
        <w:shd w:val="clear" w:color="auto" w:fill="FFFFFF"/>
        <w:rPr>
          <w:rFonts w:ascii="Arial" w:hAnsi="Arial" w:cs="Arial"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Po zmianie: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br/>
      </w:r>
    </w:p>
    <w:p w:rsidR="00F40CC2" w:rsidRPr="00F40CC2" w:rsidRDefault="00F40CC2" w:rsidP="004133EF">
      <w:pPr>
        <w:shd w:val="clear" w:color="auto" w:fill="FFFFFF"/>
        <w:spacing w:after="100" w:afterAutospacing="1"/>
        <w:jc w:val="both"/>
        <w:rPr>
          <w:rFonts w:ascii="Arial" w:hAnsi="Arial" w:cs="Arial"/>
          <w:color w:val="4A4A4A"/>
          <w:sz w:val="22"/>
          <w:szCs w:val="22"/>
          <w:lang w:eastAsia="pl-PL"/>
        </w:rPr>
      </w:pP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Zamawiający wezwie Wykonawcę, którego oferta została najwyżej oceniona, do złożenia w</w:t>
      </w:r>
      <w:r w:rsidR="004133EF">
        <w:rPr>
          <w:rFonts w:ascii="Arial" w:hAnsi="Arial" w:cs="Arial"/>
          <w:color w:val="4A4A4A"/>
          <w:sz w:val="22"/>
          <w:szCs w:val="22"/>
          <w:lang w:eastAsia="pl-PL"/>
        </w:rPr>
        <w:t> 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wyznaczonym terminie, nie krótszym niż 5 dni, aktualnych na dzień złożenia, następujących podmiotowych środków dowodowych: W celu wykazania spełniania przez Wykonawcę warunków udziału w postępowaniu należy przedłożyć: a) Wykaz usług – Załącznik nr 5 do SWZ - Wykaz usług wykonanych, a w przypadku świadczeń okresowych lub ciągłych również wykonywanych, w okresie ostatnich 3 lat przed upływem terminu składania ofert, a jeżeli okres prowadzenia działalności jest krótszy – w tym okresie, wraz z</w:t>
      </w:r>
      <w:r w:rsidR="004133EF">
        <w:rPr>
          <w:rFonts w:ascii="Arial" w:hAnsi="Arial" w:cs="Arial"/>
          <w:color w:val="4A4A4A"/>
          <w:sz w:val="22"/>
          <w:szCs w:val="22"/>
          <w:lang w:eastAsia="pl-PL"/>
        </w:rPr>
        <w:t> 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podaniem ich wartości, przedmiotu, dat wykonania i 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wykonywane, a</w:t>
      </w:r>
      <w:r w:rsidR="004133EF">
        <w:rPr>
          <w:rFonts w:ascii="Arial" w:hAnsi="Arial" w:cs="Arial"/>
          <w:color w:val="4A4A4A"/>
          <w:sz w:val="22"/>
          <w:szCs w:val="22"/>
          <w:lang w:eastAsia="pl-PL"/>
        </w:rPr>
        <w:t> 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>w</w:t>
      </w:r>
      <w:r w:rsidR="004133EF">
        <w:rPr>
          <w:rFonts w:ascii="Arial" w:hAnsi="Arial" w:cs="Arial"/>
          <w:color w:val="4A4A4A"/>
          <w:sz w:val="22"/>
          <w:szCs w:val="22"/>
          <w:lang w:eastAsia="pl-PL"/>
        </w:rPr>
        <w:t> 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t xml:space="preserve">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</w:t>
      </w:r>
      <w:r w:rsidRPr="00F40CC2">
        <w:rPr>
          <w:rFonts w:ascii="Arial" w:hAnsi="Arial" w:cs="Arial"/>
          <w:color w:val="4A4A4A"/>
          <w:sz w:val="22"/>
          <w:szCs w:val="22"/>
          <w:lang w:eastAsia="pl-PL"/>
        </w:rPr>
        <w:lastRenderedPageBreak/>
        <w:t>wykonywanie powinny być wydane nie wcześniej niż 3 miesiące przed upływem terminu składania ofert albo wniosków o dopuszczenie do udziału w postępowaniu. b) Wykaz pojazdów – Załącznik nr 7 do SWZ. Wykaz pojazdów przeznaczonych do realizacji usługi, które posiada lub którymi dysponuje Wykonawca.</w:t>
      </w:r>
    </w:p>
    <w:p w:rsidR="00F40CC2" w:rsidRPr="00F40CC2" w:rsidRDefault="00F40CC2" w:rsidP="0012091F">
      <w:pPr>
        <w:rPr>
          <w:sz w:val="22"/>
          <w:szCs w:val="22"/>
        </w:rPr>
      </w:pPr>
    </w:p>
    <w:p w:rsidR="00F40CC2" w:rsidRPr="00F40CC2" w:rsidRDefault="00F40CC2" w:rsidP="0012091F">
      <w:pPr>
        <w:rPr>
          <w:sz w:val="22"/>
          <w:szCs w:val="22"/>
        </w:rPr>
      </w:pPr>
    </w:p>
    <w:p w:rsidR="00F40CC2" w:rsidRPr="00F40CC2" w:rsidRDefault="00F40CC2" w:rsidP="0012091F">
      <w:pPr>
        <w:rPr>
          <w:sz w:val="22"/>
          <w:szCs w:val="22"/>
        </w:rPr>
      </w:pPr>
    </w:p>
    <w:p w:rsidR="00F40CC2" w:rsidRPr="00F40CC2" w:rsidRDefault="00F40CC2" w:rsidP="0012091F">
      <w:pPr>
        <w:rPr>
          <w:sz w:val="22"/>
          <w:szCs w:val="22"/>
        </w:rPr>
      </w:pPr>
    </w:p>
    <w:p w:rsidR="00F40CC2" w:rsidRPr="00F40CC2" w:rsidRDefault="00F40CC2" w:rsidP="0012091F">
      <w:pPr>
        <w:rPr>
          <w:sz w:val="22"/>
          <w:szCs w:val="22"/>
        </w:rPr>
      </w:pPr>
    </w:p>
    <w:p w:rsidR="00F40CC2" w:rsidRPr="00F40CC2" w:rsidRDefault="00F40CC2" w:rsidP="0012091F">
      <w:pPr>
        <w:rPr>
          <w:sz w:val="22"/>
          <w:szCs w:val="22"/>
        </w:rPr>
      </w:pPr>
    </w:p>
    <w:p w:rsidR="00F40CC2" w:rsidRPr="00F40CC2" w:rsidRDefault="00F40CC2" w:rsidP="0012091F">
      <w:pPr>
        <w:rPr>
          <w:sz w:val="22"/>
          <w:szCs w:val="22"/>
        </w:rPr>
      </w:pPr>
    </w:p>
    <w:p w:rsidR="00F40CC2" w:rsidRDefault="00F40CC2" w:rsidP="0012091F"/>
    <w:p w:rsidR="006C4A06" w:rsidRPr="0012091F" w:rsidRDefault="006C4A06" w:rsidP="0012091F"/>
    <w:sectPr w:rsidR="006C4A06" w:rsidRPr="0012091F" w:rsidSect="00456F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0E7" w:rsidRDefault="003470E7">
      <w:r>
        <w:separator/>
      </w:r>
    </w:p>
  </w:endnote>
  <w:endnote w:type="continuationSeparator" w:id="0">
    <w:p w:rsidR="003470E7" w:rsidRDefault="0034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CB4E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CB4E20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911634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CB4E20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911634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0E7" w:rsidRDefault="003470E7">
      <w:r>
        <w:separator/>
      </w:r>
    </w:p>
  </w:footnote>
  <w:footnote w:type="continuationSeparator" w:id="0">
    <w:p w:rsidR="003470E7" w:rsidRDefault="0034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285" w:rsidRDefault="009A528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285" w:rsidRDefault="009A528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285" w:rsidRDefault="009A528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5285"/>
    <w:rsid w:val="0003528F"/>
    <w:rsid w:val="000A5C73"/>
    <w:rsid w:val="000E6AFB"/>
    <w:rsid w:val="00110438"/>
    <w:rsid w:val="0012091F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0E7"/>
    <w:rsid w:val="0034728A"/>
    <w:rsid w:val="00354988"/>
    <w:rsid w:val="003677C3"/>
    <w:rsid w:val="003A25B6"/>
    <w:rsid w:val="003A3B31"/>
    <w:rsid w:val="003B7298"/>
    <w:rsid w:val="003C084B"/>
    <w:rsid w:val="00406286"/>
    <w:rsid w:val="004133EF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1634"/>
    <w:rsid w:val="00914734"/>
    <w:rsid w:val="00934013"/>
    <w:rsid w:val="00990CC9"/>
    <w:rsid w:val="00997DDF"/>
    <w:rsid w:val="009A5285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4E20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0CC2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F40C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F40CC2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F40CC2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F40CC2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F40CC2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F40CC2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F40CC2"/>
  </w:style>
  <w:style w:type="paragraph" w:styleId="NormalnyWeb">
    <w:name w:val="Normal (Web)"/>
    <w:basedOn w:val="Normalny"/>
    <w:uiPriority w:val="99"/>
    <w:unhideWhenUsed/>
    <w:rsid w:val="00F40CC2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07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064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94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D02E934C-51A7-4FF9-A783-7C2B22CF8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1276</Words>
  <Characters>8347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9604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2021-05-10T10:55:00Z</dcterms:created>
  <dcterms:modified xsi:type="dcterms:W3CDTF">2021-05-10T10:55:00Z</dcterms:modified>
</cp:coreProperties>
</file>