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3F7E2D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3F7E2D">
        <w:rPr>
          <w:b/>
          <w:i w:val="0"/>
          <w:iCs/>
        </w:rPr>
        <w:t xml:space="preserve"> </w:t>
      </w:r>
      <w:r w:rsidR="003F7E2D" w:rsidRPr="003F7E2D">
        <w:rPr>
          <w:b/>
          <w:i w:val="0"/>
          <w:iCs/>
          <w:lang w:val="pl-PL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33A7D" w:rsidRPr="00833A7D">
        <w:rPr>
          <w:rFonts w:ascii="Times New Roman" w:eastAsia="Times New Roman" w:hAnsi="Times New Roman"/>
          <w:b/>
          <w:sz w:val="24"/>
          <w:szCs w:val="20"/>
          <w:lang w:eastAsia="pl-PL"/>
        </w:rPr>
        <w:t>ZP/16/2021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833A7D" w:rsidRPr="00833A7D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33A7D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33A7D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odczynników dla Pracowni Diagnostyki Mikrobiologicznej oraz kaset do analizatora parametrów krytycznych wraz z pakietem odczynników dla OAIT i SOR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 xml:space="preserve">podpis osoby uprawnionej do składania oświadczeń </w:t>
      </w:r>
      <w:bookmarkStart w:id="0" w:name="_GoBack"/>
      <w:bookmarkEnd w:id="0"/>
      <w:r>
        <w:rPr>
          <w:sz w:val="24"/>
          <w:vertAlign w:val="superscript"/>
        </w:rPr>
        <w:t>woli w imieniu Wykonawcy</w:t>
      </w:r>
    </w:p>
    <w:sectPr w:rsidR="00025386" w:rsidSect="003F7E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738" w:rsidRDefault="00984738" w:rsidP="00025386">
      <w:pPr>
        <w:spacing w:after="0" w:line="240" w:lineRule="auto"/>
      </w:pPr>
      <w:r>
        <w:separator/>
      </w:r>
    </w:p>
  </w:endnote>
  <w:endnote w:type="continuationSeparator" w:id="0">
    <w:p w:rsidR="00984738" w:rsidRDefault="009847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A7D" w:rsidRDefault="00833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A7D" w:rsidRDefault="00833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738" w:rsidRDefault="00984738" w:rsidP="00025386">
      <w:pPr>
        <w:spacing w:after="0" w:line="240" w:lineRule="auto"/>
      </w:pPr>
      <w:r>
        <w:separator/>
      </w:r>
    </w:p>
  </w:footnote>
  <w:footnote w:type="continuationSeparator" w:id="0">
    <w:p w:rsidR="00984738" w:rsidRDefault="009847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A7D" w:rsidRDefault="00833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A7D" w:rsidRDefault="00833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A7D" w:rsidRDefault="00833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738"/>
    <w:rsid w:val="00025386"/>
    <w:rsid w:val="001C2314"/>
    <w:rsid w:val="003F7E2D"/>
    <w:rsid w:val="004E2B1B"/>
    <w:rsid w:val="005624D8"/>
    <w:rsid w:val="00833A7D"/>
    <w:rsid w:val="008F2498"/>
    <w:rsid w:val="0098473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CC7294"/>
  <w15:chartTrackingRefBased/>
  <w15:docId w15:val="{33C5B515-6F61-4B2E-9B6D-882B0A7A7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2021-04-27T12:54:00Z</dcterms:created>
  <dcterms:modified xsi:type="dcterms:W3CDTF">2021-04-27T12:54:00Z</dcterms:modified>
</cp:coreProperties>
</file>