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7F" w:rsidRPr="00577A13" w:rsidRDefault="00A11C7F" w:rsidP="00A11C7F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A11C7F" w:rsidRPr="00577A13" w:rsidRDefault="00A11C7F" w:rsidP="00A11C7F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A11C7F" w:rsidRPr="00577A13" w:rsidRDefault="00A11C7F" w:rsidP="00A11C7F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A11C7F" w:rsidRPr="00577A13" w:rsidRDefault="00A11C7F" w:rsidP="00A11C7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11C7F" w:rsidRPr="00577A13" w:rsidRDefault="00A11C7F" w:rsidP="00A11C7F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</w:t>
      </w:r>
      <w:r>
        <w:rPr>
          <w:bCs/>
          <w:sz w:val="24"/>
          <w:szCs w:val="24"/>
        </w:rPr>
        <w:t>3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2021-0</w:t>
      </w:r>
      <w:r>
        <w:rPr>
          <w:sz w:val="24"/>
          <w:szCs w:val="24"/>
        </w:rPr>
        <w:t>5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07</w:t>
      </w:r>
    </w:p>
    <w:p w:rsidR="00A11C7F" w:rsidRDefault="00A11C7F" w:rsidP="00A11C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A11C7F" w:rsidRPr="00200DB7" w:rsidRDefault="00A11C7F" w:rsidP="00A11C7F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A11C7F" w:rsidRPr="00200DB7" w:rsidRDefault="00A11C7F" w:rsidP="00A11C7F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o zmianach SWZ - 1</w:t>
      </w:r>
    </w:p>
    <w:p w:rsidR="00A11C7F" w:rsidRDefault="00A11C7F" w:rsidP="00A11C7F">
      <w:pPr>
        <w:jc w:val="both"/>
        <w:rPr>
          <w:i/>
          <w:sz w:val="22"/>
          <w:szCs w:val="22"/>
        </w:rPr>
      </w:pPr>
    </w:p>
    <w:p w:rsidR="00A11C7F" w:rsidRDefault="00A11C7F" w:rsidP="00A11C7F">
      <w:pPr>
        <w:rPr>
          <w:i/>
          <w:sz w:val="22"/>
          <w:szCs w:val="22"/>
        </w:rPr>
      </w:pPr>
    </w:p>
    <w:p w:rsidR="00A11C7F" w:rsidRDefault="00A11C7F" w:rsidP="00A11C7F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A11C7F" w:rsidRDefault="00A11C7F" w:rsidP="00A11C7F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A11C7F" w:rsidRDefault="00A11C7F" w:rsidP="00A11C7F">
      <w:pPr>
        <w:rPr>
          <w:b/>
          <w:i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 xml:space="preserve">Usługa transportu sanitarnego” </w:t>
      </w: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A11C7F" w:rsidRDefault="00A11C7F" w:rsidP="00A11C7F">
      <w:pPr>
        <w:jc w:val="both"/>
        <w:rPr>
          <w:i/>
          <w:sz w:val="22"/>
          <w:szCs w:val="22"/>
        </w:rPr>
      </w:pPr>
    </w:p>
    <w:p w:rsidR="00A11C7F" w:rsidRDefault="00A11C7F" w:rsidP="00A11C7F">
      <w:pPr>
        <w:jc w:val="both"/>
        <w:rPr>
          <w:i/>
          <w:sz w:val="24"/>
          <w:szCs w:val="24"/>
        </w:rPr>
      </w:pPr>
    </w:p>
    <w:p w:rsidR="00A11C7F" w:rsidRPr="00577A13" w:rsidRDefault="00A11C7F" w:rsidP="00A11C7F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A11C7F" w:rsidRPr="00577A13" w:rsidRDefault="00A11C7F" w:rsidP="00A11C7F">
      <w:pPr>
        <w:spacing w:line="276" w:lineRule="auto"/>
        <w:jc w:val="both"/>
        <w:rPr>
          <w:sz w:val="24"/>
          <w:szCs w:val="24"/>
        </w:rPr>
      </w:pPr>
    </w:p>
    <w:p w:rsidR="00A11C7F" w:rsidRPr="00577A13" w:rsidRDefault="00A11C7F" w:rsidP="00A11C7F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</w:t>
      </w:r>
      <w:r w:rsidR="00A56D49">
        <w:rPr>
          <w:sz w:val="24"/>
          <w:szCs w:val="24"/>
        </w:rPr>
        <w:t>271</w:t>
      </w:r>
      <w:r w:rsidRPr="00577A13">
        <w:rPr>
          <w:sz w:val="24"/>
          <w:szCs w:val="24"/>
        </w:rPr>
        <w:t xml:space="preserve"> ust. 1 i </w:t>
      </w:r>
      <w:r w:rsidR="00A56D49">
        <w:rPr>
          <w:sz w:val="24"/>
          <w:szCs w:val="24"/>
        </w:rPr>
        <w:t>2</w:t>
      </w:r>
      <w:r w:rsidRPr="00577A13">
        <w:rPr>
          <w:sz w:val="24"/>
          <w:szCs w:val="24"/>
        </w:rPr>
        <w:t xml:space="preserve">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A11C7F" w:rsidRPr="00577A13" w:rsidRDefault="00A11C7F" w:rsidP="00A11C7F">
      <w:pPr>
        <w:jc w:val="both"/>
        <w:rPr>
          <w:sz w:val="24"/>
          <w:szCs w:val="24"/>
        </w:rPr>
      </w:pPr>
    </w:p>
    <w:p w:rsidR="00A11C7F" w:rsidRPr="00577A13" w:rsidRDefault="00A11C7F" w:rsidP="00A11C7F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17.1. SWZ nadając nowe brzmienie:</w:t>
      </w:r>
    </w:p>
    <w:p w:rsidR="00A11C7F" w:rsidRPr="00577A13" w:rsidRDefault="00A11C7F" w:rsidP="00A11C7F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Załącznikami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 dnia </w:t>
      </w:r>
      <w:r w:rsidR="00834855">
        <w:rPr>
          <w:b/>
          <w:sz w:val="24"/>
          <w:szCs w:val="24"/>
        </w:rPr>
        <w:t>13</w:t>
      </w:r>
      <w:r w:rsidRPr="00577A13">
        <w:rPr>
          <w:b/>
          <w:sz w:val="24"/>
          <w:szCs w:val="24"/>
        </w:rPr>
        <w:t>.0</w:t>
      </w:r>
      <w:r w:rsidR="00834855">
        <w:rPr>
          <w:b/>
          <w:sz w:val="24"/>
          <w:szCs w:val="24"/>
        </w:rPr>
        <w:t>5</w:t>
      </w:r>
      <w:r w:rsidRPr="00577A13">
        <w:rPr>
          <w:b/>
          <w:sz w:val="24"/>
          <w:szCs w:val="24"/>
        </w:rPr>
        <w:t xml:space="preserve">.2021r. do godz. 10:00. </w:t>
      </w:r>
    </w:p>
    <w:p w:rsidR="00A11C7F" w:rsidRPr="00577A13" w:rsidRDefault="00A11C7F" w:rsidP="00A11C7F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A11C7F" w:rsidRPr="00577A13" w:rsidRDefault="00A11C7F" w:rsidP="00A11C7F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17.2. SWZ nadając nowe brzmienie:</w:t>
      </w:r>
    </w:p>
    <w:p w:rsidR="00A11C7F" w:rsidRPr="00577A13" w:rsidRDefault="00A11C7F" w:rsidP="00A11C7F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577A13">
        <w:rPr>
          <w:rFonts w:ascii="Times New Roman" w:hAnsi="Times New Roman"/>
          <w:b/>
          <w:i w:val="0"/>
          <w:sz w:val="24"/>
          <w:szCs w:val="24"/>
        </w:rPr>
        <w:t xml:space="preserve">w dniu </w:t>
      </w:r>
      <w:r w:rsidR="00834855">
        <w:rPr>
          <w:rFonts w:ascii="Times New Roman" w:hAnsi="Times New Roman"/>
          <w:b/>
          <w:i w:val="0"/>
          <w:sz w:val="24"/>
          <w:szCs w:val="24"/>
        </w:rPr>
        <w:t>13</w:t>
      </w:r>
      <w:r w:rsidRPr="00577A13">
        <w:rPr>
          <w:rFonts w:ascii="Times New Roman" w:hAnsi="Times New Roman"/>
          <w:b/>
          <w:i w:val="0"/>
          <w:sz w:val="24"/>
          <w:szCs w:val="24"/>
        </w:rPr>
        <w:t>.0</w:t>
      </w:r>
      <w:r w:rsidR="00834855">
        <w:rPr>
          <w:rFonts w:ascii="Times New Roman" w:hAnsi="Times New Roman"/>
          <w:b/>
          <w:i w:val="0"/>
          <w:sz w:val="24"/>
          <w:szCs w:val="24"/>
        </w:rPr>
        <w:t>5</w:t>
      </w:r>
      <w:r w:rsidRPr="00577A13">
        <w:rPr>
          <w:rFonts w:ascii="Times New Roman" w:hAnsi="Times New Roman"/>
          <w:b/>
          <w:i w:val="0"/>
          <w:sz w:val="24"/>
          <w:szCs w:val="24"/>
        </w:rPr>
        <w:t>.2021r. o godz. 10:15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>, poprzez ich odszyfrowanie, które jest jednoznaczne z 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A11C7F" w:rsidRPr="00577A13" w:rsidRDefault="00A11C7F" w:rsidP="00A11C7F">
      <w:pPr>
        <w:rPr>
          <w:sz w:val="24"/>
          <w:szCs w:val="24"/>
        </w:rPr>
      </w:pPr>
    </w:p>
    <w:p w:rsidR="00A11C7F" w:rsidRPr="00577A13" w:rsidRDefault="00A11C7F" w:rsidP="00A11C7F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15.1. SWZ nadając nowe brzmienie:</w:t>
      </w:r>
    </w:p>
    <w:p w:rsidR="00A11C7F" w:rsidRPr="00577A13" w:rsidRDefault="00A11C7F" w:rsidP="00A11C7F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>do 1</w:t>
      </w:r>
      <w:r w:rsidR="00834855">
        <w:rPr>
          <w:b/>
          <w:sz w:val="24"/>
          <w:szCs w:val="24"/>
        </w:rPr>
        <w:t>2</w:t>
      </w:r>
      <w:r w:rsidRPr="00577A13">
        <w:rPr>
          <w:b/>
          <w:sz w:val="24"/>
          <w:szCs w:val="24"/>
        </w:rPr>
        <w:t>.0</w:t>
      </w:r>
      <w:r w:rsidR="00834855">
        <w:rPr>
          <w:b/>
          <w:sz w:val="24"/>
          <w:szCs w:val="24"/>
        </w:rPr>
        <w:t>6</w:t>
      </w:r>
      <w:r w:rsidRPr="00577A13">
        <w:rPr>
          <w:b/>
          <w:sz w:val="24"/>
          <w:szCs w:val="24"/>
        </w:rPr>
        <w:t>.2021r</w:t>
      </w:r>
      <w:r w:rsidRPr="00577A13">
        <w:rPr>
          <w:sz w:val="24"/>
          <w:szCs w:val="24"/>
        </w:rPr>
        <w:t>.</w:t>
      </w:r>
    </w:p>
    <w:p w:rsidR="00A11C7F" w:rsidRPr="00577A13" w:rsidRDefault="00A11C7F" w:rsidP="00A11C7F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A11C7F" w:rsidRPr="00577A13" w:rsidRDefault="00A11C7F" w:rsidP="00A11C7F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A11C7F" w:rsidRPr="00577A13" w:rsidRDefault="00A11C7F" w:rsidP="00A11C7F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2021/BZP </w:t>
      </w:r>
      <w:r w:rsidRPr="000230AF">
        <w:rPr>
          <w:sz w:val="24"/>
          <w:szCs w:val="24"/>
        </w:rPr>
        <w:t>000</w:t>
      </w:r>
      <w:r w:rsidR="000230AF">
        <w:rPr>
          <w:sz w:val="24"/>
          <w:szCs w:val="24"/>
        </w:rPr>
        <w:t>48524</w:t>
      </w:r>
      <w:r w:rsidRPr="000230AF">
        <w:rPr>
          <w:sz w:val="24"/>
          <w:szCs w:val="24"/>
        </w:rPr>
        <w:t>/01</w:t>
      </w:r>
      <w:r w:rsidRPr="00577A13">
        <w:rPr>
          <w:sz w:val="24"/>
          <w:szCs w:val="24"/>
        </w:rPr>
        <w:t xml:space="preserve"> z dnia </w:t>
      </w:r>
      <w:r w:rsidR="00834855">
        <w:rPr>
          <w:sz w:val="24"/>
          <w:szCs w:val="24"/>
        </w:rPr>
        <w:t>07</w:t>
      </w:r>
      <w:r w:rsidRPr="00577A13">
        <w:rPr>
          <w:sz w:val="24"/>
          <w:szCs w:val="24"/>
        </w:rPr>
        <w:t>.0</w:t>
      </w:r>
      <w:r w:rsidR="00834855">
        <w:rPr>
          <w:sz w:val="24"/>
          <w:szCs w:val="24"/>
        </w:rPr>
        <w:t>5</w:t>
      </w:r>
      <w:r w:rsidRPr="00577A13">
        <w:rPr>
          <w:sz w:val="24"/>
          <w:szCs w:val="24"/>
        </w:rPr>
        <w:t xml:space="preserve">.2021r.                   </w:t>
      </w:r>
    </w:p>
    <w:p w:rsidR="00A11C7F" w:rsidRPr="00577A13" w:rsidRDefault="00A11C7F" w:rsidP="00A11C7F">
      <w:pPr>
        <w:pStyle w:val="Tekstpodstawowy"/>
        <w:spacing w:line="240" w:lineRule="auto"/>
        <w:jc w:val="right"/>
        <w:rPr>
          <w:i/>
          <w:szCs w:val="24"/>
        </w:rPr>
      </w:pPr>
    </w:p>
    <w:p w:rsidR="00A11C7F" w:rsidRPr="00577A13" w:rsidRDefault="00A11C7F" w:rsidP="00A11C7F">
      <w:pPr>
        <w:pStyle w:val="Tekstpodstawowy"/>
        <w:spacing w:line="240" w:lineRule="auto"/>
        <w:jc w:val="right"/>
        <w:rPr>
          <w:i/>
          <w:szCs w:val="24"/>
        </w:rPr>
      </w:pPr>
    </w:p>
    <w:p w:rsidR="00A11C7F" w:rsidRPr="00577A13" w:rsidRDefault="00A11C7F" w:rsidP="00A11C7F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A11C7F" w:rsidRPr="00577A13" w:rsidRDefault="00A11C7F" w:rsidP="00A11C7F">
      <w:pPr>
        <w:pStyle w:val="Tekstpodstawowy"/>
        <w:spacing w:line="240" w:lineRule="auto"/>
        <w:jc w:val="right"/>
        <w:rPr>
          <w:i/>
          <w:szCs w:val="24"/>
        </w:rPr>
      </w:pPr>
    </w:p>
    <w:p w:rsidR="00A11C7F" w:rsidRPr="00577A13" w:rsidRDefault="00A11C7F" w:rsidP="00A11C7F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A11C7F" w:rsidRPr="00577A13" w:rsidRDefault="00A11C7F" w:rsidP="00A11C7F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p w:rsidR="00A11C7F" w:rsidRDefault="00A11C7F" w:rsidP="00A11C7F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A11C7F" w:rsidSect="00A11C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736" w:rsidRDefault="000C3736">
      <w:r>
        <w:separator/>
      </w:r>
    </w:p>
  </w:endnote>
  <w:endnote w:type="continuationSeparator" w:id="0">
    <w:p w:rsidR="000C3736" w:rsidRDefault="000C3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846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846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D8462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D8462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56D49">
      <w:rPr>
        <w:rFonts w:ascii="Arial" w:hAnsi="Arial" w:cs="Arial"/>
        <w:b/>
        <w:bCs/>
        <w:noProof/>
        <w:sz w:val="18"/>
        <w:szCs w:val="18"/>
      </w:rPr>
      <w:t>1</w:t>
    </w:r>
    <w:r w:rsidR="00D8462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A56D49" w:rsidRPr="00A56D49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8462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56D49" w:rsidRPr="00A56D4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736" w:rsidRDefault="000C3736">
      <w:r>
        <w:separator/>
      </w:r>
    </w:p>
  </w:footnote>
  <w:footnote w:type="continuationSeparator" w:id="0">
    <w:p w:rsidR="000C3736" w:rsidRDefault="000C3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35" w:rsidRDefault="002C66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35" w:rsidRDefault="002C66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35" w:rsidRDefault="002C663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635"/>
    <w:rsid w:val="000230AF"/>
    <w:rsid w:val="00057D02"/>
    <w:rsid w:val="000613E0"/>
    <w:rsid w:val="000C3736"/>
    <w:rsid w:val="00175133"/>
    <w:rsid w:val="00181FEA"/>
    <w:rsid w:val="001A571A"/>
    <w:rsid w:val="002B1C74"/>
    <w:rsid w:val="002C6635"/>
    <w:rsid w:val="00384EFD"/>
    <w:rsid w:val="003B514C"/>
    <w:rsid w:val="004222DA"/>
    <w:rsid w:val="00453E59"/>
    <w:rsid w:val="00460DC4"/>
    <w:rsid w:val="005079A4"/>
    <w:rsid w:val="005145A5"/>
    <w:rsid w:val="0055546F"/>
    <w:rsid w:val="005C0930"/>
    <w:rsid w:val="006D4AE5"/>
    <w:rsid w:val="00834855"/>
    <w:rsid w:val="00854803"/>
    <w:rsid w:val="0087224A"/>
    <w:rsid w:val="00881C07"/>
    <w:rsid w:val="009149C3"/>
    <w:rsid w:val="00953AA1"/>
    <w:rsid w:val="0095641D"/>
    <w:rsid w:val="009D169F"/>
    <w:rsid w:val="00A11C7F"/>
    <w:rsid w:val="00A56D49"/>
    <w:rsid w:val="00B26D41"/>
    <w:rsid w:val="00B361A9"/>
    <w:rsid w:val="00C152AE"/>
    <w:rsid w:val="00D1574A"/>
    <w:rsid w:val="00D248D2"/>
    <w:rsid w:val="00D84620"/>
    <w:rsid w:val="00E02559"/>
    <w:rsid w:val="00E74582"/>
    <w:rsid w:val="00EA5A1E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45A5"/>
  </w:style>
  <w:style w:type="paragraph" w:styleId="Nagwek1">
    <w:name w:val="heading 1"/>
    <w:basedOn w:val="Normalny"/>
    <w:next w:val="Normalny"/>
    <w:link w:val="Nagwek1Znak"/>
    <w:qFormat/>
    <w:rsid w:val="005145A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145A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5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145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45A5"/>
  </w:style>
  <w:style w:type="paragraph" w:styleId="Tekstpodstawowy">
    <w:name w:val="Body Text"/>
    <w:basedOn w:val="Normalny"/>
    <w:link w:val="TekstpodstawowyZnak"/>
    <w:rsid w:val="005145A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A11C7F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A11C7F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A11C7F"/>
  </w:style>
  <w:style w:type="character" w:customStyle="1" w:styleId="TekstpodstawowyZnak">
    <w:name w:val="Tekst podstawowy Znak"/>
    <w:basedOn w:val="Domylnaczcionkaakapitu"/>
    <w:link w:val="Tekstpodstawowy"/>
    <w:rsid w:val="00A11C7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2021-05-07T10:35:00Z</cp:lastPrinted>
  <dcterms:created xsi:type="dcterms:W3CDTF">2021-05-07T10:35:00Z</dcterms:created>
  <dcterms:modified xsi:type="dcterms:W3CDTF">2021-05-07T10:35:00Z</dcterms:modified>
</cp:coreProperties>
</file>