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D5F71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Ogłoszenie o zmianie ogłoszenia</w:t>
      </w:r>
    </w:p>
    <w:p w14:paraId="7F43588D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Przebudowa sieci wodociągowej przy ul. Ligockiej w Lubszy </w:t>
      </w:r>
    </w:p>
    <w:p w14:paraId="55A905A5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SEKCJA I - ZAMAWIAJĄCY</w:t>
      </w:r>
    </w:p>
    <w:p w14:paraId="504A5E7C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1.1.) Nazwa zamawiającego: Gmina Woźniki</w:t>
      </w:r>
    </w:p>
    <w:p w14:paraId="5017A931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1.3.) Krajowy Numer Identyfikacyjny: REGON 151398480</w:t>
      </w:r>
    </w:p>
    <w:p w14:paraId="36C29717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1.4.) Adres zamawiającego: </w:t>
      </w:r>
    </w:p>
    <w:p w14:paraId="622B2279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1.4.1.) Ulica: Rynek 11</w:t>
      </w:r>
    </w:p>
    <w:p w14:paraId="2BD662FC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1.4.2.) Miejscowość: Woźniki</w:t>
      </w:r>
    </w:p>
    <w:p w14:paraId="5AA02E05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1.4.3.) Kod pocztowy: 42-289</w:t>
      </w:r>
    </w:p>
    <w:p w14:paraId="4E1252CD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1.4.4.) Województwo: śląskie</w:t>
      </w:r>
    </w:p>
    <w:p w14:paraId="2FFF6C46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1.4.5.) Kraj: Polska</w:t>
      </w:r>
    </w:p>
    <w:p w14:paraId="74E97F2F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1.4.9.) Adres poczty elektronicznej: urzad@wozniki.pl</w:t>
      </w:r>
    </w:p>
    <w:p w14:paraId="3CC13266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1.4.10.) Adres strony internetowej zamawiającego: www.wozniki.pl</w:t>
      </w:r>
    </w:p>
    <w:p w14:paraId="5AB74480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1.5.) Rodzaj zamawiającego: Zamawiający publiczny - jednostka sektora finansów publicznych - jednostka samorządu terytorialnego</w:t>
      </w:r>
    </w:p>
    <w:p w14:paraId="43CBCD59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1.6.) Przedmiot działalności zamawiającego: Ogólne usługi publiczne</w:t>
      </w:r>
    </w:p>
    <w:p w14:paraId="7C91A9EB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SEKCJA II - INFORMACJE PODSTAWOWE</w:t>
      </w:r>
    </w:p>
    <w:p w14:paraId="7B308D5C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2.1.) Numer ogłoszenia: 2021/BZP 00047730/01</w:t>
      </w:r>
    </w:p>
    <w:p w14:paraId="10ABFF55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2.2.) Data ogłoszenia: 2021-05-06 14:26</w:t>
      </w:r>
    </w:p>
    <w:p w14:paraId="316F0B90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SEKCJA III ZMIANA OGŁOSZENIA</w:t>
      </w:r>
    </w:p>
    <w:p w14:paraId="0C1B692F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3.1.) Nazwa zmienianego ogłoszenia: </w:t>
      </w:r>
    </w:p>
    <w:p w14:paraId="129EE9B2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Ogłoszenie o zamówieniu </w:t>
      </w:r>
    </w:p>
    <w:p w14:paraId="75781F49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3.2.) Numer zmienianego ogłoszenia w BZP: 2021/BZP 00038787/01</w:t>
      </w:r>
    </w:p>
    <w:p w14:paraId="1C553A9E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>3.3.) Identyfikator ostatniej wersji zmienianego ogłoszenia: 01</w:t>
      </w:r>
    </w:p>
    <w:p w14:paraId="0CB6860F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3.4.) Identyfikator sekcji zmienianego ogłoszenia: </w:t>
      </w:r>
    </w:p>
    <w:p w14:paraId="5141ABF0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SEKCJA VIII - PROCEDURA </w:t>
      </w:r>
    </w:p>
    <w:p w14:paraId="5F6E02C2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3.4.1.) Opis zmiany, w tym tekst, który należy dodać lub zmienić: </w:t>
      </w:r>
    </w:p>
    <w:p w14:paraId="1A6CADE3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8.1. Termin składania ofert </w:t>
      </w:r>
    </w:p>
    <w:p w14:paraId="56579609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Przed zmianą: </w:t>
      </w:r>
    </w:p>
    <w:p w14:paraId="7923B66D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2021-05-10 11:30 </w:t>
      </w:r>
    </w:p>
    <w:p w14:paraId="6A1A67A9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Po zmianie: </w:t>
      </w:r>
    </w:p>
    <w:p w14:paraId="1207A62C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2021-05-13 11:30 </w:t>
      </w:r>
    </w:p>
    <w:p w14:paraId="4A7EAF6A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3.4.1.) Opis zmiany, w tym tekst, który należy dodać lub zmienić: </w:t>
      </w:r>
    </w:p>
    <w:p w14:paraId="791C4FA5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8.3. Termin otwarcia ofert </w:t>
      </w:r>
    </w:p>
    <w:p w14:paraId="4E285A7C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Przed zmianą: </w:t>
      </w:r>
    </w:p>
    <w:p w14:paraId="7D243676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2021-05-10 12:00 </w:t>
      </w:r>
    </w:p>
    <w:p w14:paraId="714A50E3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Po zmianie: </w:t>
      </w:r>
    </w:p>
    <w:p w14:paraId="4B0E16C4" w14:textId="77777777" w:rsidR="008C1542" w:rsidRPr="008C1542" w:rsidRDefault="008C1542" w:rsidP="008C1542">
      <w:pPr>
        <w:rPr>
          <w:b/>
        </w:rPr>
      </w:pPr>
      <w:r w:rsidRPr="008C1542">
        <w:rPr>
          <w:b/>
        </w:rPr>
        <w:t xml:space="preserve">2021-05-13 12:00 </w:t>
      </w:r>
    </w:p>
    <w:p w14:paraId="322EE4A6" w14:textId="486B71E6" w:rsidR="006C4A06" w:rsidRPr="008C1542" w:rsidRDefault="006C4A06" w:rsidP="008C1542"/>
    <w:sectPr w:rsidR="006C4A06" w:rsidRPr="008C1542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357F3" w14:textId="77777777" w:rsidR="0047408E" w:rsidRDefault="0047408E">
      <w:r>
        <w:separator/>
      </w:r>
    </w:p>
  </w:endnote>
  <w:endnote w:type="continuationSeparator" w:id="0">
    <w:p w14:paraId="1EF993E3" w14:textId="77777777" w:rsidR="0047408E" w:rsidRDefault="00474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23B07" w14:textId="77777777"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AF52D5" w14:textId="77777777"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BE08A" w14:textId="77777777"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A7991" w14:textId="77777777"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7CE71" w14:textId="77777777" w:rsidR="0047408E" w:rsidRDefault="0047408E">
      <w:r>
        <w:separator/>
      </w:r>
    </w:p>
  </w:footnote>
  <w:footnote w:type="continuationSeparator" w:id="0">
    <w:p w14:paraId="501E88B9" w14:textId="77777777" w:rsidR="0047408E" w:rsidRDefault="00474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8C8DD" w14:textId="77777777" w:rsidR="00941E0F" w:rsidRDefault="00941E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393DB" w14:textId="77777777" w:rsidR="00941E0F" w:rsidRDefault="00941E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6D72A" w14:textId="77777777" w:rsidR="00941E0F" w:rsidRDefault="00941E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408E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7408E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8C1542"/>
    <w:rsid w:val="00906C49"/>
    <w:rsid w:val="00910FF6"/>
    <w:rsid w:val="00914734"/>
    <w:rsid w:val="00934013"/>
    <w:rsid w:val="00941E0F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4980EA"/>
  <w15:chartTrackingRefBased/>
  <w15:docId w15:val="{52E7DA8C-1E40-4D87-BC23-54C23BC86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F536E22E-C9F7-484A-B1F6-570B4EEB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Katarzyna Nokielska</dc:creator>
  <cp:keywords/>
  <dc:description/>
  <cp:lastModifiedBy>Katarzyna Nokielska</cp:lastModifiedBy>
  <cp:revision>2</cp:revision>
  <cp:lastPrinted>2008-08-07T07:56:00Z</cp:lastPrinted>
  <dcterms:created xsi:type="dcterms:W3CDTF">2021-05-07T07:01:00Z</dcterms:created>
  <dcterms:modified xsi:type="dcterms:W3CDTF">2021-05-07T07:01:00Z</dcterms:modified>
</cp:coreProperties>
</file>