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752ADC" w:rsidRDefault="00CB6204" w:rsidP="00CB6204">
      <w:pPr>
        <w:pStyle w:val="Nagwek4"/>
        <w:rPr>
          <w:b/>
          <w:i w:val="0"/>
          <w:sz w:val="22"/>
          <w:szCs w:val="22"/>
        </w:rPr>
      </w:pPr>
      <w:r w:rsidRPr="00752ADC">
        <w:rPr>
          <w:b/>
          <w:i w:val="0"/>
          <w:sz w:val="22"/>
          <w:szCs w:val="22"/>
        </w:rPr>
        <w:t xml:space="preserve">Załącznik nr </w:t>
      </w:r>
      <w:r w:rsidR="006553D2" w:rsidRPr="00752ADC">
        <w:rPr>
          <w:b/>
          <w:i w:val="0"/>
          <w:sz w:val="22"/>
          <w:szCs w:val="22"/>
        </w:rPr>
        <w:t>6</w:t>
      </w:r>
      <w:r w:rsidR="00360BC3" w:rsidRPr="00752ADC">
        <w:rPr>
          <w:b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553D2" w:rsidRPr="006553D2">
        <w:rPr>
          <w:b/>
          <w:sz w:val="22"/>
          <w:szCs w:val="22"/>
        </w:rPr>
        <w:t>ZP/15/2021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  <w:bookmarkStart w:id="0" w:name="_GoBack"/>
      <w:bookmarkEnd w:id="0"/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53D2" w:rsidRPr="00110593" w:rsidTr="004E3F4B">
        <w:tc>
          <w:tcPr>
            <w:tcW w:w="9104" w:type="dxa"/>
            <w:shd w:val="clear" w:color="auto" w:fill="D9D9D9"/>
          </w:tcPr>
          <w:p w:rsidR="006553D2" w:rsidRPr="00110593" w:rsidRDefault="006553D2" w:rsidP="004E3F4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553D2" w:rsidRPr="00110593" w:rsidRDefault="006553D2" w:rsidP="004E3F4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553D2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553D2" w:rsidRPr="0043102D" w:rsidRDefault="006553D2" w:rsidP="004E3F4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553D2" w:rsidRPr="00110593" w:rsidRDefault="006553D2" w:rsidP="004E3F4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553D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553D2">
        <w:rPr>
          <w:b/>
          <w:sz w:val="22"/>
          <w:szCs w:val="22"/>
        </w:rPr>
        <w:t>Zakup i dostawa wyrobów medycznych 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98C" w:rsidRDefault="00C9198C">
      <w:r>
        <w:separator/>
      </w:r>
    </w:p>
  </w:endnote>
  <w:endnote w:type="continuationSeparator" w:id="0">
    <w:p w:rsidR="00C9198C" w:rsidRDefault="00C91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52AD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3D2" w:rsidRDefault="006553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98C" w:rsidRDefault="00C9198C">
      <w:r>
        <w:separator/>
      </w:r>
    </w:p>
  </w:footnote>
  <w:footnote w:type="continuationSeparator" w:id="0">
    <w:p w:rsidR="00C9198C" w:rsidRDefault="00C9198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3D2" w:rsidRDefault="006553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3D2" w:rsidRDefault="006553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3D2" w:rsidRDefault="006553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198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53D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2ADC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9198C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AA5C00-A54A-4F52-AD46-E0F2EA222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98868-8C69-406E-8697-55C34F90C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cp:lastModifiedBy>Beata Żbik</cp:lastModifiedBy>
  <cp:revision>2</cp:revision>
  <cp:lastPrinted>2021-04-19T10:28:00Z</cp:lastPrinted>
  <dcterms:created xsi:type="dcterms:W3CDTF">2021-04-19T10:28:00Z</dcterms:created>
  <dcterms:modified xsi:type="dcterms:W3CDTF">2021-04-19T10:28:00Z</dcterms:modified>
</cp:coreProperties>
</file>