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C53CE" w14:textId="77777777" w:rsidR="005F4BC0" w:rsidRDefault="00BD4D44" w:rsidP="004F079B">
      <w:pPr>
        <w:spacing w:after="240"/>
        <w:jc w:val="right"/>
        <w:rPr>
          <w:sz w:val="22"/>
          <w:szCs w:val="22"/>
        </w:rPr>
      </w:pPr>
      <w:r w:rsidRPr="00BD4D4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D4D44">
        <w:rPr>
          <w:sz w:val="22"/>
          <w:szCs w:val="22"/>
        </w:rPr>
        <w:t>2021-04-30</w:t>
      </w:r>
    </w:p>
    <w:p w14:paraId="3C37F7BA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A277801" w14:textId="77777777" w:rsidR="00BD4D44" w:rsidRPr="00BD4D44" w:rsidRDefault="00BD4D44">
      <w:pPr>
        <w:rPr>
          <w:b/>
          <w:bCs/>
          <w:sz w:val="22"/>
          <w:szCs w:val="22"/>
        </w:rPr>
      </w:pPr>
      <w:r w:rsidRPr="00BD4D44">
        <w:rPr>
          <w:b/>
          <w:bCs/>
          <w:sz w:val="22"/>
          <w:szCs w:val="22"/>
        </w:rPr>
        <w:t>Szpital Wojewódzki w Poznaniu</w:t>
      </w:r>
    </w:p>
    <w:p w14:paraId="6733AB9B" w14:textId="77777777" w:rsidR="00F16C50" w:rsidRPr="00D91931" w:rsidRDefault="00BD4D44">
      <w:pPr>
        <w:rPr>
          <w:b/>
          <w:bCs/>
          <w:sz w:val="22"/>
          <w:szCs w:val="22"/>
        </w:rPr>
      </w:pPr>
      <w:r w:rsidRPr="00BD4D44">
        <w:rPr>
          <w:b/>
          <w:bCs/>
          <w:sz w:val="22"/>
          <w:szCs w:val="22"/>
        </w:rPr>
        <w:t>Dział Zamówień Publicznych</w:t>
      </w:r>
    </w:p>
    <w:p w14:paraId="444B5311" w14:textId="7B6420FF" w:rsidR="00F16C50" w:rsidRPr="00BD5546" w:rsidRDefault="000405C6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D4D44" w:rsidRPr="00BD4D4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BD4D44" w:rsidRPr="00BD4D44">
        <w:rPr>
          <w:sz w:val="22"/>
          <w:szCs w:val="22"/>
        </w:rPr>
        <w:t>7/19</w:t>
      </w:r>
    </w:p>
    <w:p w14:paraId="18BE9363" w14:textId="77777777" w:rsidR="00F16C50" w:rsidRPr="00BD5546" w:rsidRDefault="00BD4D44">
      <w:pPr>
        <w:rPr>
          <w:sz w:val="22"/>
          <w:szCs w:val="22"/>
        </w:rPr>
      </w:pPr>
      <w:r w:rsidRPr="00BD4D4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D4D44">
        <w:rPr>
          <w:sz w:val="22"/>
          <w:szCs w:val="22"/>
        </w:rPr>
        <w:t>Poznań</w:t>
      </w:r>
    </w:p>
    <w:p w14:paraId="6228F921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EA61B8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2B3BDE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898D5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FFA8C2" w14:textId="3CA92602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D4D44" w:rsidRPr="00BD4D44">
        <w:rPr>
          <w:bCs/>
          <w:sz w:val="22"/>
          <w:szCs w:val="22"/>
        </w:rPr>
        <w:t>SZW/DZP/12/2021</w:t>
      </w:r>
      <w:r w:rsidRPr="00D91931">
        <w:rPr>
          <w:sz w:val="22"/>
          <w:szCs w:val="22"/>
        </w:rPr>
        <w:tab/>
        <w:t xml:space="preserve"> </w:t>
      </w:r>
    </w:p>
    <w:p w14:paraId="39F9DAC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4A653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E1920C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50A740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D127AF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0580E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2EBF8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377C02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D4D44" w:rsidRPr="00607F9B" w14:paraId="44992BE2" w14:textId="77777777" w:rsidTr="001225D2">
        <w:trPr>
          <w:trHeight w:val="638"/>
        </w:trPr>
        <w:tc>
          <w:tcPr>
            <w:tcW w:w="959" w:type="dxa"/>
            <w:shd w:val="clear" w:color="auto" w:fill="auto"/>
          </w:tcPr>
          <w:p w14:paraId="04131433" w14:textId="77777777" w:rsidR="00BD4D44" w:rsidRPr="00607F9B" w:rsidRDefault="00BD4D44" w:rsidP="001225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FAAA50" w14:textId="77777777" w:rsidR="00BD4D44" w:rsidRPr="00BD4D44" w:rsidRDefault="00BD4D44" w:rsidP="001225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D4D4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4D44">
              <w:rPr>
                <w:b/>
                <w:bCs/>
                <w:sz w:val="22"/>
                <w:szCs w:val="22"/>
              </w:rPr>
              <w:t>Wykonanie dokumentacji projektowo-kosztorysowej dla Szpitala Wojewódzkiego w Poznaniu w zakresie:</w:t>
            </w:r>
          </w:p>
          <w:p w14:paraId="2D64AB56" w14:textId="77777777" w:rsidR="00BD4D44" w:rsidRPr="00BD4D44" w:rsidRDefault="00BD4D44" w:rsidP="001225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BD4D44">
              <w:rPr>
                <w:b/>
                <w:bCs/>
                <w:sz w:val="22"/>
                <w:szCs w:val="22"/>
              </w:rPr>
              <w:t xml:space="preserve">1. Przystosowanie łazienek </w:t>
            </w:r>
            <w:proofErr w:type="spellStart"/>
            <w:r w:rsidRPr="00BD4D44">
              <w:rPr>
                <w:b/>
                <w:bCs/>
                <w:sz w:val="22"/>
                <w:szCs w:val="22"/>
              </w:rPr>
              <w:t>ogólnodostepnych</w:t>
            </w:r>
            <w:proofErr w:type="spellEnd"/>
            <w:r w:rsidRPr="00BD4D44">
              <w:rPr>
                <w:b/>
                <w:bCs/>
                <w:sz w:val="22"/>
                <w:szCs w:val="22"/>
              </w:rPr>
              <w:t xml:space="preserve"> na potrzeby osób niepełnosprawnych, w szczególności dla osób poruszających się na wózkach inwalidzkich</w:t>
            </w:r>
          </w:p>
          <w:p w14:paraId="0A0DC7DB" w14:textId="77777777" w:rsidR="00BD4D44" w:rsidRPr="00BD4D44" w:rsidRDefault="00BD4D44" w:rsidP="001225D2">
            <w:pPr>
              <w:spacing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BD4D44">
              <w:rPr>
                <w:b/>
                <w:bCs/>
                <w:sz w:val="22"/>
                <w:szCs w:val="22"/>
              </w:rPr>
              <w:t>2. Remont Kuchni Centralnej</w:t>
            </w:r>
          </w:p>
          <w:p w14:paraId="4DB8C638" w14:textId="77777777" w:rsidR="00BD4D44" w:rsidRPr="00607F9B" w:rsidRDefault="00BD4D44" w:rsidP="001225D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BD4D44">
              <w:rPr>
                <w:b/>
                <w:bCs/>
                <w:sz w:val="22"/>
                <w:szCs w:val="22"/>
              </w:rPr>
              <w:t>3. Remont pomieszczeń w Budynku Tlenowni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4D44">
              <w:rPr>
                <w:b/>
                <w:sz w:val="22"/>
                <w:szCs w:val="22"/>
              </w:rPr>
              <w:t>SZW/DZP/12/2021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3355943" w14:textId="77777777" w:rsidR="00BD4D44" w:rsidRPr="00BD4D4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D4D44" w:rsidRPr="00BD4D44">
        <w:rPr>
          <w:rFonts w:ascii="Times New Roman" w:hAnsi="Times New Roman"/>
          <w:b/>
          <w:szCs w:val="22"/>
        </w:rPr>
        <w:t>Szpital Wojewódzki w Poznaniu</w:t>
      </w:r>
    </w:p>
    <w:p w14:paraId="70AE4936" w14:textId="2675419F" w:rsidR="004F079B" w:rsidRDefault="00BD4D4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D4D4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D4D44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93B8FB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D4D44" w:rsidRPr="00BD4D44">
        <w:rPr>
          <w:rFonts w:ascii="Times New Roman" w:hAnsi="Times New Roman"/>
          <w:b/>
          <w:szCs w:val="22"/>
        </w:rPr>
        <w:t>2021-05-04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D4D44" w:rsidRPr="00BD4D4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D4D44" w:rsidRPr="00BD4D44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 </w:t>
      </w:r>
      <w:r w:rsidR="00BD4D44" w:rsidRPr="00BD4D4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D04EC98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D4D44" w:rsidRPr="00BD4D44">
        <w:rPr>
          <w:rFonts w:ascii="Times New Roman" w:hAnsi="Times New Roman"/>
          <w:b/>
          <w:szCs w:val="22"/>
        </w:rPr>
        <w:t>2021-05-04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D4D44" w:rsidRPr="00BD4D4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D4D44" w:rsidRPr="00BD4D44">
        <w:rPr>
          <w:rFonts w:ascii="Times New Roman" w:hAnsi="Times New Roman"/>
          <w:b/>
          <w:szCs w:val="22"/>
        </w:rPr>
        <w:t>2021-05-17</w:t>
      </w:r>
      <w:r w:rsidR="008365E9">
        <w:rPr>
          <w:rFonts w:ascii="Times New Roman" w:hAnsi="Times New Roman"/>
          <w:szCs w:val="22"/>
        </w:rPr>
        <w:t xml:space="preserve"> godz. </w:t>
      </w:r>
      <w:r w:rsidR="00BD4D44" w:rsidRPr="00BD4D4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0F554E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EC6883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1649A9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FFA9DBA" w14:textId="20B7A2BF" w:rsidR="00F16C50" w:rsidRPr="00D91931" w:rsidRDefault="000405C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C07C8" w14:textId="77777777" w:rsidR="00E15348" w:rsidRDefault="00E15348">
      <w:r>
        <w:separator/>
      </w:r>
    </w:p>
  </w:endnote>
  <w:endnote w:type="continuationSeparator" w:id="0">
    <w:p w14:paraId="3D267139" w14:textId="77777777" w:rsidR="00E15348" w:rsidRDefault="00E15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92C7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2E73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3CCEAC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7574D7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BE47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C4FD9" w14:textId="77777777" w:rsidR="00E15348" w:rsidRDefault="00E15348">
      <w:r>
        <w:separator/>
      </w:r>
    </w:p>
  </w:footnote>
  <w:footnote w:type="continuationSeparator" w:id="0">
    <w:p w14:paraId="484AB4AD" w14:textId="77777777" w:rsidR="00E15348" w:rsidRDefault="00E15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4FED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9FB0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7C89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348"/>
    <w:rsid w:val="000405C6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D4D44"/>
    <w:rsid w:val="00BD5546"/>
    <w:rsid w:val="00C25577"/>
    <w:rsid w:val="00C34578"/>
    <w:rsid w:val="00CF0F4C"/>
    <w:rsid w:val="00D63C6E"/>
    <w:rsid w:val="00D91931"/>
    <w:rsid w:val="00DE0599"/>
    <w:rsid w:val="00E15348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D0009C"/>
  <w15:chartTrackingRefBased/>
  <w15:docId w15:val="{CF495FF0-A150-416D-9286-10BEDC564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2001-02-09T20:53:00Z</cp:lastPrinted>
  <dcterms:created xsi:type="dcterms:W3CDTF">2021-04-30T10:47:00Z</dcterms:created>
  <dcterms:modified xsi:type="dcterms:W3CDTF">2021-04-30T10:47:00Z</dcterms:modified>
</cp:coreProperties>
</file>