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432EA">
        <w:rPr>
          <w:bCs/>
          <w:i w:val="0"/>
          <w:sz w:val="22"/>
          <w:szCs w:val="22"/>
        </w:rPr>
        <w:t>5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C0F8C" w:rsidRPr="00FC0F8C">
        <w:rPr>
          <w:b/>
          <w:sz w:val="22"/>
          <w:szCs w:val="22"/>
        </w:rPr>
        <w:t>NA/P/60/2021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C0F8C" w:rsidRPr="00110593" w:rsidTr="00BC6FB2">
        <w:tc>
          <w:tcPr>
            <w:tcW w:w="9104" w:type="dxa"/>
            <w:shd w:val="clear" w:color="auto" w:fill="D9D9D9"/>
          </w:tcPr>
          <w:p w:rsidR="00FC0F8C" w:rsidRPr="00110593" w:rsidRDefault="00FC0F8C" w:rsidP="00BC6FB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C0F8C" w:rsidRPr="00110593" w:rsidRDefault="00FC0F8C" w:rsidP="00BC6FB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C0F8C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FC0F8C" w:rsidRPr="0043102D" w:rsidRDefault="00FC0F8C" w:rsidP="00BC6FB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C0F8C" w:rsidRPr="00110593" w:rsidRDefault="00FC0F8C" w:rsidP="00BC6FB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C0F8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C0F8C">
        <w:rPr>
          <w:b/>
          <w:sz w:val="22"/>
          <w:szCs w:val="22"/>
        </w:rPr>
        <w:t>Organizacja serii szkoleń dla studentów Politechniki Rzeszowskiej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7C7" w:rsidRDefault="00F657C7">
      <w:r>
        <w:separator/>
      </w:r>
    </w:p>
  </w:endnote>
  <w:endnote w:type="continuationSeparator" w:id="0">
    <w:p w:rsidR="00F657C7" w:rsidRDefault="00F6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432E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32E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F8C" w:rsidRDefault="00FC0F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7C7" w:rsidRDefault="00F657C7">
      <w:r>
        <w:separator/>
      </w:r>
    </w:p>
  </w:footnote>
  <w:footnote w:type="continuationSeparator" w:id="0">
    <w:p w:rsidR="00F657C7" w:rsidRDefault="00F657C7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F8C" w:rsidRDefault="00FC0F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F8C" w:rsidRDefault="00FC0F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F8C" w:rsidRDefault="00FC0F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57C7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432EA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80618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EF1B9F"/>
    <w:rsid w:val="00F46593"/>
    <w:rsid w:val="00F568D6"/>
    <w:rsid w:val="00F657C7"/>
    <w:rsid w:val="00F70072"/>
    <w:rsid w:val="00F833C6"/>
    <w:rsid w:val="00FC0F8C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BDCCD03-E4E1-4FDF-A049-037D5C85D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45471-D4F4-4C1E-ABF5-2AD368D17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2</cp:revision>
  <cp:lastPrinted>2010-01-07T08:39:00Z</cp:lastPrinted>
  <dcterms:created xsi:type="dcterms:W3CDTF">2021-04-21T10:00:00Z</dcterms:created>
  <dcterms:modified xsi:type="dcterms:W3CDTF">2021-04-21T10:00:00Z</dcterms:modified>
</cp:coreProperties>
</file>