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C45A2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45A2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C45A2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45A2E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45A2E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C45A2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45A2E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45A2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C45A2E" w:rsidRPr="00C45A2E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C45A2E" w:rsidRPr="00C45A2E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Częstochowskiej.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C45A2E" w:rsidRPr="00C45A2E">
        <w:rPr>
          <w:rFonts w:ascii="Tahoma" w:hAnsi="Tahoma" w:cs="Tahoma"/>
          <w:b/>
          <w:sz w:val="16"/>
          <w:szCs w:val="16"/>
        </w:rPr>
        <w:t>ZP/DK-07/21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45A2E" w:rsidRPr="00AF2CA7" w:rsidTr="00EC1988">
        <w:tc>
          <w:tcPr>
            <w:tcW w:w="1134" w:type="dxa"/>
          </w:tcPr>
          <w:p w:rsidR="00C45A2E" w:rsidRPr="00AF2CA7" w:rsidRDefault="00C45A2E" w:rsidP="00EC198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45A2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45A2E">
              <w:rPr>
                <w:rFonts w:ascii="Tahoma" w:hAnsi="Tahoma" w:cs="Tahoma"/>
                <w:sz w:val="16"/>
                <w:szCs w:val="16"/>
              </w:rPr>
              <w:t>Komputery przenośne (2 szt.) dla Katedry Matematyki</w:t>
            </w:r>
          </w:p>
          <w:p w:rsidR="00C45A2E" w:rsidRPr="00AF2CA7" w:rsidRDefault="00C45A2E" w:rsidP="00EC1988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45A2E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45A2E" w:rsidRPr="00AF2CA7" w:rsidRDefault="00C45A2E" w:rsidP="00EC19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45A2E" w:rsidRPr="00AF2CA7" w:rsidRDefault="00C45A2E" w:rsidP="00EC19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45A2E" w:rsidRPr="00AF2CA7" w:rsidRDefault="00C45A2E" w:rsidP="00EC19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45A2E" w:rsidRPr="00AF2CA7" w:rsidRDefault="00C45A2E" w:rsidP="00EC198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45A2E" w:rsidRPr="00AF2CA7" w:rsidRDefault="00C45A2E" w:rsidP="00EC198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C45A2E" w:rsidRPr="00AF2CA7" w:rsidRDefault="00C45A2E" w:rsidP="00C45A2E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C45A2E" w:rsidRPr="00CE2036" w:rsidRDefault="00C45A2E" w:rsidP="00C45A2E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C45A2E" w:rsidRPr="00CE2036" w:rsidRDefault="00C45A2E" w:rsidP="00C45A2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C45A2E" w:rsidRPr="00CE2036" w:rsidTr="00EC1988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A2E" w:rsidRPr="00CE2036" w:rsidRDefault="00C45A2E" w:rsidP="00EC198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A2E" w:rsidRPr="00CE2036" w:rsidRDefault="00C45A2E" w:rsidP="00EC198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A2E" w:rsidRPr="00CE2036" w:rsidRDefault="00C45A2E" w:rsidP="00EC198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C45A2E" w:rsidRPr="00CE2036" w:rsidTr="00EC1988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45A2E" w:rsidRPr="00CE2036" w:rsidTr="00EC1988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C45A2E" w:rsidRPr="00CE2036" w:rsidRDefault="00C45A2E" w:rsidP="00C45A2E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C45A2E" w:rsidRPr="00CE2036" w:rsidRDefault="00C45A2E" w:rsidP="00C45A2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C45A2E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C45A2E" w:rsidRPr="00CE2036" w:rsidRDefault="00C45A2E" w:rsidP="00C45A2E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C45A2E" w:rsidRPr="00CE2036" w:rsidRDefault="00C45A2E" w:rsidP="00C45A2E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C45A2E" w:rsidRPr="00CE2036" w:rsidRDefault="00C45A2E" w:rsidP="00C45A2E">
      <w:pPr>
        <w:pStyle w:val="Akapitzlist"/>
        <w:numPr>
          <w:ilvl w:val="0"/>
          <w:numId w:val="32"/>
        </w:numPr>
        <w:spacing w:line="360" w:lineRule="auto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bCs/>
          <w:sz w:val="16"/>
          <w:szCs w:val="16"/>
        </w:rPr>
        <w:t xml:space="preserve">Oświadczam(y), że jesteśmy: 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Spółdzielnią socjalną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Zakładem Pracy Chronionej</w:t>
      </w:r>
    </w:p>
    <w:p w:rsidR="00C45A2E" w:rsidRPr="00CE2036" w:rsidRDefault="00C45A2E" w:rsidP="00C45A2E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Zakładem Aktywacji Zawodowej</w:t>
      </w:r>
    </w:p>
    <w:p w:rsidR="00C45A2E" w:rsidRPr="00CE2036" w:rsidRDefault="00C45A2E" w:rsidP="00C45A2E">
      <w:pPr>
        <w:pStyle w:val="Akapitzlist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Inne</w:t>
      </w:r>
    </w:p>
    <w:p w:rsidR="00C45A2E" w:rsidRPr="00CE2036" w:rsidRDefault="00C45A2E" w:rsidP="00C45A2E">
      <w:pPr>
        <w:ind w:left="-284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C45A2E" w:rsidRPr="00CE2036" w:rsidRDefault="00C45A2E" w:rsidP="00C45A2E">
      <w:pPr>
        <w:ind w:left="-284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Podane informacje wymagane są wyłącznie do celów statystycznych</w:t>
      </w:r>
    </w:p>
    <w:p w:rsidR="00C45A2E" w:rsidRPr="00CE2036" w:rsidRDefault="00C45A2E" w:rsidP="00C45A2E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C45A2E" w:rsidRPr="00CE2036" w:rsidRDefault="00C45A2E" w:rsidP="00C45A2E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C45A2E" w:rsidRPr="00CE2036" w:rsidTr="00EC198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A2E" w:rsidRPr="00CE2036" w:rsidRDefault="00C45A2E" w:rsidP="00EC198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45A2E" w:rsidRPr="00CE2036" w:rsidRDefault="00C45A2E" w:rsidP="00C45A2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C45A2E" w:rsidRPr="00CE2036" w:rsidRDefault="00C45A2E" w:rsidP="00C45A2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C45A2E" w:rsidRPr="00CE2036" w:rsidRDefault="00C45A2E" w:rsidP="00C45A2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C45A2E" w:rsidRPr="00CE2036" w:rsidRDefault="00C45A2E" w:rsidP="00C45A2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C45A2E" w:rsidRPr="00214120" w:rsidRDefault="00C45A2E" w:rsidP="00C45A2E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C45A2E" w:rsidRPr="00CA71E7" w:rsidRDefault="00C45A2E" w:rsidP="00C45A2E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C45A2E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945" w:rsidRDefault="008F4945">
      <w:r>
        <w:separator/>
      </w:r>
    </w:p>
  </w:endnote>
  <w:endnote w:type="continuationSeparator" w:id="0">
    <w:p w:rsidR="008F4945" w:rsidRDefault="008F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A2E" w:rsidRDefault="00C45A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45A2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A2E" w:rsidRDefault="00C45A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945" w:rsidRDefault="008F4945">
      <w:r>
        <w:separator/>
      </w:r>
    </w:p>
  </w:footnote>
  <w:footnote w:type="continuationSeparator" w:id="0">
    <w:p w:rsidR="008F4945" w:rsidRDefault="008F4945">
      <w:r>
        <w:continuationSeparator/>
      </w:r>
    </w:p>
  </w:footnote>
  <w:footnote w:id="1">
    <w:p w:rsidR="00C45A2E" w:rsidRPr="002B013F" w:rsidRDefault="00C45A2E" w:rsidP="00C45A2E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C45A2E" w:rsidRPr="002B013F" w:rsidRDefault="00C45A2E" w:rsidP="00C45A2E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C45A2E" w:rsidRPr="00CE2036" w:rsidRDefault="00C45A2E" w:rsidP="00C45A2E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C45A2E" w:rsidRPr="00CE2036" w:rsidRDefault="00C45A2E" w:rsidP="00C45A2E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A2E" w:rsidRDefault="00C45A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A2E" w:rsidRDefault="00C45A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A2E" w:rsidRDefault="00C45A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945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8F4945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45A2E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D45AE"/>
  <w15:chartTrackingRefBased/>
  <w15:docId w15:val="{9CFC909C-E3DB-4161-8892-0072597A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C465BC8-273F-4CD4-AD9A-557F59C99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2021-04-30T08:04:00Z</dcterms:created>
  <dcterms:modified xsi:type="dcterms:W3CDTF">2021-04-30T08:04:00Z</dcterms:modified>
</cp:coreProperties>
</file>