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7F289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8F03FEC" w14:textId="77777777" w:rsidR="00D854F9" w:rsidRPr="00603D03" w:rsidRDefault="00842E20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24ED87EE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14:paraId="295B28EE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53D10585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4CD8F6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D03B60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026A8F7F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4D0FBF05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70201262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96E3C34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35086172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1D8F21FE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717BD01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4BA9DE4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0647F518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1192553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35DBDB00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14:paraId="4E6D556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53735346" w14:textId="346A52C9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842E20" w:rsidRPr="00842E20">
        <w:rPr>
          <w:rFonts w:ascii="Verdana" w:hAnsi="Verdana" w:cs="Arial"/>
          <w:b/>
          <w:sz w:val="18"/>
          <w:szCs w:val="18"/>
        </w:rPr>
        <w:t xml:space="preserve">wykonanie i wsparcie techniczne </w:t>
      </w:r>
      <w:r w:rsidR="00C2612E" w:rsidRPr="00C2612E">
        <w:rPr>
          <w:rFonts w:ascii="Verdana" w:hAnsi="Verdana" w:cs="Arial"/>
          <w:b/>
          <w:sz w:val="18"/>
          <w:szCs w:val="18"/>
        </w:rPr>
        <w:t>strony www dla Wydziału Odlewnictwa AGH – KC-zp.272-142/21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8356EB" w:rsidRPr="008356EB">
        <w:rPr>
          <w:rFonts w:ascii="Verdana" w:hAnsi="Verdana" w:cs="Arial"/>
          <w:b/>
          <w:sz w:val="18"/>
          <w:szCs w:val="18"/>
        </w:rPr>
        <w:t>KC-zp.272-</w:t>
      </w:r>
      <w:r w:rsidR="002B7695">
        <w:rPr>
          <w:rFonts w:ascii="Verdana" w:hAnsi="Verdana" w:cs="Arial"/>
          <w:b/>
          <w:sz w:val="18"/>
          <w:szCs w:val="18"/>
        </w:rPr>
        <w:t>140</w:t>
      </w:r>
      <w:r w:rsidR="008356EB" w:rsidRPr="008356EB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0A4E7701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7F381B48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267B82A8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14:paraId="6B50374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7F658D3C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75E82D1B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67175DD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06770241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1E9E3D99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37ADE316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CA3F" w14:textId="77777777" w:rsidR="008011F7" w:rsidRDefault="008011F7">
      <w:r>
        <w:separator/>
      </w:r>
    </w:p>
  </w:endnote>
  <w:endnote w:type="continuationSeparator" w:id="0">
    <w:p w14:paraId="124DF967" w14:textId="77777777" w:rsidR="008011F7" w:rsidRDefault="0080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64FC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D2E600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84B3A" w14:textId="77777777" w:rsidR="006F646A" w:rsidRDefault="00842E20">
    <w:pPr>
      <w:pStyle w:val="Stopka"/>
      <w:tabs>
        <w:tab w:val="clear" w:pos="4536"/>
      </w:tabs>
      <w:jc w:val="center"/>
    </w:pPr>
    <w:r>
      <w:rPr>
        <w:noProof/>
      </w:rPr>
      <w:pict w14:anchorId="7EA55FDA">
        <v:line id="_x0000_s2049" style="position:absolute;left:0;text-align:left;z-index:251657728" from="-3.85pt,8.7pt" to="455.15pt,8.7pt"/>
      </w:pict>
    </w:r>
  </w:p>
  <w:p w14:paraId="122AABB7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CDB37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A2AA6B" w14:textId="77777777" w:rsidR="006F646A" w:rsidRDefault="006F646A">
    <w:pPr>
      <w:pStyle w:val="Stopka"/>
      <w:tabs>
        <w:tab w:val="clear" w:pos="4536"/>
      </w:tabs>
      <w:jc w:val="center"/>
    </w:pPr>
  </w:p>
  <w:p w14:paraId="067091C2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B08BA" w14:textId="77777777" w:rsidR="008011F7" w:rsidRDefault="008011F7">
      <w:r>
        <w:separator/>
      </w:r>
    </w:p>
  </w:footnote>
  <w:footnote w:type="continuationSeparator" w:id="0">
    <w:p w14:paraId="11D94B14" w14:textId="77777777" w:rsidR="008011F7" w:rsidRDefault="00801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880B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99D9E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C67E1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F9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7E7FA4"/>
    <w:rsid w:val="008011F7"/>
    <w:rsid w:val="008301EE"/>
    <w:rsid w:val="008356EB"/>
    <w:rsid w:val="00842E20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2612E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EB7071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4</cp:revision>
  <cp:lastPrinted>2021-04-19T10:38:00Z</cp:lastPrinted>
  <dcterms:created xsi:type="dcterms:W3CDTF">2021-04-19T10:38:00Z</dcterms:created>
  <dcterms:modified xsi:type="dcterms:W3CDTF">2021-04-28T10:27:00Z</dcterms:modified>
</cp:coreProperties>
</file>