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25386" w:rsidRPr="00600664" w:rsidRDefault="00791AC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51244">
        <w:rPr>
          <w:b/>
          <w:i w:val="0"/>
          <w:lang w:val="pl-PL"/>
        </w:rPr>
        <w:t>11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B68B1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/2021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B6F">
        <w:rPr>
          <w:rFonts w:ascii="Times New Roman" w:eastAsia="Times New Roman" w:hAnsi="Times New Roman"/>
          <w:b/>
          <w:sz w:val="24"/>
          <w:szCs w:val="20"/>
          <w:lang w:eastAsia="pl-PL"/>
        </w:rPr>
        <w:t>podstawowym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15F89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całodobowym utrzymaniem czystości na terenie lądowiska dla helikopterów  </w:t>
      </w:r>
    </w:p>
    <w:p w:rsidR="001B68B1" w:rsidRPr="00A56A6F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 xml:space="preserve">podpis osoby uprawnionej do składania oświadczeń </w:t>
      </w:r>
      <w:bookmarkStart w:id="0" w:name="_GoBack"/>
      <w:bookmarkEnd w:id="0"/>
      <w:r>
        <w:rPr>
          <w:sz w:val="24"/>
          <w:vertAlign w:val="superscript"/>
        </w:rPr>
        <w:t>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97601" w:rsidRDefault="00D97601" w:rsidP="00025386">
      <w:pPr>
        <w:spacing w:after="0" w:line="240" w:lineRule="auto"/>
      </w:pPr>
      <w:r>
        <w:separator/>
      </w:r>
    </w:p>
  </w:endnote>
  <w:endnote w:type="continuationSeparator" w:id="0">
    <w:p w:rsidR="00D97601" w:rsidRDefault="00D976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25386" w:rsidRDefault="00791AC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AF1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97601" w:rsidRDefault="00D97601" w:rsidP="00025386">
      <w:pPr>
        <w:spacing w:after="0" w:line="240" w:lineRule="auto"/>
      </w:pPr>
      <w:r>
        <w:separator/>
      </w:r>
    </w:p>
  </w:footnote>
  <w:footnote w:type="continuationSeparator" w:id="0">
    <w:p w:rsidR="00D97601" w:rsidRDefault="00D97601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1"/>
    <w:rsid w:val="00025386"/>
    <w:rsid w:val="00070234"/>
    <w:rsid w:val="00143E06"/>
    <w:rsid w:val="001B68B1"/>
    <w:rsid w:val="001C2314"/>
    <w:rsid w:val="00451244"/>
    <w:rsid w:val="004E2B1B"/>
    <w:rsid w:val="005624D8"/>
    <w:rsid w:val="00600664"/>
    <w:rsid w:val="00791ACF"/>
    <w:rsid w:val="0081291F"/>
    <w:rsid w:val="008F2498"/>
    <w:rsid w:val="009B09E9"/>
    <w:rsid w:val="00A56A6F"/>
    <w:rsid w:val="00AD38B5"/>
    <w:rsid w:val="00C2318B"/>
    <w:rsid w:val="00D54B6F"/>
    <w:rsid w:val="00D55FC4"/>
    <w:rsid w:val="00D97601"/>
    <w:rsid w:val="00E15F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A14ECB"/>
  <w15:chartTrackingRefBased/>
  <w15:docId w15:val="{827514A2-DBA5-4F20-99A1-69AAF310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7</cp:revision>
  <cp:lastPrinted>2021-04-02T07:02:00Z</cp:lastPrinted>
  <dcterms:created xsi:type="dcterms:W3CDTF">2021-03-05T09:43:00Z</dcterms:created>
  <dcterms:modified xsi:type="dcterms:W3CDTF">2021-04-21T08:50:00Z</dcterms:modified>
</cp:coreProperties>
</file>