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6D703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3AD353D9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584489CA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5867020B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02C63CE9" w14:textId="0F5DDCA0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5878B2" w:rsidRPr="005878B2">
        <w:rPr>
          <w:rFonts w:ascii="Verdana" w:hAnsi="Verdana"/>
          <w:sz w:val="20"/>
          <w:szCs w:val="20"/>
        </w:rPr>
        <w:t>tryb podstawowy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773912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0A1B731E" w14:textId="77777777" w:rsidR="00237270" w:rsidRPr="0093180B" w:rsidRDefault="005878B2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878B2">
        <w:rPr>
          <w:rFonts w:ascii="Verdana" w:eastAsia="Times New Roman" w:hAnsi="Verdana"/>
          <w:b/>
          <w:sz w:val="20"/>
          <w:szCs w:val="20"/>
          <w:lang w:eastAsia="pl-PL"/>
        </w:rPr>
        <w:t xml:space="preserve">usługa tłumaczenia na język obcy artykułów naukowych powstałych na Wydziale </w:t>
      </w:r>
      <w:proofErr w:type="spellStart"/>
      <w:r w:rsidRPr="005878B2">
        <w:rPr>
          <w:rFonts w:ascii="Verdana" w:eastAsia="Times New Roman" w:hAnsi="Verdana"/>
          <w:b/>
          <w:sz w:val="20"/>
          <w:szCs w:val="20"/>
          <w:lang w:eastAsia="pl-PL"/>
        </w:rPr>
        <w:t>WGiG</w:t>
      </w:r>
      <w:proofErr w:type="spellEnd"/>
      <w:r w:rsidRPr="005878B2">
        <w:rPr>
          <w:rFonts w:ascii="Verdana" w:eastAsia="Times New Roman" w:hAnsi="Verdana"/>
          <w:b/>
          <w:sz w:val="20"/>
          <w:szCs w:val="20"/>
          <w:lang w:eastAsia="pl-PL"/>
        </w:rPr>
        <w:t xml:space="preserve"> AGH - KC-zp.272-117/21</w:t>
      </w:r>
    </w:p>
    <w:p w14:paraId="5A1BE96A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7BD67C15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6E633AD2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6FD47A9B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57070F0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5A97EEF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52773ED6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43B2716E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2FB67310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0568E816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249C3B1B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0A011FC9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44D9B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20223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AF7E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7D78DA3F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1F8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A97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9DF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1E400F6A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AFD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251E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C63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389C3C60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C0A6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1AC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82A8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1BAC839F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50471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4D8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2EBC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44421911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36C884C2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4599C950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37CCDCCD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493F7D0A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23ACB6EF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33F2C18C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26E9B" w14:textId="77777777" w:rsidR="006A0B0A" w:rsidRDefault="006A0B0A">
      <w:pPr>
        <w:spacing w:after="0" w:line="240" w:lineRule="auto"/>
      </w:pPr>
      <w:r>
        <w:separator/>
      </w:r>
    </w:p>
  </w:endnote>
  <w:endnote w:type="continuationSeparator" w:id="0">
    <w:p w14:paraId="349046B3" w14:textId="77777777" w:rsidR="006A0B0A" w:rsidRDefault="006A0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7803A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EEDA35" w14:textId="77777777" w:rsidR="00336EEB" w:rsidRDefault="0077391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45E3" w14:textId="77777777" w:rsidR="00336EEB" w:rsidRDefault="00773912" w:rsidP="004704CB">
    <w:pPr>
      <w:pStyle w:val="Stopka"/>
      <w:framePr w:wrap="around" w:vAnchor="text" w:hAnchor="margin" w:xAlign="right" w:y="1"/>
      <w:rPr>
        <w:rStyle w:val="Numerstrony"/>
      </w:rPr>
    </w:pPr>
  </w:p>
  <w:p w14:paraId="1CA5D65B" w14:textId="77777777" w:rsidR="00336EEB" w:rsidRDefault="00773912" w:rsidP="00336EEB">
    <w:pPr>
      <w:pStyle w:val="Stopka"/>
      <w:tabs>
        <w:tab w:val="clear" w:pos="4536"/>
      </w:tabs>
      <w:jc w:val="center"/>
    </w:pPr>
    <w:r>
      <w:rPr>
        <w:noProof/>
      </w:rPr>
      <w:pict w14:anchorId="6E38012B">
        <v:line id="_x0000_s2049" style="position:absolute;left:0;text-align:left;z-index:251659264" from="-3.85pt,8.7pt" to="455.15pt,8.7pt"/>
      </w:pict>
    </w:r>
  </w:p>
  <w:p w14:paraId="211D2013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9A03F" w14:textId="77777777" w:rsidR="00903726" w:rsidRDefault="00773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4E50BC" w14:textId="77777777" w:rsidR="006A0B0A" w:rsidRDefault="006A0B0A">
      <w:pPr>
        <w:spacing w:after="0" w:line="240" w:lineRule="auto"/>
      </w:pPr>
      <w:r>
        <w:separator/>
      </w:r>
    </w:p>
  </w:footnote>
  <w:footnote w:type="continuationSeparator" w:id="0">
    <w:p w14:paraId="1CD6B270" w14:textId="77777777" w:rsidR="006A0B0A" w:rsidRDefault="006A0B0A">
      <w:pPr>
        <w:spacing w:after="0" w:line="240" w:lineRule="auto"/>
      </w:pPr>
      <w:r>
        <w:continuationSeparator/>
      </w:r>
    </w:p>
  </w:footnote>
  <w:footnote w:id="1">
    <w:p w14:paraId="7591C66E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747654E1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1AE99" w14:textId="77777777" w:rsidR="00903726" w:rsidRDefault="007739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175EB" w14:textId="77777777" w:rsidR="00903726" w:rsidRDefault="007739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5849B" w14:textId="77777777" w:rsidR="00903726" w:rsidRDefault="007739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A0B0A"/>
    <w:rsid w:val="000563B7"/>
    <w:rsid w:val="000E6C60"/>
    <w:rsid w:val="001F4E82"/>
    <w:rsid w:val="00237270"/>
    <w:rsid w:val="00285E58"/>
    <w:rsid w:val="003D1274"/>
    <w:rsid w:val="00430A9F"/>
    <w:rsid w:val="005878B2"/>
    <w:rsid w:val="005E5BD1"/>
    <w:rsid w:val="00623F70"/>
    <w:rsid w:val="006A0B0A"/>
    <w:rsid w:val="00773912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AC6EAB"/>
  <w15:docId w15:val="{9B72B08C-C24E-4DDF-B810-6C241F33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2021-04-28T06:53:00Z</dcterms:created>
  <dcterms:modified xsi:type="dcterms:W3CDTF">2021-04-28T06:54:00Z</dcterms:modified>
</cp:coreProperties>
</file>