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DC3BD" w14:textId="77777777" w:rsidR="00FB7F50" w:rsidRPr="002245BE" w:rsidRDefault="0074596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4596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745964">
        <w:rPr>
          <w:sz w:val="22"/>
          <w:szCs w:val="22"/>
        </w:rPr>
        <w:t>2021-04-28</w:t>
      </w:r>
    </w:p>
    <w:p w14:paraId="373AFD22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6D0DC22A" w14:textId="77777777" w:rsidR="00745964" w:rsidRPr="00745964" w:rsidRDefault="00745964" w:rsidP="00FB7F50">
      <w:pPr>
        <w:spacing w:after="40"/>
        <w:rPr>
          <w:b/>
          <w:bCs/>
          <w:sz w:val="22"/>
          <w:szCs w:val="22"/>
        </w:rPr>
      </w:pPr>
      <w:r w:rsidRPr="00745964">
        <w:rPr>
          <w:b/>
          <w:bCs/>
          <w:sz w:val="22"/>
          <w:szCs w:val="22"/>
        </w:rPr>
        <w:t>Akademia Górniczo - Hutnicza</w:t>
      </w:r>
    </w:p>
    <w:p w14:paraId="43DEA3AB" w14:textId="77777777" w:rsidR="00745964" w:rsidRPr="00745964" w:rsidRDefault="00745964" w:rsidP="00FB7F50">
      <w:pPr>
        <w:spacing w:after="40"/>
        <w:rPr>
          <w:b/>
          <w:bCs/>
          <w:sz w:val="22"/>
          <w:szCs w:val="22"/>
        </w:rPr>
      </w:pPr>
      <w:r w:rsidRPr="00745964">
        <w:rPr>
          <w:b/>
          <w:bCs/>
          <w:sz w:val="22"/>
          <w:szCs w:val="22"/>
        </w:rPr>
        <w:t>im. Stanisława Staszica w Krakowie</w:t>
      </w:r>
    </w:p>
    <w:p w14:paraId="4F39ABDD" w14:textId="77777777" w:rsidR="00FB7F50" w:rsidRPr="002245BE" w:rsidRDefault="00745964" w:rsidP="00FB7F50">
      <w:pPr>
        <w:spacing w:after="40"/>
        <w:rPr>
          <w:b/>
          <w:bCs/>
          <w:sz w:val="22"/>
          <w:szCs w:val="22"/>
        </w:rPr>
      </w:pPr>
      <w:r w:rsidRPr="00745964">
        <w:rPr>
          <w:b/>
          <w:bCs/>
          <w:sz w:val="22"/>
          <w:szCs w:val="22"/>
        </w:rPr>
        <w:t>Dział Zamówień Publicznych</w:t>
      </w:r>
    </w:p>
    <w:p w14:paraId="728327D5" w14:textId="77777777" w:rsidR="00FB7F50" w:rsidRPr="002245BE" w:rsidRDefault="00745964" w:rsidP="00FB7F50">
      <w:pPr>
        <w:rPr>
          <w:sz w:val="22"/>
          <w:szCs w:val="22"/>
        </w:rPr>
      </w:pPr>
      <w:r w:rsidRPr="0074596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745964">
        <w:rPr>
          <w:sz w:val="22"/>
          <w:szCs w:val="22"/>
        </w:rPr>
        <w:t>30</w:t>
      </w:r>
    </w:p>
    <w:p w14:paraId="2C9BFB75" w14:textId="77777777" w:rsidR="00FB7F50" w:rsidRPr="002245BE" w:rsidRDefault="00745964" w:rsidP="00FB7F50">
      <w:pPr>
        <w:rPr>
          <w:sz w:val="22"/>
          <w:szCs w:val="22"/>
        </w:rPr>
      </w:pPr>
      <w:r w:rsidRPr="0074596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745964">
        <w:rPr>
          <w:sz w:val="22"/>
          <w:szCs w:val="22"/>
        </w:rPr>
        <w:t>Kraków</w:t>
      </w:r>
    </w:p>
    <w:p w14:paraId="770A92B0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6BAA6C4F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040A1501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1D4760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745964" w:rsidRPr="00607F9B" w14:paraId="2F6C8CD3" w14:textId="77777777" w:rsidTr="00601B37">
        <w:trPr>
          <w:trHeight w:val="638"/>
        </w:trPr>
        <w:tc>
          <w:tcPr>
            <w:tcW w:w="959" w:type="dxa"/>
            <w:shd w:val="clear" w:color="auto" w:fill="auto"/>
          </w:tcPr>
          <w:p w14:paraId="1EC1640E" w14:textId="77777777" w:rsidR="00745964" w:rsidRPr="00607F9B" w:rsidRDefault="00745964" w:rsidP="00601B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C2841AD" w14:textId="6FA52D3F" w:rsidR="00745964" w:rsidRPr="00607F9B" w:rsidRDefault="00745964" w:rsidP="00601B3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="00D81EDA">
              <w:rPr>
                <w:sz w:val="22"/>
                <w:szCs w:val="22"/>
              </w:rPr>
              <w:t>p</w:t>
            </w:r>
            <w:r w:rsidRPr="00745964">
              <w:rPr>
                <w:sz w:val="22"/>
                <w:szCs w:val="22"/>
              </w:rPr>
              <w:t>odstawowy</w:t>
            </w:r>
            <w:r w:rsidR="00D81EDA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45964">
              <w:rPr>
                <w:b/>
                <w:bCs/>
                <w:sz w:val="22"/>
                <w:szCs w:val="22"/>
              </w:rPr>
              <w:t>Dostaw</w:t>
            </w:r>
            <w:r w:rsidR="00D81EDA">
              <w:rPr>
                <w:b/>
                <w:bCs/>
                <w:sz w:val="22"/>
                <w:szCs w:val="22"/>
              </w:rPr>
              <w:t>ę</w:t>
            </w:r>
            <w:r w:rsidRPr="00745964">
              <w:rPr>
                <w:b/>
                <w:bCs/>
                <w:sz w:val="22"/>
                <w:szCs w:val="22"/>
              </w:rPr>
              <w:t xml:space="preserve"> 10 szt. chłodziarek dla Ośrodka AGH w Łukęcinie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45964">
              <w:rPr>
                <w:b/>
                <w:sz w:val="22"/>
                <w:szCs w:val="22"/>
              </w:rPr>
              <w:t>KC-zp.272-74/21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263419B" w14:textId="77777777" w:rsidR="00745964" w:rsidRPr="00745964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745964" w:rsidRPr="00745964">
        <w:rPr>
          <w:b/>
          <w:sz w:val="22"/>
          <w:szCs w:val="22"/>
        </w:rPr>
        <w:t>Akademia Górniczo - Hutnicza</w:t>
      </w:r>
    </w:p>
    <w:p w14:paraId="64D8D809" w14:textId="77777777" w:rsidR="00745964" w:rsidRPr="00745964" w:rsidRDefault="0074596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745964">
        <w:rPr>
          <w:b/>
          <w:sz w:val="22"/>
          <w:szCs w:val="22"/>
        </w:rPr>
        <w:t>im. Stanisława Staszica w Krakowie</w:t>
      </w:r>
    </w:p>
    <w:p w14:paraId="6DE4AD81" w14:textId="77777777" w:rsidR="008642B3" w:rsidRDefault="0074596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74596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745964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45964" w14:paraId="2CC63505" w14:textId="77777777" w:rsidTr="00601B37">
        <w:trPr>
          <w:cantSplit/>
        </w:trPr>
        <w:tc>
          <w:tcPr>
            <w:tcW w:w="10150" w:type="dxa"/>
          </w:tcPr>
          <w:p w14:paraId="78E11EB4" w14:textId="77777777" w:rsidR="00745964" w:rsidRPr="00D26ED6" w:rsidRDefault="00745964" w:rsidP="00601B3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745964">
              <w:rPr>
                <w:b/>
                <w:sz w:val="22"/>
                <w:szCs w:val="22"/>
              </w:rPr>
              <w:t>WiMaKS</w:t>
            </w:r>
            <w:proofErr w:type="spellEnd"/>
            <w:r w:rsidRPr="00745964">
              <w:rPr>
                <w:b/>
                <w:sz w:val="22"/>
                <w:szCs w:val="22"/>
              </w:rPr>
              <w:t xml:space="preserve"> Sławomir Skwara</w:t>
            </w:r>
          </w:p>
          <w:p w14:paraId="6F63CE82" w14:textId="77777777" w:rsidR="00745964" w:rsidRPr="009F0E5C" w:rsidRDefault="00745964" w:rsidP="00601B37">
            <w:pPr>
              <w:jc w:val="both"/>
              <w:rPr>
                <w:bCs/>
                <w:sz w:val="22"/>
                <w:szCs w:val="22"/>
              </w:rPr>
            </w:pPr>
            <w:r w:rsidRPr="00745964">
              <w:rPr>
                <w:bCs/>
                <w:sz w:val="22"/>
                <w:szCs w:val="22"/>
              </w:rPr>
              <w:t>ul. Wyszyńskiego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5964">
              <w:rPr>
                <w:bCs/>
                <w:sz w:val="22"/>
                <w:szCs w:val="22"/>
              </w:rPr>
              <w:t>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2F63973" w14:textId="77777777" w:rsidR="00745964" w:rsidRPr="009F0E5C" w:rsidRDefault="00745964" w:rsidP="00601B37">
            <w:pPr>
              <w:jc w:val="both"/>
              <w:rPr>
                <w:bCs/>
                <w:sz w:val="22"/>
                <w:szCs w:val="22"/>
              </w:rPr>
            </w:pPr>
            <w:r w:rsidRPr="00745964">
              <w:rPr>
                <w:bCs/>
                <w:sz w:val="22"/>
                <w:szCs w:val="22"/>
              </w:rPr>
              <w:t>26-300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745964">
              <w:rPr>
                <w:bCs/>
                <w:sz w:val="22"/>
                <w:szCs w:val="22"/>
              </w:rPr>
              <w:t>Opoczno</w:t>
            </w:r>
          </w:p>
          <w:p w14:paraId="1B06E418" w14:textId="77777777" w:rsidR="00745964" w:rsidRPr="00D26ED6" w:rsidRDefault="00745964" w:rsidP="00601B3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2693519" w14:textId="77777777" w:rsidR="00745964" w:rsidRPr="00D26ED6" w:rsidRDefault="00745964" w:rsidP="00601B3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5964">
              <w:rPr>
                <w:sz w:val="22"/>
                <w:szCs w:val="22"/>
              </w:rPr>
              <w:t>Dostawa 10 szt. chłodziarek dla Ośrodka AGH w Łukęcinie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745964">
              <w:rPr>
                <w:b/>
                <w:sz w:val="22"/>
                <w:szCs w:val="22"/>
              </w:rPr>
              <w:t>3 591.60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926EBC1" w14:textId="77777777" w:rsidR="00745964" w:rsidRPr="00D26ED6" w:rsidRDefault="00745964" w:rsidP="00601B37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2F25B3" w14:textId="31AB635C" w:rsidR="00745964" w:rsidRPr="00745964" w:rsidRDefault="00D81EDA" w:rsidP="00601B37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D81EDA">
              <w:t>Oferta najkorzystniejsza zgodnie z kryteriami oceny ofert.</w:t>
            </w:r>
          </w:p>
        </w:tc>
      </w:tr>
    </w:tbl>
    <w:p w14:paraId="4AECD75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63B9A27E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7B0EB66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7E780F9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5EFAF808" w14:textId="77777777" w:rsidR="002B6761" w:rsidRPr="008567C7" w:rsidRDefault="007459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5D0A4590" w14:textId="77777777" w:rsidR="002B6761" w:rsidRPr="008567C7" w:rsidRDefault="007459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6E1B8C69" w14:textId="77777777" w:rsidR="002B6761" w:rsidRPr="008567C7" w:rsidRDefault="0074596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14:paraId="31E695F3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136437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60F8831F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8CB20E4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45964" w:rsidRPr="008567C7" w14:paraId="46300897" w14:textId="77777777" w:rsidTr="00601B37">
        <w:tc>
          <w:tcPr>
            <w:tcW w:w="709" w:type="dxa"/>
            <w:vAlign w:val="center"/>
          </w:tcPr>
          <w:p w14:paraId="639BA98B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14:paraId="65C4174E" w14:textId="77777777" w:rsidR="00745964" w:rsidRPr="002B6761" w:rsidRDefault="00745964" w:rsidP="00601B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>WiMaKS</w:t>
            </w:r>
            <w:proofErr w:type="spellEnd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Sławomir Skwara</w:t>
            </w:r>
          </w:p>
          <w:p w14:paraId="2EBEF510" w14:textId="77777777" w:rsidR="00745964" w:rsidRPr="008567C7" w:rsidRDefault="00745964" w:rsidP="00601B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ul. Wyszyńskiego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6ECC259A" w14:textId="77777777" w:rsidR="00745964" w:rsidRPr="001B7815" w:rsidRDefault="00745964" w:rsidP="00601B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26-300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Opoczno</w:t>
            </w:r>
          </w:p>
        </w:tc>
        <w:tc>
          <w:tcPr>
            <w:tcW w:w="1134" w:type="dxa"/>
            <w:vAlign w:val="center"/>
          </w:tcPr>
          <w:p w14:paraId="28CB6707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1E3C488B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9B7BD8A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68EEFDB8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3886A97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136DE82B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7A706DC5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45964" w:rsidRPr="008567C7" w14:paraId="6D4282B2" w14:textId="77777777" w:rsidTr="00601B37">
        <w:tc>
          <w:tcPr>
            <w:tcW w:w="709" w:type="dxa"/>
            <w:vAlign w:val="center"/>
          </w:tcPr>
          <w:p w14:paraId="3BC66398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127" w:type="dxa"/>
            <w:vAlign w:val="center"/>
          </w:tcPr>
          <w:p w14:paraId="44E796C9" w14:textId="77777777" w:rsidR="00745964" w:rsidRPr="002B6761" w:rsidRDefault="00745964" w:rsidP="00601B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>SWISSPOL Ltd. sp. z o.o.</w:t>
            </w:r>
          </w:p>
          <w:p w14:paraId="03906B53" w14:textId="77777777" w:rsidR="00745964" w:rsidRPr="008567C7" w:rsidRDefault="00745964" w:rsidP="00601B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ul. Wilcza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671FB82" w14:textId="77777777" w:rsidR="00745964" w:rsidRPr="001B7815" w:rsidRDefault="00745964" w:rsidP="00601B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50-429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134" w:type="dxa"/>
            <w:vAlign w:val="center"/>
          </w:tcPr>
          <w:p w14:paraId="6DCA9872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49,63</w:t>
            </w:r>
          </w:p>
        </w:tc>
        <w:tc>
          <w:tcPr>
            <w:tcW w:w="1134" w:type="dxa"/>
            <w:vAlign w:val="center"/>
          </w:tcPr>
          <w:p w14:paraId="10472EAD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5D64DA2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96D0ED3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DE9FBA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42A26BB3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6C0A96A7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89,63</w:t>
            </w:r>
          </w:p>
        </w:tc>
      </w:tr>
      <w:tr w:rsidR="00745964" w:rsidRPr="008567C7" w14:paraId="424082E6" w14:textId="77777777" w:rsidTr="00601B37">
        <w:tc>
          <w:tcPr>
            <w:tcW w:w="709" w:type="dxa"/>
            <w:vAlign w:val="center"/>
          </w:tcPr>
          <w:p w14:paraId="2B9CD496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14:paraId="3A9443F4" w14:textId="77777777" w:rsidR="00745964" w:rsidRPr="002B6761" w:rsidRDefault="00745964" w:rsidP="00601B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MPC Paweł </w:t>
            </w:r>
            <w:proofErr w:type="spellStart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>Oleksiewicz</w:t>
            </w:r>
            <w:proofErr w:type="spellEnd"/>
          </w:p>
          <w:p w14:paraId="64FFA9BA" w14:textId="77777777" w:rsidR="00745964" w:rsidRPr="008567C7" w:rsidRDefault="00745964" w:rsidP="00601B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Podrzeczna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F1F265A" w14:textId="77777777" w:rsidR="00745964" w:rsidRPr="001B7815" w:rsidRDefault="00745964" w:rsidP="00601B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134" w:type="dxa"/>
            <w:vAlign w:val="center"/>
          </w:tcPr>
          <w:p w14:paraId="290F261C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38,93</w:t>
            </w:r>
          </w:p>
        </w:tc>
        <w:tc>
          <w:tcPr>
            <w:tcW w:w="1134" w:type="dxa"/>
            <w:vAlign w:val="center"/>
          </w:tcPr>
          <w:p w14:paraId="4535CABA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3BAF1125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6318E89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635EC4B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DB6E0E0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BDDACF2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78,93</w:t>
            </w:r>
          </w:p>
        </w:tc>
      </w:tr>
      <w:tr w:rsidR="00745964" w:rsidRPr="008567C7" w14:paraId="0E1BF70D" w14:textId="77777777" w:rsidTr="00601B37">
        <w:tc>
          <w:tcPr>
            <w:tcW w:w="709" w:type="dxa"/>
            <w:vAlign w:val="center"/>
          </w:tcPr>
          <w:p w14:paraId="3FEA9A3B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7" w:type="dxa"/>
            <w:vAlign w:val="center"/>
          </w:tcPr>
          <w:p w14:paraId="262B99C2" w14:textId="77777777" w:rsidR="00745964" w:rsidRPr="002B6761" w:rsidRDefault="00745964" w:rsidP="00601B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PHU BMS </w:t>
            </w:r>
            <w:proofErr w:type="spellStart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>Sp.jawna</w:t>
            </w:r>
            <w:proofErr w:type="spellEnd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>Z.Bielecki</w:t>
            </w:r>
            <w:proofErr w:type="spellEnd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proofErr w:type="spellStart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>T.Białowąs</w:t>
            </w:r>
            <w:proofErr w:type="spellEnd"/>
          </w:p>
          <w:p w14:paraId="71B67686" w14:textId="77777777" w:rsidR="00745964" w:rsidRPr="008567C7" w:rsidRDefault="00745964" w:rsidP="00601B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ul. Staszica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FEDE4B8" w14:textId="77777777" w:rsidR="00745964" w:rsidRPr="001B7815" w:rsidRDefault="00745964" w:rsidP="00601B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32-500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Kwidzyn</w:t>
            </w:r>
          </w:p>
        </w:tc>
        <w:tc>
          <w:tcPr>
            <w:tcW w:w="1134" w:type="dxa"/>
            <w:vAlign w:val="center"/>
          </w:tcPr>
          <w:p w14:paraId="646C525D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37,76</w:t>
            </w:r>
          </w:p>
        </w:tc>
        <w:tc>
          <w:tcPr>
            <w:tcW w:w="1134" w:type="dxa"/>
            <w:vAlign w:val="center"/>
          </w:tcPr>
          <w:p w14:paraId="2AA0ACCD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71120757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BB090C3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FAE61EF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FEFC02C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BAC5A96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77,76</w:t>
            </w:r>
          </w:p>
        </w:tc>
      </w:tr>
      <w:tr w:rsidR="00745964" w:rsidRPr="008567C7" w14:paraId="7E14B441" w14:textId="77777777" w:rsidTr="00601B37">
        <w:tc>
          <w:tcPr>
            <w:tcW w:w="709" w:type="dxa"/>
            <w:vAlign w:val="center"/>
          </w:tcPr>
          <w:p w14:paraId="61E156EE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127" w:type="dxa"/>
            <w:vAlign w:val="center"/>
          </w:tcPr>
          <w:p w14:paraId="1CD0E4EB" w14:textId="77777777" w:rsidR="00745964" w:rsidRPr="002B6761" w:rsidRDefault="00745964" w:rsidP="00601B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Hurtownia Sportowa </w:t>
            </w:r>
            <w:proofErr w:type="spellStart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>Kal</w:t>
            </w:r>
            <w:proofErr w:type="spellEnd"/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>-Sport</w:t>
            </w:r>
          </w:p>
          <w:p w14:paraId="14EAD9E6" w14:textId="77777777" w:rsidR="00745964" w:rsidRPr="008567C7" w:rsidRDefault="00745964" w:rsidP="00601B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Rejtana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0B60DD2" w14:textId="77777777" w:rsidR="00745964" w:rsidRPr="001B7815" w:rsidRDefault="00745964" w:rsidP="00601B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35-310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134" w:type="dxa"/>
            <w:vAlign w:val="center"/>
          </w:tcPr>
          <w:p w14:paraId="333CECC9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35,84</w:t>
            </w:r>
          </w:p>
        </w:tc>
        <w:tc>
          <w:tcPr>
            <w:tcW w:w="1134" w:type="dxa"/>
            <w:vAlign w:val="center"/>
          </w:tcPr>
          <w:p w14:paraId="4354970A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1F332111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7885921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14CFF333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8B1A573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2224EFEA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75,84</w:t>
            </w:r>
          </w:p>
        </w:tc>
      </w:tr>
      <w:tr w:rsidR="00745964" w:rsidRPr="008567C7" w14:paraId="170E77CC" w14:textId="77777777" w:rsidTr="00601B37">
        <w:tc>
          <w:tcPr>
            <w:tcW w:w="709" w:type="dxa"/>
            <w:vAlign w:val="center"/>
          </w:tcPr>
          <w:p w14:paraId="7B54100E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14:paraId="62F8DF65" w14:textId="77777777" w:rsidR="00745964" w:rsidRPr="002B6761" w:rsidRDefault="00745964" w:rsidP="00601B3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/>
                <w:sz w:val="18"/>
                <w:szCs w:val="18"/>
              </w:rPr>
              <w:t>MERAZET S.A.</w:t>
            </w:r>
          </w:p>
          <w:p w14:paraId="009F1EB4" w14:textId="77777777" w:rsidR="00745964" w:rsidRPr="008567C7" w:rsidRDefault="00745964" w:rsidP="00601B3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</w:t>
            </w:r>
            <w:proofErr w:type="spellStart"/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J.Krauthofera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36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369A047" w14:textId="77777777" w:rsidR="00745964" w:rsidRPr="001B7815" w:rsidRDefault="00745964" w:rsidP="00601B3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60-203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964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</w:tc>
        <w:tc>
          <w:tcPr>
            <w:tcW w:w="1134" w:type="dxa"/>
            <w:vAlign w:val="center"/>
          </w:tcPr>
          <w:p w14:paraId="3636A92C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24,96</w:t>
            </w:r>
          </w:p>
        </w:tc>
        <w:tc>
          <w:tcPr>
            <w:tcW w:w="1134" w:type="dxa"/>
            <w:vAlign w:val="center"/>
          </w:tcPr>
          <w:p w14:paraId="6A04D938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70E2A2F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55753C0B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0D8D4C37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00B181C6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4CC275A" w14:textId="77777777" w:rsidR="00745964" w:rsidRPr="008567C7" w:rsidRDefault="00745964" w:rsidP="00601B3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964">
              <w:rPr>
                <w:rFonts w:ascii="Times New Roman" w:hAnsi="Times New Roman" w:cs="Times New Roman"/>
                <w:sz w:val="18"/>
                <w:szCs w:val="18"/>
              </w:rPr>
              <w:t xml:space="preserve">  64,96</w:t>
            </w:r>
          </w:p>
        </w:tc>
      </w:tr>
    </w:tbl>
    <w:p w14:paraId="55357DC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B66167E" w14:textId="77777777" w:rsidR="003D57B0" w:rsidRPr="001B7815" w:rsidRDefault="003D57B0" w:rsidP="003D57B0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3D57B0" w14:paraId="71677507" w14:textId="77777777" w:rsidTr="00601B37">
        <w:tc>
          <w:tcPr>
            <w:tcW w:w="779" w:type="dxa"/>
            <w:shd w:val="clear" w:color="auto" w:fill="FFFFFF"/>
            <w:vAlign w:val="center"/>
          </w:tcPr>
          <w:p w14:paraId="0679A862" w14:textId="77777777" w:rsidR="003D57B0" w:rsidRPr="004657DA" w:rsidRDefault="003D57B0" w:rsidP="00601B3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043D6B75" w14:textId="77777777" w:rsidR="003D57B0" w:rsidRPr="004657DA" w:rsidRDefault="003D57B0" w:rsidP="00601B3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43500F4A" w14:textId="77777777" w:rsidR="003D57B0" w:rsidRPr="004657DA" w:rsidRDefault="003D57B0" w:rsidP="00601B37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3D57B0" w14:paraId="056DAF3B" w14:textId="77777777" w:rsidTr="00601B37">
        <w:tc>
          <w:tcPr>
            <w:tcW w:w="779" w:type="dxa"/>
            <w:vAlign w:val="center"/>
          </w:tcPr>
          <w:p w14:paraId="29018402" w14:textId="77777777" w:rsidR="003D57B0" w:rsidRPr="002B6761" w:rsidRDefault="003D57B0" w:rsidP="00601B37">
            <w:pPr>
              <w:jc w:val="center"/>
              <w:rPr>
                <w:sz w:val="22"/>
                <w:szCs w:val="22"/>
              </w:rPr>
            </w:pPr>
            <w:r w:rsidRPr="00A37326">
              <w:rPr>
                <w:sz w:val="22"/>
                <w:szCs w:val="22"/>
              </w:rPr>
              <w:t>1</w:t>
            </w:r>
          </w:p>
          <w:p w14:paraId="3A31FAF2" w14:textId="77777777" w:rsidR="003D57B0" w:rsidRPr="002B6761" w:rsidRDefault="003D57B0" w:rsidP="00601B3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A74F4ED" w14:textId="77777777" w:rsidR="003D57B0" w:rsidRPr="002B6761" w:rsidRDefault="003D57B0" w:rsidP="00601B37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A37326">
              <w:rPr>
                <w:b/>
                <w:bCs/>
                <w:sz w:val="22"/>
                <w:szCs w:val="22"/>
              </w:rPr>
              <w:t>WAM Wojciech Smolak</w:t>
            </w:r>
          </w:p>
          <w:p w14:paraId="63E4E7DC" w14:textId="77777777" w:rsidR="003D57B0" w:rsidRPr="002B6761" w:rsidRDefault="003D57B0" w:rsidP="00601B37">
            <w:pPr>
              <w:rPr>
                <w:sz w:val="22"/>
                <w:szCs w:val="22"/>
              </w:rPr>
            </w:pPr>
            <w:r w:rsidRPr="00A37326">
              <w:rPr>
                <w:sz w:val="22"/>
                <w:szCs w:val="22"/>
              </w:rPr>
              <w:t>Świlcza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37326">
              <w:rPr>
                <w:sz w:val="22"/>
                <w:szCs w:val="22"/>
              </w:rPr>
              <w:t>147K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5F9FD2DD" w14:textId="77777777" w:rsidR="003D57B0" w:rsidRPr="002B6761" w:rsidRDefault="003D57B0" w:rsidP="00601B37">
            <w:pPr>
              <w:spacing w:after="40"/>
              <w:rPr>
                <w:sz w:val="22"/>
                <w:szCs w:val="22"/>
              </w:rPr>
            </w:pPr>
            <w:r w:rsidRPr="00A37326">
              <w:rPr>
                <w:sz w:val="22"/>
                <w:szCs w:val="22"/>
              </w:rPr>
              <w:t>36-072</w:t>
            </w:r>
            <w:r w:rsidRPr="002B6761">
              <w:rPr>
                <w:sz w:val="22"/>
                <w:szCs w:val="22"/>
              </w:rPr>
              <w:t xml:space="preserve"> </w:t>
            </w:r>
            <w:r w:rsidRPr="00A37326">
              <w:rPr>
                <w:sz w:val="22"/>
                <w:szCs w:val="22"/>
              </w:rPr>
              <w:t>Świlcza</w:t>
            </w:r>
          </w:p>
        </w:tc>
        <w:tc>
          <w:tcPr>
            <w:tcW w:w="6413" w:type="dxa"/>
            <w:vAlign w:val="center"/>
          </w:tcPr>
          <w:p w14:paraId="1169505D" w14:textId="77777777" w:rsidR="003D57B0" w:rsidRPr="002B6761" w:rsidRDefault="003D57B0" w:rsidP="00601B37">
            <w:pPr>
              <w:spacing w:after="40"/>
              <w:rPr>
                <w:sz w:val="22"/>
                <w:szCs w:val="22"/>
              </w:rPr>
            </w:pPr>
            <w:r w:rsidRPr="00A37326">
              <w:rPr>
                <w:sz w:val="22"/>
                <w:szCs w:val="22"/>
              </w:rPr>
              <w:t>Art. 226 ust. 1 pkt 2 lit. c</w:t>
            </w:r>
          </w:p>
          <w:p w14:paraId="103CBEBA" w14:textId="77777777" w:rsidR="003D57B0" w:rsidRPr="002B6761" w:rsidRDefault="003D57B0" w:rsidP="00601B37">
            <w:pPr>
              <w:jc w:val="both"/>
              <w:rPr>
                <w:sz w:val="22"/>
                <w:szCs w:val="22"/>
              </w:rPr>
            </w:pPr>
            <w:r w:rsidRPr="00A37326">
              <w:rPr>
                <w:sz w:val="22"/>
                <w:szCs w:val="22"/>
              </w:rPr>
              <w:t xml:space="preserve">Oferta została odrzucona na podstawie art. 226 ust. 1, pkt 2 lit c) ustawy </w:t>
            </w:r>
            <w:proofErr w:type="spellStart"/>
            <w:r w:rsidRPr="00A37326">
              <w:rPr>
                <w:sz w:val="22"/>
                <w:szCs w:val="22"/>
              </w:rPr>
              <w:t>Pzp</w:t>
            </w:r>
            <w:proofErr w:type="spellEnd"/>
            <w:r w:rsidRPr="00A37326">
              <w:rPr>
                <w:sz w:val="22"/>
                <w:szCs w:val="22"/>
              </w:rPr>
              <w:t xml:space="preserve">, ponieważ została złożona przez Wykonawcę, który nie złożył w przewidzianym terminie w wezwaniu do uzupełnienia oferty z dnia 20.04.2021 r. oświadczenia w trybie art. 125 ust.1 ustawy </w:t>
            </w:r>
            <w:proofErr w:type="spellStart"/>
            <w:r w:rsidRPr="00A37326">
              <w:rPr>
                <w:sz w:val="22"/>
                <w:szCs w:val="22"/>
              </w:rPr>
              <w:t>Pzp</w:t>
            </w:r>
            <w:proofErr w:type="spellEnd"/>
            <w:r w:rsidRPr="00A37326">
              <w:rPr>
                <w:sz w:val="22"/>
                <w:szCs w:val="22"/>
              </w:rPr>
              <w:t>, tj. oświadczenia o niewykluczeniu z niniejszego postępowania.</w:t>
            </w:r>
          </w:p>
        </w:tc>
      </w:tr>
    </w:tbl>
    <w:p w14:paraId="5BE80CC0" w14:textId="77777777" w:rsidR="003D57B0" w:rsidRDefault="003D57B0" w:rsidP="003D57B0">
      <w:pPr>
        <w:spacing w:before="120" w:after="120"/>
        <w:jc w:val="both"/>
        <w:rPr>
          <w:color w:val="000000"/>
          <w:sz w:val="16"/>
          <w:szCs w:val="16"/>
        </w:rPr>
      </w:pPr>
    </w:p>
    <w:p w14:paraId="703E02EE" w14:textId="77777777" w:rsidR="003D57B0" w:rsidRDefault="003D57B0" w:rsidP="003D57B0">
      <w:pPr>
        <w:spacing w:after="40" w:line="276" w:lineRule="auto"/>
        <w:jc w:val="both"/>
      </w:pPr>
      <w:r>
        <w:t>Informacja o terminie zawarcia umowy:</w:t>
      </w:r>
    </w:p>
    <w:p w14:paraId="160354DB" w14:textId="77777777" w:rsidR="003D57B0" w:rsidRPr="00F33C66" w:rsidRDefault="003D57B0" w:rsidP="003D57B0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026A12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6500D338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6BB3EFD2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710449C4" w14:textId="77777777" w:rsidR="008642B3" w:rsidRPr="00005838" w:rsidRDefault="00745964" w:rsidP="00005838">
      <w:pPr>
        <w:jc w:val="right"/>
        <w:rPr>
          <w:sz w:val="32"/>
          <w:szCs w:val="32"/>
        </w:rPr>
      </w:pPr>
      <w:r w:rsidRPr="00745964">
        <w:rPr>
          <w:sz w:val="22"/>
          <w:szCs w:val="22"/>
        </w:rPr>
        <w:t xml:space="preserve"> mgr Jarosław</w:t>
      </w:r>
      <w:r w:rsidR="00B464D3" w:rsidRPr="004229DE">
        <w:rPr>
          <w:sz w:val="22"/>
          <w:szCs w:val="22"/>
        </w:rPr>
        <w:t xml:space="preserve"> </w:t>
      </w:r>
      <w:bookmarkEnd w:id="0"/>
      <w:r w:rsidRPr="00745964">
        <w:rPr>
          <w:sz w:val="22"/>
          <w:szCs w:val="22"/>
        </w:rPr>
        <w:t>Grzech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EFDC4" w14:textId="77777777" w:rsidR="0063002C" w:rsidRDefault="0063002C">
      <w:r>
        <w:separator/>
      </w:r>
    </w:p>
  </w:endnote>
  <w:endnote w:type="continuationSeparator" w:id="0">
    <w:p w14:paraId="2F657B92" w14:textId="77777777" w:rsidR="0063002C" w:rsidRDefault="0063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F823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1B20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BE70C5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9D1F52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816A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C7CB7" w14:textId="77777777" w:rsidR="0063002C" w:rsidRDefault="0063002C">
      <w:r>
        <w:separator/>
      </w:r>
    </w:p>
  </w:footnote>
  <w:footnote w:type="continuationSeparator" w:id="0">
    <w:p w14:paraId="32C128B6" w14:textId="77777777" w:rsidR="0063002C" w:rsidRDefault="0063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3FC1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ADF8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5983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02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57B0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002C"/>
    <w:rsid w:val="00644DCB"/>
    <w:rsid w:val="00657C1E"/>
    <w:rsid w:val="006E3089"/>
    <w:rsid w:val="00712C39"/>
    <w:rsid w:val="00745964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1EDA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6B7E3A"/>
  <w15:chartTrackingRefBased/>
  <w15:docId w15:val="{B9DCC63C-9938-43AA-AAF3-DC44D14C7F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377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1899-12-31T23:00:00Z</cp:lastPrinted>
  <dcterms:created xsi:type="dcterms:W3CDTF">2021-04-28T08:13:00Z</dcterms:created>
  <dcterms:modified xsi:type="dcterms:W3CDTF">2021-04-28T08:13:00Z</dcterms:modified>
</cp:coreProperties>
</file>