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BC8A1" w14:textId="77777777" w:rsidR="00CE3E03" w:rsidRPr="00E874DC" w:rsidRDefault="00CE3E03" w:rsidP="00CE3E0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69C99DD" w14:textId="77777777" w:rsidR="00CE3E03" w:rsidRDefault="00CE3E03" w:rsidP="00CE3E03">
      <w:pPr>
        <w:spacing w:before="48" w:line="240" w:lineRule="atLeast"/>
        <w:jc w:val="right"/>
        <w:rPr>
          <w:b/>
          <w:sz w:val="24"/>
          <w:szCs w:val="24"/>
          <w:lang w:val="pl-PL"/>
        </w:rPr>
      </w:pPr>
    </w:p>
    <w:p w14:paraId="40C770CD" w14:textId="77777777" w:rsidR="00CE3E03" w:rsidRDefault="00CE3E03" w:rsidP="00CE3E03">
      <w:pPr>
        <w:spacing w:before="48" w:line="240" w:lineRule="atLeast"/>
        <w:jc w:val="center"/>
        <w:rPr>
          <w:b/>
          <w:sz w:val="24"/>
          <w:szCs w:val="24"/>
          <w:lang w:val="pl-PL"/>
        </w:rPr>
      </w:pPr>
      <w:r>
        <w:rPr>
          <w:b/>
          <w:sz w:val="24"/>
          <w:szCs w:val="24"/>
          <w:lang w:val="pl-PL"/>
        </w:rPr>
        <w:t>WZÓR UMOWY</w:t>
      </w:r>
    </w:p>
    <w:p w14:paraId="3E3F472F" w14:textId="77777777" w:rsidR="00CE3E03" w:rsidRDefault="00CE3E03" w:rsidP="00CE3E0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C9AA055" w14:textId="77777777" w:rsidR="00CE3E03" w:rsidRDefault="00CE3E03" w:rsidP="00CE3E03">
      <w:pPr>
        <w:spacing w:before="48" w:line="240" w:lineRule="atLeast"/>
        <w:jc w:val="center"/>
        <w:rPr>
          <w:b/>
          <w:sz w:val="28"/>
          <w:lang w:val="pl-PL"/>
        </w:rPr>
      </w:pPr>
    </w:p>
    <w:p w14:paraId="73059094" w14:textId="24B0683C" w:rsidR="00CE3E03" w:rsidRPr="00AA2A22" w:rsidRDefault="00CE3E03" w:rsidP="00CE3E0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KC-zp.272-121/21</w:t>
      </w:r>
      <w:r w:rsidRPr="00AA2A22">
        <w:rPr>
          <w:rFonts w:ascii="Times New Roman" w:hAnsi="Times New Roman"/>
        </w:rPr>
        <w:t xml:space="preserve"> </w:t>
      </w:r>
    </w:p>
    <w:p w14:paraId="37886458" w14:textId="77777777" w:rsidR="00CE3E03" w:rsidRDefault="00CE3E03" w:rsidP="00CE3E03">
      <w:pPr>
        <w:pStyle w:val="Tekstpodstawowy"/>
        <w:ind w:right="-47"/>
        <w:jc w:val="both"/>
        <w:rPr>
          <w:rFonts w:ascii="Times New Roman" w:hAnsi="Times New Roman"/>
        </w:rPr>
      </w:pPr>
      <w:r w:rsidRPr="00AA2A22">
        <w:rPr>
          <w:rFonts w:ascii="Times New Roman" w:hAnsi="Times New Roman"/>
        </w:rPr>
        <w:t>pomiędzy</w:t>
      </w:r>
    </w:p>
    <w:p w14:paraId="067E5113" w14:textId="77777777" w:rsidR="00CE3E03" w:rsidRDefault="00CE3E03" w:rsidP="00CE3E0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6F8F5DB" w14:textId="77777777" w:rsidR="00CE3E03" w:rsidRDefault="00CE3E03" w:rsidP="00CE3E03">
      <w:pPr>
        <w:pStyle w:val="Tekstpodstawowy"/>
        <w:ind w:right="-47"/>
        <w:jc w:val="both"/>
        <w:rPr>
          <w:rFonts w:ascii="Times New Roman" w:hAnsi="Times New Roman"/>
        </w:rPr>
      </w:pPr>
      <w:r>
        <w:rPr>
          <w:rFonts w:ascii="Times New Roman" w:hAnsi="Times New Roman"/>
        </w:rPr>
        <w:t>reprezentowana przez:</w:t>
      </w:r>
    </w:p>
    <w:p w14:paraId="07FCB5FE" w14:textId="77777777" w:rsidR="00CE3E03" w:rsidRDefault="00CE3E03" w:rsidP="00CE3E03">
      <w:pPr>
        <w:pStyle w:val="Tekstpodstawowy"/>
        <w:ind w:right="-47"/>
        <w:jc w:val="both"/>
        <w:rPr>
          <w:rFonts w:ascii="Times New Roman" w:hAnsi="Times New Roman"/>
        </w:rPr>
      </w:pPr>
      <w:r>
        <w:rPr>
          <w:rFonts w:ascii="Times New Roman" w:hAnsi="Times New Roman"/>
        </w:rPr>
        <w:t xml:space="preserve">1.Dziekana Wydziału /Kierownika Jednostki/............................................................................. </w:t>
      </w:r>
    </w:p>
    <w:p w14:paraId="04DE862D" w14:textId="77777777" w:rsidR="00CE3E03" w:rsidRDefault="00CE3E03" w:rsidP="00CE3E0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7CE28F6" w14:textId="77777777" w:rsidR="00CE3E03" w:rsidRDefault="00CE3E03" w:rsidP="00CE3E03">
      <w:pPr>
        <w:pStyle w:val="Tekstpodstawowy"/>
        <w:ind w:right="-47"/>
        <w:jc w:val="both"/>
        <w:rPr>
          <w:rFonts w:ascii="Times New Roman" w:hAnsi="Times New Roman"/>
        </w:rPr>
      </w:pPr>
      <w:r>
        <w:rPr>
          <w:rFonts w:ascii="Times New Roman" w:hAnsi="Times New Roman"/>
        </w:rPr>
        <w:t>zwaną dalej KUPUJĄCYM</w:t>
      </w:r>
    </w:p>
    <w:p w14:paraId="6B06638B" w14:textId="77777777" w:rsidR="00CE3E03" w:rsidRDefault="00CE3E03" w:rsidP="00CE3E03">
      <w:pPr>
        <w:pStyle w:val="Tekstpodstawowy"/>
        <w:ind w:right="-47"/>
        <w:jc w:val="both"/>
        <w:rPr>
          <w:rFonts w:ascii="Times New Roman" w:hAnsi="Times New Roman"/>
        </w:rPr>
      </w:pPr>
      <w:r>
        <w:rPr>
          <w:rFonts w:ascii="Times New Roman" w:hAnsi="Times New Roman"/>
        </w:rPr>
        <w:t xml:space="preserve">a </w:t>
      </w:r>
    </w:p>
    <w:p w14:paraId="6F25C733" w14:textId="77777777" w:rsidR="00CE3E03" w:rsidRDefault="00CE3E03" w:rsidP="00CE3E03">
      <w:pPr>
        <w:pStyle w:val="Tekstpodstawowy"/>
        <w:ind w:right="-47"/>
        <w:jc w:val="both"/>
        <w:rPr>
          <w:rFonts w:ascii="Times New Roman" w:hAnsi="Times New Roman"/>
        </w:rPr>
      </w:pPr>
      <w:r>
        <w:rPr>
          <w:rFonts w:ascii="Times New Roman" w:hAnsi="Times New Roman"/>
        </w:rPr>
        <w:t>......................................................................................................................................................</w:t>
      </w:r>
    </w:p>
    <w:p w14:paraId="1757EB89" w14:textId="77777777" w:rsidR="00CE3E03" w:rsidRDefault="00CE3E03" w:rsidP="00CE3E03">
      <w:pPr>
        <w:pStyle w:val="Tekstpodstawowy"/>
        <w:ind w:right="-47"/>
        <w:jc w:val="both"/>
        <w:rPr>
          <w:rFonts w:ascii="Times New Roman" w:hAnsi="Times New Roman"/>
        </w:rPr>
      </w:pPr>
      <w:r>
        <w:rPr>
          <w:rFonts w:ascii="Times New Roman" w:hAnsi="Times New Roman"/>
        </w:rPr>
        <w:t>......................................................................................................................................................</w:t>
      </w:r>
    </w:p>
    <w:p w14:paraId="22F3B1ED" w14:textId="77777777" w:rsidR="00CE3E03" w:rsidRDefault="00CE3E03" w:rsidP="00CE3E0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9FD8BB0" w14:textId="77777777" w:rsidR="00CE3E03" w:rsidRDefault="00CE3E03" w:rsidP="00CE3E03">
      <w:pPr>
        <w:pStyle w:val="Tekstpodstawowy"/>
        <w:ind w:right="-47"/>
        <w:jc w:val="both"/>
        <w:rPr>
          <w:rFonts w:ascii="Times New Roman" w:hAnsi="Times New Roman"/>
        </w:rPr>
      </w:pPr>
      <w:r>
        <w:rPr>
          <w:rFonts w:ascii="Times New Roman" w:hAnsi="Times New Roman"/>
        </w:rPr>
        <w:t>reprezentowanym przez:</w:t>
      </w:r>
    </w:p>
    <w:p w14:paraId="0EE4E0CB" w14:textId="77777777" w:rsidR="00CE3E03" w:rsidRDefault="00CE3E03" w:rsidP="00CE3E03">
      <w:pPr>
        <w:pStyle w:val="Tekstpodstawowy"/>
        <w:ind w:right="-47"/>
        <w:jc w:val="both"/>
        <w:rPr>
          <w:rFonts w:ascii="Times New Roman" w:hAnsi="Times New Roman"/>
        </w:rPr>
      </w:pPr>
      <w:r>
        <w:rPr>
          <w:rFonts w:ascii="Times New Roman" w:hAnsi="Times New Roman"/>
        </w:rPr>
        <w:t>1...................................................................................................................................................</w:t>
      </w:r>
    </w:p>
    <w:p w14:paraId="7D9076FA" w14:textId="77777777" w:rsidR="00CE3E03" w:rsidRDefault="00CE3E03" w:rsidP="00CE3E03">
      <w:pPr>
        <w:pStyle w:val="Tekstpodstawowy"/>
        <w:ind w:right="-47"/>
        <w:jc w:val="both"/>
        <w:rPr>
          <w:rFonts w:ascii="Times New Roman" w:hAnsi="Times New Roman"/>
        </w:rPr>
      </w:pPr>
      <w:r>
        <w:rPr>
          <w:rFonts w:ascii="Times New Roman" w:hAnsi="Times New Roman"/>
        </w:rPr>
        <w:t xml:space="preserve">2................................................................................................................................................... </w:t>
      </w:r>
    </w:p>
    <w:p w14:paraId="2A314D9B" w14:textId="77777777" w:rsidR="00CE3E03" w:rsidRDefault="00CE3E03" w:rsidP="00CE3E03">
      <w:pPr>
        <w:pStyle w:val="Tekstpodstawowy"/>
        <w:ind w:right="-47"/>
        <w:jc w:val="both"/>
        <w:rPr>
          <w:rFonts w:ascii="Times New Roman" w:hAnsi="Times New Roman"/>
        </w:rPr>
      </w:pPr>
      <w:r>
        <w:rPr>
          <w:rFonts w:ascii="Times New Roman" w:hAnsi="Times New Roman"/>
        </w:rPr>
        <w:t>zwanym dalej SPRZEDAWCĄ</w:t>
      </w:r>
    </w:p>
    <w:p w14:paraId="407B05A8" w14:textId="77777777" w:rsidR="00CE3E03" w:rsidRDefault="00CE3E03" w:rsidP="00CE3E03">
      <w:pPr>
        <w:pStyle w:val="Tekstpodstawowy"/>
        <w:ind w:right="-47"/>
        <w:jc w:val="center"/>
        <w:rPr>
          <w:rFonts w:ascii="Times New Roman" w:hAnsi="Times New Roman"/>
        </w:rPr>
      </w:pPr>
    </w:p>
    <w:p w14:paraId="4A94C969"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1</w:t>
      </w:r>
    </w:p>
    <w:p w14:paraId="48FF90A5" w14:textId="4CA4D155" w:rsidR="00CE3E03" w:rsidRDefault="00CE3E03" w:rsidP="00CE3E03">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sidR="00DA2CCF" w:rsidRPr="00DA2CCF">
        <w:rPr>
          <w:rFonts w:ascii="Times New Roman" w:hAnsi="Times New Roman"/>
          <w:b/>
        </w:rPr>
        <w:t xml:space="preserve">powystawowych/używanych komputerów przenośnych dla </w:t>
      </w:r>
      <w:proofErr w:type="spellStart"/>
      <w:r w:rsidR="00DA2CCF" w:rsidRPr="00DA2CCF">
        <w:rPr>
          <w:rFonts w:ascii="Times New Roman" w:hAnsi="Times New Roman"/>
          <w:b/>
        </w:rPr>
        <w:t>WFiIS</w:t>
      </w:r>
      <w:proofErr w:type="spellEnd"/>
      <w:r w:rsidR="00DA2CCF">
        <w:rPr>
          <w:rFonts w:ascii="Times New Roman" w:hAnsi="Times New Roman"/>
          <w:b/>
        </w:rPr>
        <w:t xml:space="preserve"> (2 oddzielne zadania).</w:t>
      </w:r>
    </w:p>
    <w:p w14:paraId="0F5CD912" w14:textId="77777777" w:rsidR="00CE3E03" w:rsidRPr="0043435F" w:rsidRDefault="00CE3E03" w:rsidP="00CE3E0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80033D2" w14:textId="77777777" w:rsidR="00CE3E03" w:rsidRPr="0043435F" w:rsidRDefault="00CE3E03" w:rsidP="00CE3E0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3AD0E68A" w14:textId="77777777" w:rsidR="00CE3E03" w:rsidRDefault="00CE3E03" w:rsidP="00CE3E03">
      <w:pPr>
        <w:pStyle w:val="Tekstpodstawowy"/>
        <w:ind w:right="-47"/>
        <w:jc w:val="both"/>
        <w:rPr>
          <w:rFonts w:ascii="Times New Roman" w:hAnsi="Times New Roman"/>
        </w:rPr>
      </w:pPr>
    </w:p>
    <w:p w14:paraId="7B2921A8"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2</w:t>
      </w:r>
    </w:p>
    <w:p w14:paraId="73FD2EF4" w14:textId="0A673BC7" w:rsidR="00CE3E03" w:rsidRPr="0043435F" w:rsidRDefault="00CE3E03" w:rsidP="00CE3E03">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sidR="00DA2CCF">
        <w:rPr>
          <w:rFonts w:ascii="Times New Roman" w:hAnsi="Times New Roman"/>
          <w:szCs w:val="24"/>
        </w:rPr>
        <w:t>1</w:t>
      </w:r>
      <w:r>
        <w:rPr>
          <w:rFonts w:ascii="Times New Roman" w:hAnsi="Times New Roman"/>
          <w:szCs w:val="24"/>
        </w:rPr>
        <w:t>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52FF2978" w14:textId="77777777" w:rsidR="00CE3E03" w:rsidRPr="0043435F" w:rsidRDefault="00CE3E03" w:rsidP="00CE3E0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1E6D0EA" w14:textId="77777777" w:rsidR="00CE3E03" w:rsidRPr="0043435F" w:rsidRDefault="00CE3E03" w:rsidP="00CE3E0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EE95F33" w14:textId="77777777" w:rsidR="00CE3E03" w:rsidRDefault="00CE3E03" w:rsidP="00CE3E03">
      <w:pPr>
        <w:pStyle w:val="Tekstpodstawowy"/>
        <w:ind w:right="-47"/>
        <w:jc w:val="both"/>
        <w:rPr>
          <w:rFonts w:ascii="Times New Roman" w:hAnsi="Times New Roman"/>
        </w:rPr>
      </w:pPr>
    </w:p>
    <w:p w14:paraId="49F5F83A"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3</w:t>
      </w:r>
    </w:p>
    <w:p w14:paraId="7C409498" w14:textId="77777777" w:rsidR="00CE3E03" w:rsidRPr="0043435F" w:rsidRDefault="00CE3E03" w:rsidP="00CE3E0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4918F04" w14:textId="77777777" w:rsidR="00CE3E03" w:rsidRPr="0043435F" w:rsidRDefault="00CE3E03" w:rsidP="00CE3E0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F2879C5" w14:textId="77777777" w:rsidR="00CE3E03" w:rsidRPr="0043435F" w:rsidRDefault="00CE3E03" w:rsidP="00CE3E0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ED47B4A" w14:textId="77777777" w:rsidR="00CE3E03" w:rsidRPr="0043435F" w:rsidRDefault="00CE3E03" w:rsidP="00CE3E0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388AC87C" w14:textId="77777777" w:rsidR="00CE3E03" w:rsidRDefault="00CE3E03" w:rsidP="00CE3E03">
      <w:pPr>
        <w:pStyle w:val="Tekstpodstawowy"/>
        <w:ind w:right="-47"/>
        <w:jc w:val="both"/>
        <w:rPr>
          <w:rFonts w:ascii="Times New Roman" w:hAnsi="Times New Roman"/>
        </w:rPr>
      </w:pPr>
    </w:p>
    <w:p w14:paraId="3F3A079A"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4</w:t>
      </w:r>
    </w:p>
    <w:p w14:paraId="30426E85" w14:textId="77777777" w:rsidR="00CE3E03" w:rsidRDefault="00CE3E03" w:rsidP="00CE3E0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F96BA68" w14:textId="77777777" w:rsidR="00CE3E03" w:rsidRDefault="00CE3E03" w:rsidP="00CE3E0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47A1CAB" w14:textId="77777777" w:rsidR="00CE3E03" w:rsidRDefault="00CE3E03" w:rsidP="00CE3E0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BAAB3BF" w14:textId="77777777" w:rsidR="00CE3E03" w:rsidRPr="00593CEB" w:rsidRDefault="00CE3E03" w:rsidP="00CE3E0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EBE883F" w14:textId="77777777" w:rsidR="00CE3E03" w:rsidRDefault="00CE3E03" w:rsidP="00CE3E03">
      <w:pPr>
        <w:pStyle w:val="Tekstpodstawowy"/>
        <w:ind w:right="-47"/>
        <w:jc w:val="center"/>
        <w:rPr>
          <w:rFonts w:ascii="Times New Roman" w:hAnsi="Times New Roman"/>
        </w:rPr>
      </w:pPr>
    </w:p>
    <w:p w14:paraId="3E7D950E"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5</w:t>
      </w:r>
    </w:p>
    <w:p w14:paraId="72CC0E74" w14:textId="77777777" w:rsidR="00CE3E03" w:rsidRPr="00C53B52" w:rsidRDefault="00CE3E03" w:rsidP="00CE3E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9536637" w14:textId="77777777" w:rsidR="00CE3E03" w:rsidRPr="00C53B52" w:rsidRDefault="00CE3E03" w:rsidP="00CE3E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F84F904" w14:textId="77777777" w:rsidR="00CE3E03" w:rsidRPr="00C53B52" w:rsidRDefault="00CE3E03" w:rsidP="00CE3E0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B51C84D" w14:textId="77777777" w:rsidR="00CE3E03" w:rsidRPr="00C53B52" w:rsidRDefault="00CE3E03" w:rsidP="00CE3E0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B7DEE24" w14:textId="77777777" w:rsidR="00CE3E03" w:rsidRPr="00C53B52" w:rsidRDefault="00CE3E03" w:rsidP="00CE3E0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925AF73" w14:textId="77777777" w:rsidR="00CE3E03" w:rsidRPr="00C53B52" w:rsidRDefault="00CE3E03" w:rsidP="00CE3E0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5C8967C" w14:textId="77777777" w:rsidR="00CE3E03" w:rsidRPr="00C53B52" w:rsidRDefault="00CE3E03" w:rsidP="00CE3E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B41E65F" w14:textId="77777777" w:rsidR="00CE3E03" w:rsidRPr="00C53B52" w:rsidRDefault="00CE3E03" w:rsidP="00CE3E03">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A2F7D63" w14:textId="77777777" w:rsidR="00CE3E03" w:rsidRPr="00C53B52" w:rsidRDefault="00CE3E03" w:rsidP="00CE3E03">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AEA259F" w14:textId="77777777" w:rsidR="00CE3E03" w:rsidRDefault="00CE3E03" w:rsidP="00CE3E0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3B1F28B" w14:textId="77777777" w:rsidR="00CE3E03" w:rsidRDefault="00CE3E03" w:rsidP="00CE3E03">
      <w:pPr>
        <w:pStyle w:val="Tekstpodstawowy"/>
        <w:ind w:right="-47"/>
        <w:jc w:val="center"/>
        <w:rPr>
          <w:rFonts w:ascii="Times New Roman" w:hAnsi="Times New Roman"/>
          <w:b/>
        </w:rPr>
      </w:pPr>
    </w:p>
    <w:p w14:paraId="6CB297A9" w14:textId="77777777" w:rsidR="00CE3E03" w:rsidRDefault="00CE3E03" w:rsidP="00CE3E03">
      <w:pPr>
        <w:pStyle w:val="Tekstpodstawowy"/>
        <w:ind w:right="-47"/>
        <w:jc w:val="center"/>
        <w:rPr>
          <w:rFonts w:ascii="Times New Roman" w:hAnsi="Times New Roman"/>
          <w:b/>
        </w:rPr>
      </w:pPr>
      <w:r w:rsidRPr="00877B92">
        <w:rPr>
          <w:rFonts w:ascii="Times New Roman" w:hAnsi="Times New Roman"/>
          <w:b/>
        </w:rPr>
        <w:t>§ 6</w:t>
      </w:r>
    </w:p>
    <w:p w14:paraId="1A710E15" w14:textId="77777777" w:rsidR="00CE3E03" w:rsidRDefault="00CE3E03" w:rsidP="00CE3E03">
      <w:pPr>
        <w:pStyle w:val="Tekstpodstawowy"/>
        <w:ind w:right="-47"/>
        <w:jc w:val="center"/>
        <w:rPr>
          <w:rFonts w:ascii="Times New Roman" w:hAnsi="Times New Roman"/>
          <w:b/>
        </w:rPr>
      </w:pPr>
    </w:p>
    <w:p w14:paraId="7E35ED74" w14:textId="77777777" w:rsidR="00CE3E03" w:rsidRDefault="00CE3E03" w:rsidP="00CE3E03">
      <w:pPr>
        <w:numPr>
          <w:ilvl w:val="0"/>
          <w:numId w:val="28"/>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75E37353" w14:textId="77777777" w:rsidR="00CE3E03" w:rsidRDefault="00CE3E03" w:rsidP="00CE3E0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1CC1E7B" w14:textId="77777777" w:rsidR="00CE3E03" w:rsidRDefault="00CE3E03" w:rsidP="00CE3E0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EBA1ABD" w14:textId="77777777" w:rsidR="00CE3E03" w:rsidRDefault="00CE3E03" w:rsidP="00CE3E0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A0BE7E" w14:textId="77777777" w:rsidR="00CE3E03" w:rsidRDefault="00CE3E03" w:rsidP="00CE3E0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5B8CF19"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DEDDE6D" w14:textId="77777777" w:rsidR="00CE3E03" w:rsidRPr="003F1749" w:rsidRDefault="00CE3E03" w:rsidP="00CE3E0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97AEE77" w14:textId="77777777" w:rsidR="00CE3E03" w:rsidRDefault="00CE3E03" w:rsidP="00CE3E0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C1B103D" w14:textId="77777777" w:rsidR="00CE3E03" w:rsidRDefault="00CE3E03" w:rsidP="00CE3E03">
      <w:pPr>
        <w:pStyle w:val="Tekstpodstawowy"/>
        <w:ind w:right="-47"/>
        <w:jc w:val="center"/>
        <w:rPr>
          <w:rFonts w:ascii="Times New Roman" w:hAnsi="Times New Roman"/>
        </w:rPr>
      </w:pPr>
    </w:p>
    <w:p w14:paraId="654AD929"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379F468" w14:textId="77777777" w:rsidR="00CE3E03" w:rsidRPr="0043435F" w:rsidRDefault="00CE3E03" w:rsidP="00CE3E03">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8A1EC94" w14:textId="77777777" w:rsidR="00CE3E03" w:rsidRPr="0043435F" w:rsidRDefault="00CE3E03" w:rsidP="00CE3E03">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6FDEFCF"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6E5D6C2"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A6C7C03"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EDE4705"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6057730A" w14:textId="77777777" w:rsidR="00CE3E03" w:rsidRDefault="00CE3E03" w:rsidP="00CE3E03">
      <w:pPr>
        <w:numPr>
          <w:ilvl w:val="0"/>
          <w:numId w:val="20"/>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15E539F3" w14:textId="77777777" w:rsidR="00CE3E03" w:rsidRPr="00144BE6" w:rsidRDefault="00CE3E03" w:rsidP="00CE3E03">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15ECE7A9"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C8003B4"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61AEAE8" w14:textId="77777777" w:rsidR="00CE3E03" w:rsidRPr="0043435F" w:rsidRDefault="00CE3E03" w:rsidP="00CE3E03">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1B289F2" w14:textId="77777777" w:rsidR="00CE3E03" w:rsidRPr="0043435F" w:rsidRDefault="00CE3E03" w:rsidP="00CE3E03">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962BD36" w14:textId="77777777" w:rsidR="00CE3E03" w:rsidRPr="0043435F" w:rsidRDefault="00CE3E03" w:rsidP="00CE3E03">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C01B894" w14:textId="77777777" w:rsidR="00CE3E03" w:rsidRPr="0043435F" w:rsidRDefault="00CE3E03" w:rsidP="00CE3E03">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912D830" w14:textId="77777777" w:rsidR="00CE3E03" w:rsidRDefault="00CE3E03" w:rsidP="00CE3E03">
      <w:pPr>
        <w:pStyle w:val="Tekstpodstawowy"/>
        <w:ind w:left="284" w:right="-47"/>
        <w:jc w:val="both"/>
        <w:rPr>
          <w:rFonts w:ascii="Times New Roman" w:hAnsi="Times New Roman"/>
        </w:rPr>
      </w:pPr>
    </w:p>
    <w:p w14:paraId="52FC7BC8"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B259966" w14:textId="77777777" w:rsidR="00CE3E03" w:rsidRDefault="00CE3E03" w:rsidP="00CE3E0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C7AAD8E"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960EFB5" w14:textId="77777777" w:rsidR="00CE3E03" w:rsidRPr="009E7877" w:rsidRDefault="00CE3E03" w:rsidP="00CE3E0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16D8EBC4" w14:textId="77777777" w:rsidR="00CE3E03" w:rsidRPr="001E60D1" w:rsidRDefault="00CE3E03" w:rsidP="00CE3E03">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1AD97F2B" w14:textId="77777777" w:rsidR="00CE3E03" w:rsidRDefault="00CE3E03" w:rsidP="00CE3E0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24F05A9B" w14:textId="77777777" w:rsidR="00CE3E03" w:rsidRDefault="00CE3E03" w:rsidP="00CE3E03">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33D0B8D0" w14:textId="77777777" w:rsidR="00CE3E03" w:rsidRPr="00267340" w:rsidRDefault="00CE3E03" w:rsidP="00CE3E0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694EC87F" w14:textId="77777777" w:rsidR="00CE3E03" w:rsidRPr="00267340" w:rsidRDefault="00CE3E03" w:rsidP="00CE3E0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0E6E8E2D" w14:textId="77777777" w:rsidR="00CE3E03" w:rsidRPr="00267340" w:rsidRDefault="00CE3E03" w:rsidP="00CE3E03">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42510640" w14:textId="77777777" w:rsidR="00CE3E03" w:rsidRDefault="00CE3E03" w:rsidP="00CE3E03">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lastRenderedPageBreak/>
        <w:t>zmiany stawki podatku VAT, w odniesieniu do tej części wynagrodzenia, której zmiana dotyczy,</w:t>
      </w:r>
    </w:p>
    <w:p w14:paraId="39699E0A" w14:textId="77777777" w:rsidR="00CE3E03" w:rsidRPr="009E7877" w:rsidRDefault="00CE3E03" w:rsidP="00CE3E03">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23E0C8D7" w14:textId="77777777" w:rsidR="00CE3E03" w:rsidRPr="009E7877" w:rsidRDefault="00CE3E03" w:rsidP="00CE3E03">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0185A678" w14:textId="77777777" w:rsidR="00CE3E03" w:rsidRDefault="00CE3E03" w:rsidP="00CE3E03">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7F4FEC35" w14:textId="77777777" w:rsidR="00CE3E03" w:rsidRPr="009E7877" w:rsidRDefault="00CE3E03" w:rsidP="00CE3E03">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825AA50" w14:textId="77777777" w:rsidR="00CE3E03" w:rsidRDefault="00CE3E03" w:rsidP="00CE3E03">
      <w:pPr>
        <w:pStyle w:val="Tekstpodstawowy"/>
        <w:ind w:right="-47"/>
        <w:rPr>
          <w:rFonts w:ascii="Times New Roman" w:hAnsi="Times New Roman"/>
        </w:rPr>
      </w:pPr>
    </w:p>
    <w:p w14:paraId="18038439"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9F44B48" w14:textId="77777777" w:rsidR="00CE3E03" w:rsidRDefault="00CE3E03" w:rsidP="00CE3E0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BF8FB6D" w14:textId="77777777" w:rsidR="00CE3E03" w:rsidRDefault="00CE3E03" w:rsidP="00CE3E03">
      <w:pPr>
        <w:pStyle w:val="Tekstpodstawowy"/>
        <w:ind w:right="-47"/>
        <w:jc w:val="center"/>
        <w:rPr>
          <w:rFonts w:ascii="Times New Roman" w:hAnsi="Times New Roman"/>
        </w:rPr>
      </w:pPr>
    </w:p>
    <w:p w14:paraId="69D23825" w14:textId="77777777" w:rsidR="00CE3E03" w:rsidRDefault="00CE3E03" w:rsidP="00CE3E03">
      <w:pPr>
        <w:pStyle w:val="Tekstpodstawowy"/>
        <w:ind w:right="-47"/>
        <w:jc w:val="center"/>
        <w:rPr>
          <w:rFonts w:ascii="Times New Roman" w:hAnsi="Times New Roman"/>
        </w:rPr>
      </w:pPr>
    </w:p>
    <w:p w14:paraId="40C0E272" w14:textId="77777777" w:rsidR="00CE3E03" w:rsidRPr="00877B92" w:rsidRDefault="00CE3E03" w:rsidP="00CE3E03">
      <w:pPr>
        <w:pStyle w:val="Tekstpodstawowy"/>
        <w:ind w:right="-47"/>
        <w:jc w:val="center"/>
        <w:rPr>
          <w:b/>
        </w:rPr>
      </w:pPr>
      <w:r w:rsidRPr="00877B92">
        <w:rPr>
          <w:rFonts w:ascii="Times New Roman" w:hAnsi="Times New Roman"/>
          <w:b/>
        </w:rPr>
        <w:t>§1</w:t>
      </w:r>
      <w:r>
        <w:rPr>
          <w:rFonts w:ascii="Times New Roman" w:hAnsi="Times New Roman"/>
          <w:b/>
        </w:rPr>
        <w:t>2</w:t>
      </w:r>
    </w:p>
    <w:p w14:paraId="42BC04AF" w14:textId="77777777" w:rsidR="00CE3E03" w:rsidRDefault="00CE3E03" w:rsidP="00CE3E0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20C7C2D" w14:textId="77777777" w:rsidR="00CE3E03" w:rsidRDefault="00CE3E03" w:rsidP="00CE3E03">
      <w:pPr>
        <w:pStyle w:val="NormalnyWeb"/>
        <w:jc w:val="both"/>
      </w:pPr>
      <w:r>
        <w:t xml:space="preserve">2. W razie wątpliwości, czy określona informacja stanowi tajemnicę Wykonawca zobowiązany jest zwrócić się w formie pisemnej do Zamawiającego o wyjaśnienie takiej wątpliwości. </w:t>
      </w:r>
    </w:p>
    <w:p w14:paraId="74049293" w14:textId="77777777" w:rsidR="00CE3E03" w:rsidRDefault="00CE3E03" w:rsidP="00CE3E03">
      <w:pPr>
        <w:pStyle w:val="NormalnyWeb"/>
        <w:jc w:val="both"/>
      </w:pPr>
      <w:r>
        <w:t xml:space="preserve">3. Wykonawca zobowiązuje się do wykorzystania uzyskanych, powyższych informacji jedynie w celu wykonania przedmiotu umowy. </w:t>
      </w:r>
    </w:p>
    <w:p w14:paraId="6E781580" w14:textId="77777777" w:rsidR="00CE3E03" w:rsidRDefault="00CE3E03" w:rsidP="00CE3E0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FDDB255" w14:textId="77777777" w:rsidR="00CE3E03" w:rsidRDefault="00CE3E03" w:rsidP="00CE3E03">
      <w:pPr>
        <w:pStyle w:val="NormalnyWeb"/>
        <w:jc w:val="both"/>
      </w:pPr>
      <w:r>
        <w:t>5. Powyższe przepisy nie będą miały zastosowania wobec informacji powszechnie znanych lub opublikowanych oraz w przypadku żądania ich ujawnienia przez uprawniony organ.</w:t>
      </w:r>
    </w:p>
    <w:p w14:paraId="470F30D5" w14:textId="77777777" w:rsidR="00CE3E03" w:rsidRDefault="00CE3E03" w:rsidP="00CE3E03">
      <w:pPr>
        <w:pStyle w:val="Tekstpodstawowy"/>
        <w:ind w:right="-47"/>
        <w:jc w:val="both"/>
        <w:rPr>
          <w:rFonts w:ascii="Times New Roman" w:hAnsi="Times New Roman"/>
        </w:rPr>
      </w:pPr>
    </w:p>
    <w:p w14:paraId="2CD13FEF"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28E8485" w14:textId="77777777" w:rsidR="00CE3E03" w:rsidRDefault="00CE3E03" w:rsidP="00CE3E0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07ED435" w14:textId="77777777" w:rsidR="00CE3E03" w:rsidRDefault="00CE3E03" w:rsidP="00CE3E03">
      <w:pPr>
        <w:pStyle w:val="Tekstpodstawowy"/>
        <w:ind w:right="-47"/>
        <w:jc w:val="both"/>
        <w:rPr>
          <w:rFonts w:ascii="Times New Roman" w:hAnsi="Times New Roman"/>
        </w:rPr>
      </w:pPr>
    </w:p>
    <w:p w14:paraId="7C9FD2B0"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A629730" w14:textId="77777777" w:rsidR="00CE3E03" w:rsidRDefault="00CE3E03" w:rsidP="00CE3E0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34EB99E" w14:textId="77777777" w:rsidR="00CE3E03" w:rsidRDefault="00CE3E03" w:rsidP="00CE3E03">
      <w:pPr>
        <w:pStyle w:val="Tekstpodstawowy"/>
        <w:ind w:right="-47"/>
        <w:jc w:val="both"/>
        <w:rPr>
          <w:rFonts w:ascii="Times New Roman" w:hAnsi="Times New Roman"/>
        </w:rPr>
      </w:pPr>
    </w:p>
    <w:p w14:paraId="0E33D08C" w14:textId="77777777" w:rsidR="00CE3E03" w:rsidRPr="00877B92" w:rsidRDefault="00CE3E03" w:rsidP="00CE3E0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4D43EC8" w14:textId="77777777" w:rsidR="00CE3E03" w:rsidRPr="004F0507" w:rsidRDefault="00CE3E03" w:rsidP="00CE3E0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D797A24" w14:textId="77777777" w:rsidR="00CE3E03" w:rsidRDefault="00CE3E03" w:rsidP="00CE3E03">
      <w:pPr>
        <w:pStyle w:val="Tekstpodstawowy2"/>
        <w:spacing w:line="240" w:lineRule="auto"/>
        <w:ind w:right="-47"/>
      </w:pPr>
    </w:p>
    <w:p w14:paraId="084F77BF" w14:textId="77777777" w:rsidR="00CE3E03" w:rsidRPr="004F0507" w:rsidRDefault="00CE3E03" w:rsidP="00CE3E03">
      <w:pPr>
        <w:pStyle w:val="Tekstpodstawowy2"/>
        <w:spacing w:line="240" w:lineRule="auto"/>
        <w:ind w:right="-47"/>
        <w:rPr>
          <w:b/>
          <w:sz w:val="24"/>
        </w:rPr>
      </w:pPr>
      <w:r>
        <w:rPr>
          <w:b/>
          <w:sz w:val="24"/>
        </w:rPr>
        <w:t xml:space="preserve">      </w:t>
      </w:r>
      <w:r w:rsidRPr="004F0507">
        <w:rPr>
          <w:b/>
          <w:sz w:val="24"/>
        </w:rPr>
        <w:t>Za Sprzedawcę                                                                                   Za Kupującego</w:t>
      </w:r>
    </w:p>
    <w:p w14:paraId="6BB1847E" w14:textId="77777777" w:rsidR="00CE3E03" w:rsidRPr="000936CA" w:rsidRDefault="00CE3E03" w:rsidP="00CE3E03">
      <w:pPr>
        <w:rPr>
          <w:lang w:val="pl-PL"/>
        </w:rPr>
      </w:pPr>
    </w:p>
    <w:p w14:paraId="1434D920" w14:textId="77777777" w:rsidR="00CE3E03" w:rsidRDefault="00CE3E03" w:rsidP="00CE3E03">
      <w:pPr>
        <w:pStyle w:val="Zwykytekst"/>
        <w:rPr>
          <w:lang w:val="pl-PL"/>
        </w:rPr>
      </w:pPr>
    </w:p>
    <w:p w14:paraId="4A7A6423" w14:textId="77777777" w:rsidR="00CE3E03" w:rsidRDefault="00CE3E03" w:rsidP="00CE3E03">
      <w:pPr>
        <w:pStyle w:val="Zwykytekst"/>
        <w:rPr>
          <w:lang w:val="pl-PL"/>
        </w:rPr>
      </w:pPr>
    </w:p>
    <w:p w14:paraId="54605F71" w14:textId="77777777" w:rsidR="00CE3E03" w:rsidRDefault="00CE3E03" w:rsidP="00CE3E0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03A4BE5" w14:textId="77777777" w:rsidR="00CE3E03" w:rsidRPr="00496551" w:rsidRDefault="00CE3E03" w:rsidP="00CE3E0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9372018" w14:textId="77777777" w:rsidR="00496551" w:rsidRPr="00CE3E03" w:rsidRDefault="00496551" w:rsidP="002C14FD">
      <w:pPr>
        <w:rPr>
          <w:lang w:val="pl-PL"/>
        </w:rPr>
      </w:pPr>
    </w:p>
    <w:sectPr w:rsidR="00496551" w:rsidRPr="00CE3E03">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E46097" w14:textId="77777777" w:rsidR="00226C37" w:rsidRDefault="00226C37">
      <w:r>
        <w:separator/>
      </w:r>
    </w:p>
  </w:endnote>
  <w:endnote w:type="continuationSeparator" w:id="0">
    <w:p w14:paraId="25961B89" w14:textId="77777777" w:rsidR="00226C37" w:rsidRDefault="00226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6BF58" w14:textId="77777777" w:rsidR="00DA2CCF" w:rsidRDefault="00DA2CCF">
    <w:pPr>
      <w:pStyle w:val="Stopka"/>
      <w:jc w:val="right"/>
    </w:pPr>
    <w:r>
      <w:fldChar w:fldCharType="begin"/>
    </w:r>
    <w:r>
      <w:instrText>PAGE   \* MERGEFORMAT</w:instrText>
    </w:r>
    <w:r>
      <w:fldChar w:fldCharType="separate"/>
    </w:r>
    <w:r>
      <w:rPr>
        <w:lang w:val="pl-PL"/>
      </w:rPr>
      <w:t>2</w:t>
    </w:r>
    <w:r>
      <w:fldChar w:fldCharType="end"/>
    </w:r>
  </w:p>
  <w:p w14:paraId="2822303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D1984" w14:textId="77777777" w:rsidR="00226C37" w:rsidRDefault="00226C37">
      <w:r>
        <w:separator/>
      </w:r>
    </w:p>
  </w:footnote>
  <w:footnote w:type="continuationSeparator" w:id="0">
    <w:p w14:paraId="25A1DBD3" w14:textId="77777777" w:rsidR="00226C37" w:rsidRDefault="00226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4811"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6C37"/>
    <w:rsid w:val="000033EA"/>
    <w:rsid w:val="0002467C"/>
    <w:rsid w:val="00040A7A"/>
    <w:rsid w:val="000936CA"/>
    <w:rsid w:val="00097182"/>
    <w:rsid w:val="000B1A00"/>
    <w:rsid w:val="000C0F66"/>
    <w:rsid w:val="001764D4"/>
    <w:rsid w:val="001F341B"/>
    <w:rsid w:val="00226C37"/>
    <w:rsid w:val="002430FD"/>
    <w:rsid w:val="00267340"/>
    <w:rsid w:val="00275C59"/>
    <w:rsid w:val="002C14FD"/>
    <w:rsid w:val="00337165"/>
    <w:rsid w:val="003974EB"/>
    <w:rsid w:val="003C6167"/>
    <w:rsid w:val="003F1749"/>
    <w:rsid w:val="00496551"/>
    <w:rsid w:val="004C4EC3"/>
    <w:rsid w:val="00510729"/>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E3E03"/>
    <w:rsid w:val="00D03706"/>
    <w:rsid w:val="00D432AD"/>
    <w:rsid w:val="00D46DCD"/>
    <w:rsid w:val="00D70657"/>
    <w:rsid w:val="00D90ED3"/>
    <w:rsid w:val="00D9696A"/>
    <w:rsid w:val="00D97E9A"/>
    <w:rsid w:val="00DA2CCF"/>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8B040F"/>
  <w15:chartTrackingRefBased/>
  <w15:docId w15:val="{0A1A0BFE-D554-4A8A-9E08-E4D6ED2BC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3E0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E3E03"/>
    <w:rPr>
      <w:rFonts w:ascii="Courier New" w:hAnsi="Courier New" w:cs="Courier New"/>
      <w:lang w:val="en-US"/>
    </w:rPr>
  </w:style>
  <w:style w:type="character" w:customStyle="1" w:styleId="Tekstpodstawowy2Znak">
    <w:name w:val="Tekst podstawowy 2 Znak"/>
    <w:basedOn w:val="Domylnaczcionkaakapitu"/>
    <w:link w:val="Tekstpodstawowy2"/>
    <w:rsid w:val="00CE3E03"/>
  </w:style>
  <w:style w:type="character" w:customStyle="1" w:styleId="StopkaZnak">
    <w:name w:val="Stopka Znak"/>
    <w:link w:val="Stopka"/>
    <w:uiPriority w:val="99"/>
    <w:rsid w:val="00DA2CC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2010</Words>
  <Characters>12063</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2021-04-15T11:30:00Z</cp:lastPrinted>
  <dcterms:created xsi:type="dcterms:W3CDTF">2021-04-15T11:33:00Z</dcterms:created>
  <dcterms:modified xsi:type="dcterms:W3CDTF">2021-04-15T11:33:00Z</dcterms:modified>
</cp:coreProperties>
</file>