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F95D8" w14:textId="3DF6027D" w:rsidR="00A7617C" w:rsidRDefault="00A7617C" w:rsidP="00A7617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121</w:t>
      </w:r>
      <w:r>
        <w:rPr>
          <w:b/>
          <w:sz w:val="24"/>
        </w:rPr>
        <w:t>/210</w:t>
      </w:r>
    </w:p>
    <w:p w14:paraId="024452B8" w14:textId="77777777" w:rsidR="00A7617C" w:rsidRDefault="00A7617C" w:rsidP="00A7617C">
      <w:pPr>
        <w:pStyle w:val="Nagwek3"/>
        <w:ind w:left="0"/>
        <w:jc w:val="left"/>
        <w:rPr>
          <w:sz w:val="28"/>
        </w:rPr>
      </w:pPr>
    </w:p>
    <w:p w14:paraId="122608C1" w14:textId="77777777" w:rsidR="00A7617C" w:rsidRDefault="00A7617C" w:rsidP="00A761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82A9886" w14:textId="77777777" w:rsidR="00A7617C" w:rsidRDefault="00A7617C" w:rsidP="00A7617C">
      <w:pPr>
        <w:jc w:val="center"/>
        <w:rPr>
          <w:b/>
          <w:sz w:val="28"/>
          <w:szCs w:val="28"/>
        </w:rPr>
      </w:pPr>
    </w:p>
    <w:p w14:paraId="752A374D" w14:textId="77777777" w:rsidR="00A7617C" w:rsidRDefault="00A7617C" w:rsidP="00A7617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F987104" w14:textId="77777777" w:rsidR="00A7617C" w:rsidRDefault="00A7617C" w:rsidP="00A7617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634A3F5" w14:textId="77777777" w:rsidR="00A7617C" w:rsidRDefault="00A7617C" w:rsidP="00A7617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C82D16E" w14:textId="77777777" w:rsidR="00A7617C" w:rsidRDefault="00A7617C" w:rsidP="00A7617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71A96A96" w14:textId="0F53AE9B" w:rsidR="00A7617C" w:rsidRDefault="00A7617C" w:rsidP="00A7617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 xml:space="preserve">ostawa 2 szt. </w:t>
      </w:r>
      <w:r>
        <w:rPr>
          <w:b/>
        </w:rPr>
        <w:t>laptopów dla Centrum e-Learningu AGH</w:t>
      </w:r>
      <w:r>
        <w:rPr>
          <w:rFonts w:ascii="Verdana" w:hAnsi="Verdana"/>
          <w:b/>
        </w:rPr>
        <w:t xml:space="preserve"> - KC-zp.272-</w:t>
      </w:r>
      <w:r>
        <w:rPr>
          <w:rFonts w:ascii="Verdana" w:hAnsi="Verdana"/>
          <w:b/>
        </w:rPr>
        <w:t>121</w:t>
      </w:r>
      <w:r>
        <w:rPr>
          <w:rFonts w:ascii="Verdana" w:hAnsi="Verdana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0B6ADFA0" w14:textId="77777777" w:rsidR="00A7617C" w:rsidRDefault="00A7617C" w:rsidP="00A7617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E11BC97" w14:textId="77777777" w:rsidR="00A7617C" w:rsidRDefault="00A7617C" w:rsidP="00A7617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97CC0ED" w14:textId="77777777" w:rsidR="00A7617C" w:rsidRDefault="00A7617C" w:rsidP="00A7617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202164C" w14:textId="77777777" w:rsidR="00A7617C" w:rsidRDefault="00A7617C" w:rsidP="00A7617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51E1F0E" w14:textId="77777777" w:rsidR="00A7617C" w:rsidRDefault="00A7617C" w:rsidP="00A7617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F9A0D77" w14:textId="77777777" w:rsidR="00A7617C" w:rsidRDefault="00A7617C" w:rsidP="00A7617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4035C9C" w14:textId="77777777" w:rsidR="00A7617C" w:rsidRDefault="00A7617C" w:rsidP="00A761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0047FFF" w14:textId="77777777" w:rsidR="00A7617C" w:rsidRDefault="00A7617C" w:rsidP="00A761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7617C" w14:paraId="6E0E88FB" w14:textId="77777777" w:rsidTr="0023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43BD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64EF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CBF0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7617C" w14:paraId="137BA0BB" w14:textId="77777777" w:rsidTr="0023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FA5F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EBA6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10AE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</w:tr>
      <w:tr w:rsidR="00A7617C" w14:paraId="680BDFFA" w14:textId="77777777" w:rsidTr="0023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DE49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3A68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A835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</w:tr>
      <w:tr w:rsidR="00A7617C" w14:paraId="7A4750F5" w14:textId="77777777" w:rsidTr="0023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7B39" w14:textId="77777777" w:rsidR="00A7617C" w:rsidRDefault="00A7617C" w:rsidP="0023212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07C8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67D5" w14:textId="77777777" w:rsidR="00A7617C" w:rsidRDefault="00A7617C" w:rsidP="00232120">
            <w:pPr>
              <w:widowControl w:val="0"/>
              <w:spacing w:line="360" w:lineRule="auto"/>
              <w:jc w:val="both"/>
            </w:pPr>
          </w:p>
        </w:tc>
      </w:tr>
    </w:tbl>
    <w:p w14:paraId="1CF9CD81" w14:textId="77777777" w:rsidR="00A7617C" w:rsidRDefault="00A7617C" w:rsidP="00A7617C">
      <w:pPr>
        <w:widowControl w:val="0"/>
        <w:spacing w:line="360" w:lineRule="auto"/>
        <w:jc w:val="both"/>
      </w:pPr>
    </w:p>
    <w:p w14:paraId="364D8323" w14:textId="77777777" w:rsidR="00A7617C" w:rsidRDefault="00A7617C" w:rsidP="00A7617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6ACB52C" w14:textId="77777777" w:rsidR="00A7617C" w:rsidRDefault="00A7617C" w:rsidP="00A7617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AAF428F" w14:textId="77777777" w:rsidR="00A7617C" w:rsidRDefault="00A7617C" w:rsidP="00A7617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0993F2A" w14:textId="77777777" w:rsidR="00A7617C" w:rsidRDefault="00A7617C" w:rsidP="00A7617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2191895" w14:textId="77777777" w:rsidR="00A7617C" w:rsidRDefault="00A7617C" w:rsidP="00A7617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7D0DC60" w14:textId="77777777" w:rsidR="00A7617C" w:rsidRDefault="00A7617C" w:rsidP="00A7617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2A33D53" w14:textId="77777777" w:rsidR="00A7617C" w:rsidRPr="00D82098" w:rsidRDefault="00A7617C" w:rsidP="00A7617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4B744296" w14:textId="77777777" w:rsidR="00A7617C" w:rsidRDefault="00A7617C" w:rsidP="00A7617C">
      <w:pPr>
        <w:rPr>
          <w:rFonts w:eastAsia="Times New Roman"/>
          <w:lang w:eastAsia="pl-PL"/>
        </w:rPr>
      </w:pPr>
    </w:p>
    <w:p w14:paraId="462B5F7E" w14:textId="77777777" w:rsidR="00A7617C" w:rsidRDefault="00A7617C" w:rsidP="00A7617C"/>
    <w:p w14:paraId="08FB3DF1" w14:textId="77777777" w:rsidR="00A7617C" w:rsidRPr="00DD1F3F" w:rsidRDefault="00A7617C" w:rsidP="00A7617C"/>
    <w:p w14:paraId="2983FFDF" w14:textId="77777777" w:rsidR="00A7617C" w:rsidRPr="00667DD0" w:rsidRDefault="00A7617C" w:rsidP="00A7617C"/>
    <w:p w14:paraId="6743001D" w14:textId="7B358A83" w:rsidR="00106AC7" w:rsidRPr="007E7DB7" w:rsidRDefault="00106AC7" w:rsidP="007E7DB7"/>
    <w:sectPr w:rsidR="00106AC7" w:rsidRPr="007E7DB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58DE1" w14:textId="77777777" w:rsidR="00154510" w:rsidRDefault="00154510">
      <w:r>
        <w:separator/>
      </w:r>
    </w:p>
  </w:endnote>
  <w:endnote w:type="continuationSeparator" w:id="0">
    <w:p w14:paraId="7B240C6D" w14:textId="77777777" w:rsidR="00154510" w:rsidRDefault="00154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00D1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82BEB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4500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97E96C5" w14:textId="77777777" w:rsidR="00336EEB" w:rsidRDefault="00A7617C" w:rsidP="00336EEB">
    <w:pPr>
      <w:pStyle w:val="Stopka"/>
      <w:tabs>
        <w:tab w:val="clear" w:pos="4536"/>
      </w:tabs>
      <w:jc w:val="center"/>
    </w:pPr>
    <w:r>
      <w:rPr>
        <w:noProof/>
      </w:rPr>
      <w:pict w14:anchorId="5A5BD5CF">
        <v:line id="_x0000_s2049" style="position:absolute;left:0;text-align:left;z-index:251657728" from="-3.85pt,8.7pt" to="455.15pt,8.7pt"/>
      </w:pict>
    </w:r>
  </w:p>
  <w:p w14:paraId="386B04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C891D" w14:textId="77777777" w:rsidR="00EF0EFD" w:rsidRDefault="00EF0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74BA9" w14:textId="77777777" w:rsidR="00154510" w:rsidRDefault="00154510">
      <w:r>
        <w:separator/>
      </w:r>
    </w:p>
  </w:footnote>
  <w:footnote w:type="continuationSeparator" w:id="0">
    <w:p w14:paraId="547913CD" w14:textId="77777777" w:rsidR="00154510" w:rsidRDefault="00154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A2F42" w14:textId="77777777" w:rsidR="00EF0EFD" w:rsidRDefault="00EF0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FF8F8" w14:textId="77777777" w:rsidR="00EF0EFD" w:rsidRDefault="00EF0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AD8C9" w14:textId="77777777" w:rsidR="00EF0EFD" w:rsidRDefault="00EF0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510"/>
    <w:rsid w:val="0000184A"/>
    <w:rsid w:val="00012997"/>
    <w:rsid w:val="000621A2"/>
    <w:rsid w:val="00075CEC"/>
    <w:rsid w:val="00101474"/>
    <w:rsid w:val="00106AC7"/>
    <w:rsid w:val="00111985"/>
    <w:rsid w:val="00147532"/>
    <w:rsid w:val="00154510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7DB7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7617C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0EF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024377"/>
  <w15:chartTrackingRefBased/>
  <w15:docId w15:val="{A25F4964-5839-4583-B4FF-97B6F5550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617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7617C"/>
    <w:rPr>
      <w:b/>
      <w:sz w:val="24"/>
    </w:rPr>
  </w:style>
  <w:style w:type="character" w:customStyle="1" w:styleId="NagwekZnak">
    <w:name w:val="Nagłówek Znak"/>
    <w:link w:val="Nagwek"/>
    <w:rsid w:val="00A7617C"/>
  </w:style>
  <w:style w:type="paragraph" w:styleId="Akapitzlist">
    <w:name w:val="List Paragraph"/>
    <w:basedOn w:val="Normalny"/>
    <w:uiPriority w:val="34"/>
    <w:qFormat/>
    <w:rsid w:val="00A761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2021-04-15T11:26:00Z</dcterms:created>
  <dcterms:modified xsi:type="dcterms:W3CDTF">2021-04-15T11:26:00Z</dcterms:modified>
</cp:coreProperties>
</file>