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EADB5" w14:textId="77777777" w:rsidR="00B230F7" w:rsidRPr="00B230F7" w:rsidRDefault="00B230F7" w:rsidP="00B230F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230F7">
        <w:rPr>
          <w:rFonts w:ascii="Lucida Sans Unicode" w:hAnsi="Lucida Sans Unicode" w:cs="Lucida Sans Unicode"/>
          <w:color w:val="444444"/>
          <w:sz w:val="20"/>
          <w:szCs w:val="20"/>
        </w:rPr>
        <w:t>27/04/2021    S81</w:t>
      </w:r>
    </w:p>
    <w:p w14:paraId="5F6AC64E" w14:textId="77777777" w:rsidR="00B230F7" w:rsidRPr="00B230F7" w:rsidRDefault="00B230F7" w:rsidP="00B230F7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B230F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1E46781A" w14:textId="77777777" w:rsidR="00B230F7" w:rsidRPr="00B230F7" w:rsidRDefault="00B230F7" w:rsidP="00B230F7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B230F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107A4827" w14:textId="77777777" w:rsidR="00B230F7" w:rsidRPr="00B230F7" w:rsidRDefault="00B230F7" w:rsidP="00B230F7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B230F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3E2EB751" w14:textId="77777777" w:rsidR="00B230F7" w:rsidRPr="00B230F7" w:rsidRDefault="00B230F7" w:rsidP="00B230F7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B230F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213B6C47" w14:textId="77777777" w:rsidR="00B230F7" w:rsidRPr="00B230F7" w:rsidRDefault="00B230F7" w:rsidP="00B230F7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B230F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7FB5AF10" w14:textId="77777777" w:rsidR="00B230F7" w:rsidRPr="00B230F7" w:rsidRDefault="00B230F7" w:rsidP="00B230F7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230F7">
        <w:rPr>
          <w:b/>
          <w:bCs/>
          <w:color w:val="444444"/>
          <w:sz w:val="20"/>
          <w:szCs w:val="20"/>
        </w:rPr>
        <w:t>Polska-Kraków: Komputery przenośne</w:t>
      </w:r>
    </w:p>
    <w:p w14:paraId="7809FFC1" w14:textId="77777777" w:rsidR="00B230F7" w:rsidRPr="00B230F7" w:rsidRDefault="00B230F7" w:rsidP="00B230F7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230F7">
        <w:rPr>
          <w:b/>
          <w:bCs/>
          <w:color w:val="444444"/>
          <w:sz w:val="20"/>
          <w:szCs w:val="20"/>
        </w:rPr>
        <w:t>2021/S 081-207827</w:t>
      </w:r>
    </w:p>
    <w:p w14:paraId="32A59490" w14:textId="77777777" w:rsidR="00B230F7" w:rsidRPr="00B230F7" w:rsidRDefault="00B230F7" w:rsidP="00B230F7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230F7">
        <w:rPr>
          <w:b/>
          <w:bCs/>
          <w:color w:val="444444"/>
          <w:sz w:val="20"/>
          <w:szCs w:val="20"/>
        </w:rPr>
        <w:t>Ogłoszenie o zamówieniu</w:t>
      </w:r>
    </w:p>
    <w:p w14:paraId="15411F1F" w14:textId="77777777" w:rsidR="00B230F7" w:rsidRPr="00B230F7" w:rsidRDefault="00B230F7" w:rsidP="00B230F7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230F7">
        <w:rPr>
          <w:b/>
          <w:bCs/>
          <w:color w:val="444444"/>
          <w:sz w:val="20"/>
          <w:szCs w:val="20"/>
        </w:rPr>
        <w:t>Dostawy</w:t>
      </w:r>
    </w:p>
    <w:p w14:paraId="7E53B4AF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230F7">
        <w:rPr>
          <w:b/>
          <w:bCs/>
          <w:color w:val="444444"/>
          <w:sz w:val="20"/>
          <w:szCs w:val="20"/>
        </w:rPr>
        <w:t>Podstawa prawna:</w:t>
      </w:r>
    </w:p>
    <w:p w14:paraId="6C47A84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444444"/>
          <w:sz w:val="20"/>
          <w:szCs w:val="20"/>
        </w:rPr>
        <w:t>Dyrektywa 2014/24/UE</w:t>
      </w:r>
    </w:p>
    <w:p w14:paraId="140F1AF0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230F7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28921C3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I.1)</w:t>
      </w:r>
      <w:r w:rsidRPr="00B230F7">
        <w:rPr>
          <w:b/>
          <w:bCs/>
          <w:color w:val="000000"/>
          <w:sz w:val="20"/>
          <w:szCs w:val="20"/>
        </w:rPr>
        <w:t>Nazwa i adresy</w:t>
      </w:r>
    </w:p>
    <w:p w14:paraId="01E0EEA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Oficjalna nazwa: Akademia Górniczo-Hutnicza im. Stanisława Staszica w Krakowie</w:t>
      </w:r>
      <w:r w:rsidRPr="00B230F7">
        <w:rPr>
          <w:color w:val="000000"/>
          <w:sz w:val="20"/>
          <w:szCs w:val="20"/>
        </w:rPr>
        <w:br/>
        <w:t>Adres pocztowy: al. Mickiewicza 30, 30-059 Kraków</w:t>
      </w:r>
      <w:r w:rsidRPr="00B230F7">
        <w:rPr>
          <w:color w:val="000000"/>
          <w:sz w:val="20"/>
          <w:szCs w:val="20"/>
        </w:rPr>
        <w:br/>
        <w:t>Miejscowość: Kraków</w:t>
      </w:r>
      <w:r w:rsidRPr="00B230F7">
        <w:rPr>
          <w:color w:val="000000"/>
          <w:sz w:val="20"/>
          <w:szCs w:val="20"/>
        </w:rPr>
        <w:br/>
        <w:t>Kod NUTS: PL213 Miasto Kraków</w:t>
      </w:r>
      <w:r w:rsidRPr="00B230F7">
        <w:rPr>
          <w:color w:val="000000"/>
          <w:sz w:val="20"/>
          <w:szCs w:val="20"/>
        </w:rPr>
        <w:br/>
        <w:t>Kod pocztowy: 30-059</w:t>
      </w:r>
      <w:r w:rsidRPr="00B230F7">
        <w:rPr>
          <w:color w:val="000000"/>
          <w:sz w:val="20"/>
          <w:szCs w:val="20"/>
        </w:rPr>
        <w:br/>
        <w:t>Państwo: Polska</w:t>
      </w:r>
      <w:r w:rsidRPr="00B230F7">
        <w:rPr>
          <w:color w:val="000000"/>
          <w:sz w:val="20"/>
          <w:szCs w:val="20"/>
        </w:rPr>
        <w:br/>
        <w:t>Osoba do kontaktów: Jarosław Grzech</w:t>
      </w:r>
      <w:r w:rsidRPr="00B230F7">
        <w:rPr>
          <w:color w:val="000000"/>
          <w:sz w:val="20"/>
          <w:szCs w:val="20"/>
        </w:rPr>
        <w:br/>
        <w:t>E-mail: </w:t>
      </w:r>
      <w:hyperlink r:id="rId12" w:history="1">
        <w:r w:rsidRPr="00B230F7">
          <w:rPr>
            <w:color w:val="3366CC"/>
            <w:sz w:val="20"/>
            <w:szCs w:val="20"/>
            <w:u w:val="single"/>
          </w:rPr>
          <w:t>dzp@agh.edu.pl</w:t>
        </w:r>
      </w:hyperlink>
      <w:r w:rsidRPr="00B230F7">
        <w:rPr>
          <w:color w:val="000000"/>
          <w:sz w:val="20"/>
          <w:szCs w:val="20"/>
        </w:rPr>
        <w:br/>
        <w:t>Tel.: +48 126173595</w:t>
      </w:r>
      <w:r w:rsidRPr="00B230F7">
        <w:rPr>
          <w:color w:val="000000"/>
          <w:sz w:val="20"/>
          <w:szCs w:val="20"/>
        </w:rPr>
        <w:br/>
        <w:t>Faks: +48 126173363</w:t>
      </w:r>
      <w:r w:rsidRPr="00B230F7">
        <w:rPr>
          <w:color w:val="000000"/>
          <w:sz w:val="20"/>
          <w:szCs w:val="20"/>
        </w:rPr>
        <w:br/>
      </w:r>
      <w:r w:rsidRPr="00B230F7">
        <w:rPr>
          <w:b/>
          <w:bCs/>
          <w:color w:val="000000"/>
          <w:sz w:val="20"/>
          <w:szCs w:val="20"/>
        </w:rPr>
        <w:t>Adresy internetowe:</w:t>
      </w:r>
      <w:r w:rsidRPr="00B230F7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230F7">
          <w:rPr>
            <w:color w:val="3366CC"/>
            <w:sz w:val="20"/>
            <w:szCs w:val="20"/>
            <w:u w:val="single"/>
          </w:rPr>
          <w:t>www.dzp.agh.edu.pl</w:t>
        </w:r>
      </w:hyperlink>
      <w:r w:rsidRPr="00B230F7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230F7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D2FB0E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I.3)</w:t>
      </w:r>
      <w:r w:rsidRPr="00B230F7">
        <w:rPr>
          <w:b/>
          <w:bCs/>
          <w:color w:val="000000"/>
          <w:sz w:val="20"/>
          <w:szCs w:val="20"/>
        </w:rPr>
        <w:t>Komunikacja</w:t>
      </w:r>
    </w:p>
    <w:p w14:paraId="19A2E8B7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Dostęp do dokumentów zamówienia jest ograniczony. Więcej informacji można uzyskać pod adresem: </w:t>
      </w:r>
      <w:hyperlink r:id="rId15" w:tgtFrame="_blank" w:history="1">
        <w:r w:rsidRPr="00B230F7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9C6679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Więcej informacji można uzyskać pod adresem podanym powyżej</w:t>
      </w:r>
    </w:p>
    <w:p w14:paraId="6B809452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230F7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3EC6FBC9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I.4)</w:t>
      </w:r>
      <w:r w:rsidRPr="00B230F7">
        <w:rPr>
          <w:b/>
          <w:bCs/>
          <w:color w:val="000000"/>
          <w:sz w:val="20"/>
          <w:szCs w:val="20"/>
        </w:rPr>
        <w:t>Rodzaj instytucji zamawiającej</w:t>
      </w:r>
    </w:p>
    <w:p w14:paraId="72B61A5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Inny rodzaj: zamawiający publiczny – jednostka sektora finansów publicznych – uczelnia publiczna</w:t>
      </w:r>
    </w:p>
    <w:p w14:paraId="4F1E8BDF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I.5)</w:t>
      </w:r>
      <w:r w:rsidRPr="00B230F7">
        <w:rPr>
          <w:b/>
          <w:bCs/>
          <w:color w:val="000000"/>
          <w:sz w:val="20"/>
          <w:szCs w:val="20"/>
        </w:rPr>
        <w:t>Główny przedmiot działalności</w:t>
      </w:r>
    </w:p>
    <w:p w14:paraId="61E8D070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Edukacja</w:t>
      </w:r>
    </w:p>
    <w:p w14:paraId="3B913E24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230F7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E09C2A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II.1)</w:t>
      </w:r>
      <w:r w:rsidRPr="00B230F7">
        <w:rPr>
          <w:b/>
          <w:bCs/>
          <w:color w:val="000000"/>
          <w:sz w:val="20"/>
          <w:szCs w:val="20"/>
        </w:rPr>
        <w:t>Wielkość lub zakres zamówienia</w:t>
      </w:r>
    </w:p>
    <w:p w14:paraId="677E00EC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II.1.1)</w:t>
      </w:r>
      <w:r w:rsidRPr="00B230F7">
        <w:rPr>
          <w:b/>
          <w:bCs/>
          <w:color w:val="000000"/>
          <w:sz w:val="20"/>
          <w:szCs w:val="20"/>
        </w:rPr>
        <w:t>Nazwa:</w:t>
      </w:r>
    </w:p>
    <w:p w14:paraId="67F63FA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Dostawa powystawowych/używanych komputerów przenośnych dla </w:t>
      </w:r>
      <w:proofErr w:type="spellStart"/>
      <w:r w:rsidRPr="00B230F7">
        <w:rPr>
          <w:color w:val="000000"/>
          <w:sz w:val="20"/>
          <w:szCs w:val="20"/>
        </w:rPr>
        <w:t>WFiIS</w:t>
      </w:r>
      <w:proofErr w:type="spellEnd"/>
      <w:r w:rsidRPr="00B230F7">
        <w:rPr>
          <w:color w:val="000000"/>
          <w:sz w:val="20"/>
          <w:szCs w:val="20"/>
        </w:rPr>
        <w:t xml:space="preserve"> – KC-zp.272-121/21</w:t>
      </w:r>
    </w:p>
    <w:p w14:paraId="6CF5461B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Numer referencyjny: KC-zp.272-121/21</w:t>
      </w:r>
    </w:p>
    <w:p w14:paraId="4FC1FF72" w14:textId="763186AB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II.1.2)</w:t>
      </w:r>
      <w:r w:rsidRPr="00B230F7">
        <w:rPr>
          <w:b/>
          <w:bCs/>
          <w:color w:val="000000"/>
          <w:sz w:val="20"/>
          <w:szCs w:val="20"/>
        </w:rPr>
        <w:t>Główny kod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B230F7">
        <w:rPr>
          <w:color w:val="000000"/>
          <w:sz w:val="20"/>
          <w:szCs w:val="20"/>
        </w:rPr>
        <w:t>30213100 Komputery przenośne</w:t>
      </w:r>
    </w:p>
    <w:p w14:paraId="60718E6E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II.1.3)</w:t>
      </w:r>
      <w:r w:rsidRPr="00B230F7">
        <w:rPr>
          <w:b/>
          <w:bCs/>
          <w:color w:val="000000"/>
          <w:sz w:val="20"/>
          <w:szCs w:val="20"/>
        </w:rPr>
        <w:t>Rodzaj zamówienia</w:t>
      </w:r>
    </w:p>
    <w:p w14:paraId="7F71FFE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Dostawy</w:t>
      </w:r>
    </w:p>
    <w:p w14:paraId="5372467C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II.1.4)</w:t>
      </w:r>
      <w:r w:rsidRPr="00B230F7">
        <w:rPr>
          <w:b/>
          <w:bCs/>
          <w:color w:val="000000"/>
          <w:sz w:val="20"/>
          <w:szCs w:val="20"/>
        </w:rPr>
        <w:t>Krótki opis:</w:t>
      </w:r>
    </w:p>
    <w:p w14:paraId="6206E4A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Przedmiotem zamówienia jest dostawa 6 szt. powystawowych/używanych komputerów przenośnych zgodnie z wymaganiami opisanymi w pkt 4.1 SWZ.</w:t>
      </w:r>
    </w:p>
    <w:p w14:paraId="3D7FB4B0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II.1.5)</w:t>
      </w:r>
      <w:r w:rsidRPr="00B230F7">
        <w:rPr>
          <w:b/>
          <w:bCs/>
          <w:color w:val="000000"/>
          <w:sz w:val="20"/>
          <w:szCs w:val="20"/>
        </w:rPr>
        <w:t>Szacunkowa całkowita wartość</w:t>
      </w:r>
    </w:p>
    <w:p w14:paraId="674396B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II.1.6)</w:t>
      </w:r>
      <w:r w:rsidRPr="00B230F7">
        <w:rPr>
          <w:b/>
          <w:bCs/>
          <w:color w:val="000000"/>
          <w:sz w:val="20"/>
          <w:szCs w:val="20"/>
        </w:rPr>
        <w:t>Informacje o częściach</w:t>
      </w:r>
    </w:p>
    <w:p w14:paraId="26FA7920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To zamówienie podzielone jest na części: tak</w:t>
      </w:r>
    </w:p>
    <w:p w14:paraId="7205776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Oferty można składać w odniesieniu do wszystkich części</w:t>
      </w:r>
    </w:p>
    <w:p w14:paraId="56C2556D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II.2)</w:t>
      </w:r>
      <w:r w:rsidRPr="00B230F7">
        <w:rPr>
          <w:b/>
          <w:bCs/>
          <w:color w:val="000000"/>
          <w:sz w:val="20"/>
          <w:szCs w:val="20"/>
        </w:rPr>
        <w:t>Opis</w:t>
      </w:r>
    </w:p>
    <w:p w14:paraId="78541AA0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II.2.1)</w:t>
      </w:r>
      <w:r w:rsidRPr="00B230F7">
        <w:rPr>
          <w:b/>
          <w:bCs/>
          <w:color w:val="000000"/>
          <w:sz w:val="20"/>
          <w:szCs w:val="20"/>
        </w:rPr>
        <w:t>Nazwa:</w:t>
      </w:r>
    </w:p>
    <w:p w14:paraId="4D8E58C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Dostawa 2 szt. komputerów przenośnych wg specyfikacji I oraz 2 szt. komputerów przenośnych wg specyfikacji II</w:t>
      </w:r>
    </w:p>
    <w:p w14:paraId="68F06617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Część nr: 1</w:t>
      </w:r>
    </w:p>
    <w:p w14:paraId="57920819" w14:textId="0B63CFE2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II.2.2)</w:t>
      </w:r>
      <w:r w:rsidRPr="00B230F7">
        <w:rPr>
          <w:b/>
          <w:bCs/>
          <w:color w:val="000000"/>
          <w:sz w:val="20"/>
          <w:szCs w:val="20"/>
        </w:rPr>
        <w:t>Dodatkowy kod lub kody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B230F7">
        <w:rPr>
          <w:color w:val="000000"/>
          <w:sz w:val="20"/>
          <w:szCs w:val="20"/>
        </w:rPr>
        <w:t>30213100 Komputery przenośne</w:t>
      </w:r>
    </w:p>
    <w:p w14:paraId="184D9860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II.2.3)</w:t>
      </w:r>
      <w:r w:rsidRPr="00B230F7">
        <w:rPr>
          <w:b/>
          <w:bCs/>
          <w:color w:val="000000"/>
          <w:sz w:val="20"/>
          <w:szCs w:val="20"/>
        </w:rPr>
        <w:t>Miejsce świadczenia usług</w:t>
      </w:r>
    </w:p>
    <w:p w14:paraId="73DB66E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Kod NUTS: PL213 Miasto Kraków</w:t>
      </w:r>
    </w:p>
    <w:p w14:paraId="430879F3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II.2.4)</w:t>
      </w:r>
      <w:r w:rsidRPr="00B230F7">
        <w:rPr>
          <w:b/>
          <w:bCs/>
          <w:color w:val="000000"/>
          <w:sz w:val="20"/>
          <w:szCs w:val="20"/>
        </w:rPr>
        <w:t>Opis zamówienia:</w:t>
      </w:r>
    </w:p>
    <w:p w14:paraId="373B2FD3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lastRenderedPageBreak/>
        <w:t>Przedmiotem zamówienia jest dostawa 2 szt. komputerów przenośnych wg specyfikacji I oraz 2 szt. komputerów przenośnych wg specyfikacji II zgodnie z wymaganiami opisanymi w pkt 4.1 SWZ dla zadania nr 1.</w:t>
      </w:r>
    </w:p>
    <w:p w14:paraId="74A6959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II.2.5)</w:t>
      </w:r>
      <w:r w:rsidRPr="00B230F7">
        <w:rPr>
          <w:b/>
          <w:bCs/>
          <w:color w:val="000000"/>
          <w:sz w:val="20"/>
          <w:szCs w:val="20"/>
        </w:rPr>
        <w:t>Kryteria udzielenia zamówienia</w:t>
      </w:r>
    </w:p>
    <w:p w14:paraId="35C640F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1B7F01F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II.2.6)</w:t>
      </w:r>
      <w:r w:rsidRPr="00B230F7">
        <w:rPr>
          <w:b/>
          <w:bCs/>
          <w:color w:val="000000"/>
          <w:sz w:val="20"/>
          <w:szCs w:val="20"/>
        </w:rPr>
        <w:t>Szacunkowa wartość</w:t>
      </w:r>
    </w:p>
    <w:p w14:paraId="5883904E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II.2.7)</w:t>
      </w:r>
      <w:r w:rsidRPr="00B230F7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A43DF4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Okres w dniach: 14</w:t>
      </w:r>
    </w:p>
    <w:p w14:paraId="28D9393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Niniejsze zamówienie podlega wznowieniu: nie</w:t>
      </w:r>
    </w:p>
    <w:p w14:paraId="307533C6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II.2.10)</w:t>
      </w:r>
      <w:r w:rsidRPr="00B230F7">
        <w:rPr>
          <w:b/>
          <w:bCs/>
          <w:color w:val="000000"/>
          <w:sz w:val="20"/>
          <w:szCs w:val="20"/>
        </w:rPr>
        <w:t>Informacje o ofertach wariantowych</w:t>
      </w:r>
    </w:p>
    <w:p w14:paraId="1B4FF44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Dopuszcza się składanie ofert wariantowych: nie</w:t>
      </w:r>
    </w:p>
    <w:p w14:paraId="655ABD87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II.2.11)</w:t>
      </w:r>
      <w:r w:rsidRPr="00B230F7">
        <w:rPr>
          <w:b/>
          <w:bCs/>
          <w:color w:val="000000"/>
          <w:sz w:val="20"/>
          <w:szCs w:val="20"/>
        </w:rPr>
        <w:t>Informacje o opcjach</w:t>
      </w:r>
    </w:p>
    <w:p w14:paraId="6525C24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Opcje: nie</w:t>
      </w:r>
    </w:p>
    <w:p w14:paraId="749BF12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II.2.13)</w:t>
      </w:r>
      <w:r w:rsidRPr="00B230F7">
        <w:rPr>
          <w:b/>
          <w:bCs/>
          <w:color w:val="000000"/>
          <w:sz w:val="20"/>
          <w:szCs w:val="20"/>
        </w:rPr>
        <w:t>Informacje o funduszach Unii Europejskiej</w:t>
      </w:r>
    </w:p>
    <w:p w14:paraId="1D7EE4DF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81EFCF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II.2.14)</w:t>
      </w:r>
      <w:r w:rsidRPr="00B230F7">
        <w:rPr>
          <w:b/>
          <w:bCs/>
          <w:color w:val="000000"/>
          <w:sz w:val="20"/>
          <w:szCs w:val="20"/>
        </w:rPr>
        <w:t>Informacje dodatkowe</w:t>
      </w:r>
    </w:p>
    <w:p w14:paraId="47DBE4F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9EC22B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Nr; nazwa kryterium; waga:</w:t>
      </w:r>
    </w:p>
    <w:p w14:paraId="52FC7C6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1. cena 60 %;</w:t>
      </w:r>
    </w:p>
    <w:p w14:paraId="3B3E596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2. okres gwarancji 40 %.</w:t>
      </w:r>
    </w:p>
    <w:p w14:paraId="61F8D5A1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II.2)</w:t>
      </w:r>
      <w:r w:rsidRPr="00B230F7">
        <w:rPr>
          <w:b/>
          <w:bCs/>
          <w:color w:val="000000"/>
          <w:sz w:val="20"/>
          <w:szCs w:val="20"/>
        </w:rPr>
        <w:t>Opis</w:t>
      </w:r>
    </w:p>
    <w:p w14:paraId="22285C1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II.2.1)</w:t>
      </w:r>
      <w:r w:rsidRPr="00B230F7">
        <w:rPr>
          <w:b/>
          <w:bCs/>
          <w:color w:val="000000"/>
          <w:sz w:val="20"/>
          <w:szCs w:val="20"/>
        </w:rPr>
        <w:t>Nazwa:</w:t>
      </w:r>
    </w:p>
    <w:p w14:paraId="016135E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Dostawa 2 szt. komputerów przenośnego wg specyfikacji III</w:t>
      </w:r>
    </w:p>
    <w:p w14:paraId="095D68B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Część nr: 2</w:t>
      </w:r>
    </w:p>
    <w:p w14:paraId="76CE1F77" w14:textId="79B271AE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II.2.2)</w:t>
      </w:r>
      <w:r w:rsidRPr="00B230F7">
        <w:rPr>
          <w:b/>
          <w:bCs/>
          <w:color w:val="000000"/>
          <w:sz w:val="20"/>
          <w:szCs w:val="20"/>
        </w:rPr>
        <w:t>Dodatkowy kod lub kody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B230F7">
        <w:rPr>
          <w:color w:val="000000"/>
          <w:sz w:val="20"/>
          <w:szCs w:val="20"/>
        </w:rPr>
        <w:t>30213100 Komputery przenośne</w:t>
      </w:r>
    </w:p>
    <w:p w14:paraId="5C9A0B05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II.2.3)</w:t>
      </w:r>
      <w:r w:rsidRPr="00B230F7">
        <w:rPr>
          <w:b/>
          <w:bCs/>
          <w:color w:val="000000"/>
          <w:sz w:val="20"/>
          <w:szCs w:val="20"/>
        </w:rPr>
        <w:t>Miejsce świadczenia usług</w:t>
      </w:r>
    </w:p>
    <w:p w14:paraId="1CA5A32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Kod NUTS: PL213 Miasto Kraków</w:t>
      </w:r>
    </w:p>
    <w:p w14:paraId="1970A49A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II.2.4)</w:t>
      </w:r>
      <w:r w:rsidRPr="00B230F7">
        <w:rPr>
          <w:b/>
          <w:bCs/>
          <w:color w:val="000000"/>
          <w:sz w:val="20"/>
          <w:szCs w:val="20"/>
        </w:rPr>
        <w:t>Opis zamówienia:</w:t>
      </w:r>
    </w:p>
    <w:p w14:paraId="1167597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Przedmiotem zamówienia jest dostawa 2 szt. komputerów przenośnego wg specyfikacji III zgodnie z wymaganiami opisanymi w pkt 4.1 SWZ dla zadania nr 2.</w:t>
      </w:r>
    </w:p>
    <w:p w14:paraId="44E05345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II.2.5)</w:t>
      </w:r>
      <w:r w:rsidRPr="00B230F7">
        <w:rPr>
          <w:b/>
          <w:bCs/>
          <w:color w:val="000000"/>
          <w:sz w:val="20"/>
          <w:szCs w:val="20"/>
        </w:rPr>
        <w:t>Kryteria udzielenia zamówienia</w:t>
      </w:r>
    </w:p>
    <w:p w14:paraId="6CE74F83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0E23F71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II.2.6)</w:t>
      </w:r>
      <w:r w:rsidRPr="00B230F7">
        <w:rPr>
          <w:b/>
          <w:bCs/>
          <w:color w:val="000000"/>
          <w:sz w:val="20"/>
          <w:szCs w:val="20"/>
        </w:rPr>
        <w:t>Szacunkowa wartość</w:t>
      </w:r>
    </w:p>
    <w:p w14:paraId="02A8866E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II.2.7)</w:t>
      </w:r>
      <w:r w:rsidRPr="00B230F7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639DC2B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Okres w dniach: 14</w:t>
      </w:r>
    </w:p>
    <w:p w14:paraId="44C0110F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Niniejsze zamówienie podlega wznowieniu: nie</w:t>
      </w:r>
    </w:p>
    <w:p w14:paraId="175B36D2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II.2.10)</w:t>
      </w:r>
      <w:r w:rsidRPr="00B230F7">
        <w:rPr>
          <w:b/>
          <w:bCs/>
          <w:color w:val="000000"/>
          <w:sz w:val="20"/>
          <w:szCs w:val="20"/>
        </w:rPr>
        <w:t>Informacje o ofertach wariantowych</w:t>
      </w:r>
    </w:p>
    <w:p w14:paraId="2152C14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Dopuszcza się składanie ofert wariantowych: nie</w:t>
      </w:r>
    </w:p>
    <w:p w14:paraId="7ECE647C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II.2.11)</w:t>
      </w:r>
      <w:r w:rsidRPr="00B230F7">
        <w:rPr>
          <w:b/>
          <w:bCs/>
          <w:color w:val="000000"/>
          <w:sz w:val="20"/>
          <w:szCs w:val="20"/>
        </w:rPr>
        <w:t>Informacje o opcjach</w:t>
      </w:r>
    </w:p>
    <w:p w14:paraId="4EF1EE1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Opcje: nie</w:t>
      </w:r>
    </w:p>
    <w:p w14:paraId="3248E58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II.2.13)</w:t>
      </w:r>
      <w:r w:rsidRPr="00B230F7">
        <w:rPr>
          <w:b/>
          <w:bCs/>
          <w:color w:val="000000"/>
          <w:sz w:val="20"/>
          <w:szCs w:val="20"/>
        </w:rPr>
        <w:t>Informacje o funduszach Unii Europejskiej</w:t>
      </w:r>
    </w:p>
    <w:p w14:paraId="3199D30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5412707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II.2.14)</w:t>
      </w:r>
      <w:r w:rsidRPr="00B230F7">
        <w:rPr>
          <w:b/>
          <w:bCs/>
          <w:color w:val="000000"/>
          <w:sz w:val="20"/>
          <w:szCs w:val="20"/>
        </w:rPr>
        <w:t>Informacje dodatkowe</w:t>
      </w:r>
    </w:p>
    <w:p w14:paraId="5F832AE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612E22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Nr; nazwa kryterium; waga:</w:t>
      </w:r>
    </w:p>
    <w:p w14:paraId="5D7B998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1. cena 60 %;</w:t>
      </w:r>
    </w:p>
    <w:p w14:paraId="69BDF7A8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2. okres gwarancji 40 %.</w:t>
      </w:r>
    </w:p>
    <w:p w14:paraId="37D2CE89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230F7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2D4A23D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III.1)</w:t>
      </w:r>
      <w:r w:rsidRPr="00B230F7">
        <w:rPr>
          <w:b/>
          <w:bCs/>
          <w:color w:val="000000"/>
          <w:sz w:val="20"/>
          <w:szCs w:val="20"/>
        </w:rPr>
        <w:t>Warunki udziału</w:t>
      </w:r>
    </w:p>
    <w:p w14:paraId="104D4F7D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III.1.1)</w:t>
      </w:r>
      <w:r w:rsidRPr="00B230F7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0EF2F3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Wykaz i krótki opis warunków:</w:t>
      </w:r>
    </w:p>
    <w:p w14:paraId="72F37C1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B230F7">
        <w:rPr>
          <w:color w:val="000000"/>
          <w:sz w:val="20"/>
          <w:szCs w:val="20"/>
        </w:rPr>
        <w:t>Pzp</w:t>
      </w:r>
      <w:proofErr w:type="spellEnd"/>
      <w:r w:rsidRPr="00B230F7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230F7">
        <w:rPr>
          <w:color w:val="000000"/>
          <w:sz w:val="20"/>
          <w:szCs w:val="20"/>
        </w:rPr>
        <w:t>Pzp</w:t>
      </w:r>
      <w:proofErr w:type="spellEnd"/>
      <w:r w:rsidRPr="00B230F7">
        <w:rPr>
          <w:color w:val="000000"/>
          <w:sz w:val="20"/>
          <w:szCs w:val="20"/>
        </w:rPr>
        <w:t>.</w:t>
      </w:r>
    </w:p>
    <w:p w14:paraId="01ED5FA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2. Dokumenty składane na wezwanie zamawiającego:</w:t>
      </w:r>
    </w:p>
    <w:p w14:paraId="0A7B0CB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a) oświadczenie o nie 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DA499A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lastRenderedPageBreak/>
        <w:t xml:space="preserve">b) oświadczenie wykonawcy, w zakresie art. 108 ust. 1 pkt 5 ustawy </w:t>
      </w:r>
      <w:proofErr w:type="spellStart"/>
      <w:r w:rsidRPr="00B230F7">
        <w:rPr>
          <w:color w:val="000000"/>
          <w:sz w:val="20"/>
          <w:szCs w:val="20"/>
        </w:rPr>
        <w:t>Pzp</w:t>
      </w:r>
      <w:proofErr w:type="spellEnd"/>
      <w:r w:rsidRPr="00B230F7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kapitałowej;</w:t>
      </w:r>
    </w:p>
    <w:p w14:paraId="1EA7C18D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B230F7">
        <w:rPr>
          <w:color w:val="000000"/>
          <w:sz w:val="20"/>
          <w:szCs w:val="20"/>
        </w:rPr>
        <w:t>Pzp</w:t>
      </w:r>
      <w:proofErr w:type="spellEnd"/>
      <w:r w:rsidRPr="00B230F7">
        <w:rPr>
          <w:color w:val="000000"/>
          <w:sz w:val="20"/>
          <w:szCs w:val="20"/>
        </w:rPr>
        <w:t xml:space="preserve"> sporządzona nie wcześniej niż 6 miesięcy przed jej złożeniem;</w:t>
      </w:r>
    </w:p>
    <w:p w14:paraId="24B90EA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ewidencji.</w:t>
      </w:r>
    </w:p>
    <w:p w14:paraId="6A742FB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3. Wykonawcy zagraniczni</w:t>
      </w:r>
    </w:p>
    <w:p w14:paraId="0657582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FDDE26D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III.1.2)</w:t>
      </w:r>
      <w:r w:rsidRPr="00B230F7">
        <w:rPr>
          <w:b/>
          <w:bCs/>
          <w:color w:val="000000"/>
          <w:sz w:val="20"/>
          <w:szCs w:val="20"/>
        </w:rPr>
        <w:t>Sytuacja ekonomiczna i finansowa</w:t>
      </w:r>
    </w:p>
    <w:p w14:paraId="5E445F0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Wykaz i krótki opis kryteriów kwalifikacji:</w:t>
      </w:r>
    </w:p>
    <w:p w14:paraId="7FFDFA1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Zamawiający nie opisuje, nie wyznacza szczegółowego warunku w tym zakresie.</w:t>
      </w:r>
    </w:p>
    <w:p w14:paraId="4D710652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III.1.3)</w:t>
      </w:r>
      <w:r w:rsidRPr="00B230F7">
        <w:rPr>
          <w:b/>
          <w:bCs/>
          <w:color w:val="000000"/>
          <w:sz w:val="20"/>
          <w:szCs w:val="20"/>
        </w:rPr>
        <w:t>Zdolność techniczna i kwalifikacje zawodowe</w:t>
      </w:r>
    </w:p>
    <w:p w14:paraId="040C6543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Wykaz i krótki opis kryteriów kwalifikacji:</w:t>
      </w:r>
    </w:p>
    <w:p w14:paraId="6A957D4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Zamawiający nie opisuje, nie wyznacza szczegółowego warunku w tym zakresie.</w:t>
      </w:r>
    </w:p>
    <w:p w14:paraId="03F3E0A4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III.2)</w:t>
      </w:r>
      <w:r w:rsidRPr="00B230F7">
        <w:rPr>
          <w:b/>
          <w:bCs/>
          <w:color w:val="000000"/>
          <w:sz w:val="20"/>
          <w:szCs w:val="20"/>
        </w:rPr>
        <w:t>Warunki dotyczące zamówienia</w:t>
      </w:r>
    </w:p>
    <w:p w14:paraId="3DFDB0DF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III.2.2)</w:t>
      </w:r>
      <w:r w:rsidRPr="00B230F7">
        <w:rPr>
          <w:b/>
          <w:bCs/>
          <w:color w:val="000000"/>
          <w:sz w:val="20"/>
          <w:szCs w:val="20"/>
        </w:rPr>
        <w:t>Warunki realizacji umowy:</w:t>
      </w:r>
    </w:p>
    <w:p w14:paraId="487724D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DCC3C8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F3B7970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230F7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7AE8877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IV.1)</w:t>
      </w:r>
      <w:r w:rsidRPr="00B230F7">
        <w:rPr>
          <w:b/>
          <w:bCs/>
          <w:color w:val="000000"/>
          <w:sz w:val="20"/>
          <w:szCs w:val="20"/>
        </w:rPr>
        <w:t>Opis</w:t>
      </w:r>
    </w:p>
    <w:p w14:paraId="2DB621B6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IV.1.1)</w:t>
      </w:r>
      <w:r w:rsidRPr="00B230F7">
        <w:rPr>
          <w:b/>
          <w:bCs/>
          <w:color w:val="000000"/>
          <w:sz w:val="20"/>
          <w:szCs w:val="20"/>
        </w:rPr>
        <w:t>Rodzaj procedury</w:t>
      </w:r>
    </w:p>
    <w:p w14:paraId="3F380CD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Procedura otwarta</w:t>
      </w:r>
    </w:p>
    <w:p w14:paraId="6451B07B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IV.1.3)</w:t>
      </w:r>
      <w:r w:rsidRPr="00B230F7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CEC3BBF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IV.1.8)</w:t>
      </w:r>
      <w:r w:rsidRPr="00B230F7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DBCD8C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Zamówienie jest objęte Porozumieniem w sprawie zamówień rządowych: tak</w:t>
      </w:r>
    </w:p>
    <w:p w14:paraId="50D5A562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IV.2)</w:t>
      </w:r>
      <w:r w:rsidRPr="00B230F7">
        <w:rPr>
          <w:b/>
          <w:bCs/>
          <w:color w:val="000000"/>
          <w:sz w:val="20"/>
          <w:szCs w:val="20"/>
        </w:rPr>
        <w:t>Informacje administracyjne</w:t>
      </w:r>
    </w:p>
    <w:p w14:paraId="2F367EF0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IV.2.2)</w:t>
      </w:r>
      <w:r w:rsidRPr="00B230F7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8B08AF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Data: 25/05/2021</w:t>
      </w:r>
    </w:p>
    <w:p w14:paraId="07CFEE0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Czas lokalny: 10:30</w:t>
      </w:r>
    </w:p>
    <w:p w14:paraId="4EEBB3F9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IV.2.3)</w:t>
      </w:r>
      <w:r w:rsidRPr="00B230F7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3643617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IV.2.4)</w:t>
      </w:r>
      <w:r w:rsidRPr="00B230F7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67BFA00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Polski</w:t>
      </w:r>
    </w:p>
    <w:p w14:paraId="0D32D68D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IV.2.6)</w:t>
      </w:r>
      <w:r w:rsidRPr="00B230F7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25D9F22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Oferta musi zachować ważność do: 22/08/2021</w:t>
      </w:r>
    </w:p>
    <w:p w14:paraId="0CAED93C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IV.2.7)</w:t>
      </w:r>
      <w:r w:rsidRPr="00B230F7">
        <w:rPr>
          <w:b/>
          <w:bCs/>
          <w:color w:val="000000"/>
          <w:sz w:val="20"/>
          <w:szCs w:val="20"/>
        </w:rPr>
        <w:t>Warunki otwarcia ofert</w:t>
      </w:r>
    </w:p>
    <w:p w14:paraId="2AD08C4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Data: 25/05/2021</w:t>
      </w:r>
    </w:p>
    <w:p w14:paraId="1DA1F2C2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Czas lokalny: 11:00</w:t>
      </w:r>
    </w:p>
    <w:p w14:paraId="68EABF1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Miejsce:</w:t>
      </w:r>
    </w:p>
    <w:p w14:paraId="10B19B3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89B655F" w14:textId="77777777" w:rsidR="00B230F7" w:rsidRPr="00B230F7" w:rsidRDefault="00B230F7" w:rsidP="00B230F7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230F7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C8C9453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VI.1)</w:t>
      </w:r>
      <w:r w:rsidRPr="00B230F7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8231170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Jest to zamówienie o charakterze powtarzającym się: nie</w:t>
      </w:r>
    </w:p>
    <w:p w14:paraId="0460D500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VI.3)</w:t>
      </w:r>
      <w:r w:rsidRPr="00B230F7">
        <w:rPr>
          <w:b/>
          <w:bCs/>
          <w:color w:val="000000"/>
          <w:sz w:val="20"/>
          <w:szCs w:val="20"/>
        </w:rPr>
        <w:t>Informacje dodatkowe:</w:t>
      </w:r>
    </w:p>
    <w:p w14:paraId="11D81647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1. Zamawiający żąda, aby wykonawca złożył wraz z ofertą:</w:t>
      </w:r>
    </w:p>
    <w:p w14:paraId="29DB5AE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F3AA00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71A76D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niniejszej SWZ;</w:t>
      </w:r>
    </w:p>
    <w:p w14:paraId="7D4E4D27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c) Wydruk ze strony </w:t>
      </w:r>
      <w:hyperlink r:id="rId17" w:tgtFrame="_blank" w:history="1">
        <w:r w:rsidRPr="00B230F7">
          <w:rPr>
            <w:color w:val="3366CC"/>
            <w:sz w:val="20"/>
            <w:szCs w:val="20"/>
            <w:u w:val="single"/>
          </w:rPr>
          <w:t>www.cpubenchmark.net/cpu_list.php/</w:t>
        </w:r>
      </w:hyperlink>
      <w:r w:rsidRPr="00B230F7">
        <w:rPr>
          <w:color w:val="000000"/>
          <w:sz w:val="20"/>
          <w:szCs w:val="20"/>
        </w:rPr>
        <w:t> potwierdzający osiągnięcie wymaganego przez zamawiającego wyniku testu wydajnościowego przez oferowane procesory (dotyczy zadania nr 1 i zadania nr 2);</w:t>
      </w:r>
    </w:p>
    <w:p w14:paraId="3FF2C7B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d) Wydruk ze strony </w:t>
      </w:r>
      <w:hyperlink r:id="rId18" w:tgtFrame="_blank" w:history="1">
        <w:r w:rsidRPr="00B230F7">
          <w:rPr>
            <w:color w:val="3366CC"/>
            <w:sz w:val="20"/>
            <w:szCs w:val="20"/>
            <w:u w:val="single"/>
          </w:rPr>
          <w:t>https://www.videocardbenchmark.net/</w:t>
        </w:r>
      </w:hyperlink>
      <w:r w:rsidRPr="00B230F7">
        <w:rPr>
          <w:color w:val="000000"/>
          <w:sz w:val="20"/>
          <w:szCs w:val="20"/>
        </w:rPr>
        <w:t> potwierdzający osiągnięcie wymaganego przez zamawiającego wyniku testu wydajnościowego przez oferowane karty graficzne (dotyczy zadania nr 1 i zadania nr 2);</w:t>
      </w:r>
    </w:p>
    <w:p w14:paraId="5FE42C0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e) Informację o stronie www na której można sprawdzić status gwarancji producenta i konfiguracji sprzętowej na podstawie trwałego identyfikatora sprzętowego;</w:t>
      </w:r>
    </w:p>
    <w:p w14:paraId="4F79774F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f) pełnomocnictwo lub inny dokument potwierdzający umocowanie do reprezentowania wykonawcy.</w:t>
      </w:r>
    </w:p>
    <w:p w14:paraId="01E2F41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lastRenderedPageBreak/>
        <w:t>Upoważnienie osób podpisujących ofertę wynikać musi bezpośrednio z dokumentów dołączonych do oferty.</w:t>
      </w:r>
    </w:p>
    <w:p w14:paraId="7ABA900F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230F7">
        <w:rPr>
          <w:color w:val="000000"/>
          <w:sz w:val="20"/>
          <w:szCs w:val="20"/>
        </w:rPr>
        <w:t>CEiDG</w:t>
      </w:r>
      <w:proofErr w:type="spellEnd"/>
      <w:r w:rsidRPr="00B230F7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23585C3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2. Wykonawca składa ofertę w formie elektronicznej za pośrednictwem platformy pod adresem (</w:t>
      </w:r>
      <w:hyperlink r:id="rId19" w:tgtFrame="_blank" w:history="1">
        <w:r w:rsidRPr="00B230F7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B230F7">
        <w:rPr>
          <w:color w:val="000000"/>
          <w:sz w:val="20"/>
          <w:szCs w:val="20"/>
        </w:rPr>
        <w:t>).</w:t>
      </w:r>
    </w:p>
    <w:p w14:paraId="3A59736A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3. Ofertę sporządza się pod rygorem nieważności, w postaci elektronicznej i opatruje się kwalifikowanym podpisem elektronicznym.</w:t>
      </w:r>
    </w:p>
    <w:p w14:paraId="14AD80BA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VI.4)</w:t>
      </w:r>
      <w:r w:rsidRPr="00B230F7">
        <w:rPr>
          <w:b/>
          <w:bCs/>
          <w:color w:val="000000"/>
          <w:sz w:val="20"/>
          <w:szCs w:val="20"/>
        </w:rPr>
        <w:t>Procedury odwoławcze</w:t>
      </w:r>
    </w:p>
    <w:p w14:paraId="5F302387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VI.4.1)</w:t>
      </w:r>
      <w:r w:rsidRPr="00B230F7">
        <w:rPr>
          <w:b/>
          <w:bCs/>
          <w:color w:val="000000"/>
          <w:sz w:val="20"/>
          <w:szCs w:val="20"/>
        </w:rPr>
        <w:t>Organ odpowiedzialny za procedury odwoławcze</w:t>
      </w:r>
    </w:p>
    <w:p w14:paraId="54CFE894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Oficjalna nazwa: Prezes Krajowej Izby Odwoławczej</w:t>
      </w:r>
      <w:r w:rsidRPr="00B230F7">
        <w:rPr>
          <w:color w:val="000000"/>
          <w:sz w:val="20"/>
          <w:szCs w:val="20"/>
        </w:rPr>
        <w:br/>
        <w:t>Adres pocztowy: ul. Postępu 17a</w:t>
      </w:r>
      <w:r w:rsidRPr="00B230F7">
        <w:rPr>
          <w:color w:val="000000"/>
          <w:sz w:val="20"/>
          <w:szCs w:val="20"/>
        </w:rPr>
        <w:br/>
        <w:t>Miejscowość: Warszawa</w:t>
      </w:r>
      <w:r w:rsidRPr="00B230F7">
        <w:rPr>
          <w:color w:val="000000"/>
          <w:sz w:val="20"/>
          <w:szCs w:val="20"/>
        </w:rPr>
        <w:br/>
        <w:t>Kod pocztowy: 02-676</w:t>
      </w:r>
      <w:r w:rsidRPr="00B230F7">
        <w:rPr>
          <w:color w:val="000000"/>
          <w:sz w:val="20"/>
          <w:szCs w:val="20"/>
        </w:rPr>
        <w:br/>
        <w:t>Państwo: Polska</w:t>
      </w:r>
      <w:r w:rsidRPr="00B230F7">
        <w:rPr>
          <w:color w:val="000000"/>
          <w:sz w:val="20"/>
          <w:szCs w:val="20"/>
        </w:rPr>
        <w:br/>
        <w:t>Tel.: +48 224584740</w:t>
      </w:r>
    </w:p>
    <w:p w14:paraId="471A5D3E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VI.4.2)</w:t>
      </w:r>
      <w:r w:rsidRPr="00B230F7">
        <w:rPr>
          <w:b/>
          <w:bCs/>
          <w:color w:val="000000"/>
          <w:sz w:val="20"/>
          <w:szCs w:val="20"/>
        </w:rPr>
        <w:t>Organ odpowiedzialny za procedury mediacyjne</w:t>
      </w:r>
    </w:p>
    <w:p w14:paraId="5977E77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Oficjalna nazwa: Prezes Krajowej Izby Odwoławczej</w:t>
      </w:r>
      <w:r w:rsidRPr="00B230F7">
        <w:rPr>
          <w:color w:val="000000"/>
          <w:sz w:val="20"/>
          <w:szCs w:val="20"/>
        </w:rPr>
        <w:br/>
        <w:t>Adres pocztowy: ul. Postępu 17a</w:t>
      </w:r>
      <w:r w:rsidRPr="00B230F7">
        <w:rPr>
          <w:color w:val="000000"/>
          <w:sz w:val="20"/>
          <w:szCs w:val="20"/>
        </w:rPr>
        <w:br/>
        <w:t>Miejscowość: Warszawa</w:t>
      </w:r>
      <w:r w:rsidRPr="00B230F7">
        <w:rPr>
          <w:color w:val="000000"/>
          <w:sz w:val="20"/>
          <w:szCs w:val="20"/>
        </w:rPr>
        <w:br/>
        <w:t>Kod pocztowy: 02-676</w:t>
      </w:r>
      <w:r w:rsidRPr="00B230F7">
        <w:rPr>
          <w:color w:val="000000"/>
          <w:sz w:val="20"/>
          <w:szCs w:val="20"/>
        </w:rPr>
        <w:br/>
        <w:t>Państwo: Polska</w:t>
      </w:r>
    </w:p>
    <w:p w14:paraId="67F6C4AC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VI.4.3)</w:t>
      </w:r>
      <w:r w:rsidRPr="00B230F7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230F7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0E3E68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230F7">
        <w:rPr>
          <w:color w:val="000000"/>
          <w:sz w:val="20"/>
          <w:szCs w:val="20"/>
        </w:rPr>
        <w:t>odwołań</w:t>
      </w:r>
      <w:proofErr w:type="spellEnd"/>
      <w:r w:rsidRPr="00B230F7">
        <w:rPr>
          <w:color w:val="000000"/>
          <w:sz w:val="20"/>
          <w:szCs w:val="20"/>
        </w:rPr>
        <w:t>:</w:t>
      </w:r>
    </w:p>
    <w:p w14:paraId="420FC666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230F7">
        <w:rPr>
          <w:color w:val="000000"/>
          <w:sz w:val="20"/>
          <w:szCs w:val="20"/>
        </w:rPr>
        <w:t>Pzp</w:t>
      </w:r>
      <w:proofErr w:type="spellEnd"/>
      <w:r w:rsidRPr="00B230F7">
        <w:rPr>
          <w:color w:val="000000"/>
          <w:sz w:val="20"/>
          <w:szCs w:val="20"/>
        </w:rPr>
        <w:t>.</w:t>
      </w:r>
    </w:p>
    <w:p w14:paraId="723B0C7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2. Odwołanie przysługuje na:</w:t>
      </w:r>
    </w:p>
    <w:p w14:paraId="5E5A65F5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4D064657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4C54563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1F0388E9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5A810F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4. Odwołanie wnosi się w terminie:</w:t>
      </w:r>
    </w:p>
    <w:p w14:paraId="7BA0722E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549385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503FFC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577834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4F31D12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DAF07D1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VI.4.4)</w:t>
      </w:r>
      <w:r w:rsidRPr="00B230F7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230F7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ECBB351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Oficjalna nazwa: Prezes Krajowej Izby Odwoławczej</w:t>
      </w:r>
      <w:r w:rsidRPr="00B230F7">
        <w:rPr>
          <w:color w:val="000000"/>
          <w:sz w:val="20"/>
          <w:szCs w:val="20"/>
        </w:rPr>
        <w:br/>
        <w:t>Adres pocztowy: ul. Postępu 17a</w:t>
      </w:r>
      <w:r w:rsidRPr="00B230F7">
        <w:rPr>
          <w:color w:val="000000"/>
          <w:sz w:val="20"/>
          <w:szCs w:val="20"/>
        </w:rPr>
        <w:br/>
        <w:t>Miejscowość: Warszawa</w:t>
      </w:r>
      <w:r w:rsidRPr="00B230F7">
        <w:rPr>
          <w:color w:val="000000"/>
          <w:sz w:val="20"/>
          <w:szCs w:val="20"/>
        </w:rPr>
        <w:br/>
        <w:t>Kod pocztowy: 02-676</w:t>
      </w:r>
      <w:r w:rsidRPr="00B230F7">
        <w:rPr>
          <w:color w:val="000000"/>
          <w:sz w:val="20"/>
          <w:szCs w:val="20"/>
        </w:rPr>
        <w:br/>
        <w:t>Państwo: Polska</w:t>
      </w:r>
      <w:r w:rsidRPr="00B230F7">
        <w:rPr>
          <w:color w:val="000000"/>
          <w:sz w:val="20"/>
          <w:szCs w:val="20"/>
        </w:rPr>
        <w:br/>
        <w:t>Tel.: +48 224584740</w:t>
      </w:r>
    </w:p>
    <w:p w14:paraId="67AB14D2" w14:textId="77777777" w:rsidR="00B230F7" w:rsidRPr="00B230F7" w:rsidRDefault="00B230F7" w:rsidP="00B230F7">
      <w:pPr>
        <w:shd w:val="clear" w:color="auto" w:fill="FFFFFF"/>
        <w:rPr>
          <w:color w:val="444444"/>
          <w:sz w:val="20"/>
          <w:szCs w:val="20"/>
        </w:rPr>
      </w:pPr>
      <w:r w:rsidRPr="00B230F7">
        <w:rPr>
          <w:color w:val="000000"/>
          <w:sz w:val="20"/>
          <w:szCs w:val="20"/>
        </w:rPr>
        <w:t>VI.5)</w:t>
      </w:r>
      <w:r w:rsidRPr="00B230F7">
        <w:rPr>
          <w:b/>
          <w:bCs/>
          <w:color w:val="000000"/>
          <w:sz w:val="20"/>
          <w:szCs w:val="20"/>
        </w:rPr>
        <w:t>Data wysłania niniejszego ogłoszenia:</w:t>
      </w:r>
    </w:p>
    <w:p w14:paraId="294AB9CC" w14:textId="77777777" w:rsidR="00B230F7" w:rsidRPr="00B230F7" w:rsidRDefault="00B230F7" w:rsidP="00B230F7">
      <w:pPr>
        <w:shd w:val="clear" w:color="auto" w:fill="FFFFFF"/>
        <w:rPr>
          <w:color w:val="000000"/>
          <w:sz w:val="20"/>
          <w:szCs w:val="20"/>
        </w:rPr>
      </w:pPr>
      <w:r w:rsidRPr="00B230F7">
        <w:rPr>
          <w:color w:val="000000"/>
          <w:sz w:val="20"/>
          <w:szCs w:val="20"/>
        </w:rPr>
        <w:t>22/04/2021</w:t>
      </w:r>
    </w:p>
    <w:p w14:paraId="7DF0BABF" w14:textId="0878392F" w:rsidR="00A450B2" w:rsidRPr="00B230F7" w:rsidRDefault="00A450B2" w:rsidP="00B230F7"/>
    <w:sectPr w:rsidR="00A450B2" w:rsidRPr="00B230F7" w:rsidSect="009605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5EB4" w14:textId="77777777" w:rsidR="00664D59" w:rsidRDefault="00664D59">
      <w:r>
        <w:separator/>
      </w:r>
    </w:p>
  </w:endnote>
  <w:endnote w:type="continuationSeparator" w:id="0">
    <w:p w14:paraId="70AC0B7B" w14:textId="77777777" w:rsidR="00664D59" w:rsidRDefault="0066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7F08C" w14:textId="77777777" w:rsidR="004F32D1" w:rsidRDefault="004F32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BD31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131E" w14:textId="77777777" w:rsidR="004F32D1" w:rsidRDefault="004F3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02DC" w14:textId="77777777" w:rsidR="00664D59" w:rsidRDefault="00664D59">
      <w:r>
        <w:separator/>
      </w:r>
    </w:p>
  </w:footnote>
  <w:footnote w:type="continuationSeparator" w:id="0">
    <w:p w14:paraId="4842D64C" w14:textId="77777777" w:rsidR="00664D59" w:rsidRDefault="0066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E4F06" w14:textId="77777777" w:rsidR="004F32D1" w:rsidRDefault="004F3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8110B" w14:textId="77777777" w:rsidR="004F32D1" w:rsidRDefault="004F3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72D5D" w14:textId="77777777" w:rsidR="004F32D1" w:rsidRDefault="004F3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F3138AA"/>
    <w:multiLevelType w:val="multilevel"/>
    <w:tmpl w:val="0D56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D5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32D1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64D59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30F7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897C5"/>
  <w15:chartTrackingRefBased/>
  <w15:docId w15:val="{5615BDA5-3EE5-4532-8701-C1D6065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230F7"/>
  </w:style>
  <w:style w:type="character" w:customStyle="1" w:styleId="oj">
    <w:name w:val="oj"/>
    <w:basedOn w:val="Domylnaczcionkaakapitu"/>
    <w:rsid w:val="00B230F7"/>
  </w:style>
  <w:style w:type="paragraph" w:styleId="NormalnyWeb">
    <w:name w:val="Normal (Web)"/>
    <w:basedOn w:val="Normalny"/>
    <w:uiPriority w:val="99"/>
    <w:unhideWhenUsed/>
    <w:rsid w:val="00B230F7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230F7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230F7"/>
  </w:style>
  <w:style w:type="character" w:customStyle="1" w:styleId="timark">
    <w:name w:val="timark"/>
    <w:basedOn w:val="Domylnaczcionkaakapitu"/>
    <w:rsid w:val="00B230F7"/>
  </w:style>
  <w:style w:type="character" w:customStyle="1" w:styleId="nutscode">
    <w:name w:val="nutscode"/>
    <w:basedOn w:val="Domylnaczcionkaakapitu"/>
    <w:rsid w:val="00B230F7"/>
  </w:style>
  <w:style w:type="character" w:customStyle="1" w:styleId="cpvcode">
    <w:name w:val="cpvcode"/>
    <w:basedOn w:val="Domylnaczcionkaakapitu"/>
    <w:rsid w:val="00B23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160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28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0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5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022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24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128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441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234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343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2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6864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4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79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0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25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8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35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1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201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3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73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5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84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54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562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0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39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5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2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3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978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88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638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8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49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59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867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7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83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581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47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12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628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90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633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3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177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77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8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67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15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14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48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0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06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14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21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240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326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75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8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235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66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69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075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64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68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8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30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84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95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6500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77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58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5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58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19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2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797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158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73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083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51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3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08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48168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48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36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59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77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053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309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084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10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32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84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2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7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7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9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2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59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0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151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5744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3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8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48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8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92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2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9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123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97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5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65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84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04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14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62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92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07827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www.videocardbenchmark.net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ted.europa.eu/udl?uri=TED:NOTICE:20782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://www.cpubenchmark.net/cpu_list.php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07827-2021:TEXT:PL:HTML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ted.europa.eu/udl?uri=TED:NOTICE:207827-2021:TEXT:PL:HTML" TargetMode="External"/><Relationship Id="rId19" Type="http://schemas.openxmlformats.org/officeDocument/2006/relationships/hyperlink" Target="https://e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07827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1667</Words>
  <Characters>12230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2021-04-27T10:25:00Z</cp:lastPrinted>
  <dcterms:created xsi:type="dcterms:W3CDTF">2021-04-27T10:26:00Z</dcterms:created>
  <dcterms:modified xsi:type="dcterms:W3CDTF">2021-04-27T10:26:00Z</dcterms:modified>
</cp:coreProperties>
</file>