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603C2" w:rsidRDefault="00F603C2" w:rsidP="00F603C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F603C2" w:rsidRDefault="00F603C2" w:rsidP="00F603C2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F603C2" w:rsidRDefault="00F603C2" w:rsidP="00F603C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F603C2" w:rsidRDefault="00F603C2" w:rsidP="00F603C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F603C2" w:rsidRDefault="00F603C2" w:rsidP="00F603C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F603C2" w:rsidRDefault="00F603C2" w:rsidP="00F603C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F603C2" w:rsidRDefault="00F603C2" w:rsidP="00F603C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F603C2" w:rsidRDefault="00F603C2" w:rsidP="00F603C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F603C2" w:rsidRDefault="00F603C2" w:rsidP="00F603C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F603C2" w:rsidRDefault="00F603C2" w:rsidP="00F603C2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F603C2" w:rsidRDefault="00F603C2" w:rsidP="00F603C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F603C2" w:rsidRDefault="00F603C2" w:rsidP="00F603C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F603C2" w:rsidRDefault="00F603C2" w:rsidP="00F603C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F603C2" w:rsidRDefault="00F603C2" w:rsidP="00F603C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:rsidR="00F603C2" w:rsidRDefault="00F603C2" w:rsidP="00F603C2">
      <w:pPr>
        <w:ind w:firstLine="3969"/>
        <w:rPr>
          <w:b/>
        </w:rPr>
      </w:pPr>
    </w:p>
    <w:p w:rsidR="00F603C2" w:rsidRDefault="00F603C2" w:rsidP="00F603C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Dostawa 2 szt. notebooków- KC-zp.272-1</w:t>
      </w:r>
      <w:r>
        <w:rPr>
          <w:b/>
        </w:rPr>
        <w:t>55</w:t>
      </w:r>
      <w:bookmarkStart w:id="0" w:name="_GoBack"/>
      <w:bookmarkEnd w:id="0"/>
      <w:r>
        <w:rPr>
          <w:b/>
        </w:rPr>
        <w:t>/21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warunków zamówienia.</w:t>
      </w:r>
    </w:p>
    <w:p w:rsidR="00F603C2" w:rsidRDefault="00F603C2" w:rsidP="00F603C2">
      <w:pPr>
        <w:tabs>
          <w:tab w:val="right" w:pos="9000"/>
        </w:tabs>
      </w:pPr>
    </w:p>
    <w:p w:rsidR="00F603C2" w:rsidRDefault="00F603C2" w:rsidP="00F603C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F603C2" w:rsidRDefault="00F603C2" w:rsidP="00F603C2">
      <w:pPr>
        <w:widowControl w:val="0"/>
        <w:spacing w:line="264" w:lineRule="auto"/>
        <w:ind w:right="1"/>
        <w:rPr>
          <w:b/>
        </w:rPr>
      </w:pPr>
    </w:p>
    <w:p w:rsidR="00F603C2" w:rsidRDefault="00F603C2" w:rsidP="00F603C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F603C2" w:rsidRDefault="00F603C2" w:rsidP="00F603C2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F603C2" w:rsidRDefault="00F603C2" w:rsidP="00F603C2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F603C2" w:rsidRDefault="00F603C2" w:rsidP="00F603C2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F603C2" w:rsidRDefault="00F603C2" w:rsidP="00F603C2">
      <w:pPr>
        <w:pStyle w:val="Tekstpodstawowy"/>
      </w:pPr>
      <w:r>
        <w:t>Powyższa cena zawiera podatek VAT w wysokości .......... % tj.…………………….PLN</w:t>
      </w:r>
    </w:p>
    <w:p w:rsidR="00F603C2" w:rsidRDefault="00F603C2" w:rsidP="00F603C2">
      <w:pPr>
        <w:pStyle w:val="Tekstpodstawowy"/>
      </w:pPr>
      <w:r>
        <w:t xml:space="preserve">Producent/model zaoferowanego notebooka nr 1 </w:t>
      </w:r>
      <w:r>
        <w:rPr>
          <w:b w:val="0"/>
        </w:rPr>
        <w:t>………………………………..</w:t>
      </w:r>
    </w:p>
    <w:p w:rsidR="00F603C2" w:rsidRDefault="00F603C2" w:rsidP="00F603C2">
      <w:pPr>
        <w:pStyle w:val="Tekstpodstawowy"/>
      </w:pPr>
      <w:r>
        <w:t xml:space="preserve">Producent/model zaoferowanego notebooka nr 2 </w:t>
      </w:r>
      <w:r>
        <w:rPr>
          <w:b w:val="0"/>
        </w:rPr>
        <w:t>………………………………..</w:t>
      </w:r>
    </w:p>
    <w:p w:rsidR="00F603C2" w:rsidRDefault="00F603C2" w:rsidP="00F603C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…… dni od daty podpisania umowy(</w:t>
      </w:r>
      <w:r>
        <w:rPr>
          <w:i/>
          <w:highlight w:val="yellow"/>
        </w:rPr>
        <w:t>kryterium oceny ofert)</w:t>
      </w:r>
    </w:p>
    <w:p w:rsidR="00F603C2" w:rsidRDefault="00F603C2" w:rsidP="00F603C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 m-</w:t>
      </w:r>
      <w:proofErr w:type="spellStart"/>
      <w:r>
        <w:t>cy</w:t>
      </w:r>
      <w:proofErr w:type="spellEnd"/>
      <w:r>
        <w:t xml:space="preserve"> (</w:t>
      </w:r>
      <w:r>
        <w:rPr>
          <w:i/>
          <w:highlight w:val="yellow"/>
        </w:rPr>
        <w:t>kryterium oceny ofert)</w:t>
      </w:r>
    </w:p>
    <w:p w:rsidR="00F603C2" w:rsidRDefault="00F603C2" w:rsidP="00F603C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603C2" w:rsidRDefault="00F603C2" w:rsidP="00F603C2">
      <w:pPr>
        <w:jc w:val="both"/>
        <w:rPr>
          <w:sz w:val="18"/>
          <w:szCs w:val="18"/>
        </w:rPr>
      </w:pPr>
    </w:p>
    <w:p w:rsidR="00F603C2" w:rsidRDefault="00F603C2" w:rsidP="00F603C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F603C2" w:rsidRDefault="00F603C2" w:rsidP="00F603C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</w:t>
      </w:r>
      <w:r>
        <w:rPr>
          <w:color w:val="000000"/>
          <w:sz w:val="22"/>
          <w:szCs w:val="22"/>
          <w:lang w:eastAsia="ar-SA"/>
        </w:rPr>
        <w:t>.</w:t>
      </w:r>
    </w:p>
    <w:p w:rsidR="00F603C2" w:rsidRDefault="00F603C2" w:rsidP="00F603C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F603C2" w:rsidRDefault="00F603C2" w:rsidP="00F603C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603C2" w:rsidRDefault="00F603C2" w:rsidP="00F603C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03C2" w:rsidRDefault="00F603C2" w:rsidP="00F603C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603C2" w:rsidRDefault="00F603C2" w:rsidP="00F603C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603C2" w:rsidTr="00F603C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03C2" w:rsidRDefault="00F603C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03C2" w:rsidRDefault="00F603C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F603C2" w:rsidRDefault="00F603C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603C2" w:rsidRDefault="00F603C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F603C2" w:rsidTr="00F603C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3C2" w:rsidRDefault="00F603C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3C2" w:rsidRDefault="00F603C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3C2" w:rsidRDefault="00F603C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603C2" w:rsidTr="00F603C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3C2" w:rsidRDefault="00F603C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3C2" w:rsidRDefault="00F603C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03C2" w:rsidRDefault="00F603C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603C2" w:rsidRDefault="00F603C2" w:rsidP="00F603C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F603C2" w:rsidRDefault="00F603C2" w:rsidP="00F603C2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F603C2" w:rsidRDefault="00F603C2" w:rsidP="00F603C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F603C2" w:rsidRDefault="00F603C2" w:rsidP="00F603C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F603C2" w:rsidRDefault="00F603C2" w:rsidP="00F603C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603C2" w:rsidRDefault="00F603C2" w:rsidP="00F603C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603C2" w:rsidRDefault="00F603C2" w:rsidP="00F603C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603C2" w:rsidRDefault="00F603C2" w:rsidP="00F603C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603C2" w:rsidRDefault="00F603C2" w:rsidP="00F603C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603C2" w:rsidRDefault="00F603C2" w:rsidP="00F603C2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F603C2" w:rsidRDefault="00F603C2" w:rsidP="00F603C2"/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2BE3" w:rsidRDefault="00352BE3">
      <w:r>
        <w:separator/>
      </w:r>
    </w:p>
  </w:endnote>
  <w:endnote w:type="continuationSeparator" w:id="0">
    <w:p w:rsidR="00352BE3" w:rsidRDefault="00352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1A9" w:rsidRDefault="00C451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1A9" w:rsidRDefault="00C451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2BE3" w:rsidRDefault="00352BE3">
      <w:r>
        <w:separator/>
      </w:r>
    </w:p>
  </w:footnote>
  <w:footnote w:type="continuationSeparator" w:id="0">
    <w:p w:rsidR="00352BE3" w:rsidRDefault="00352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1A9" w:rsidRDefault="00C451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1A9" w:rsidRDefault="00C451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BE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52BE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451A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603C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E56113B"/>
  <w15:chartTrackingRefBased/>
  <w15:docId w15:val="{8DFCEFE2-F73D-4A37-A7BB-32562F17E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3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E1E09-49DE-4A4A-9A62-CAC8B2B43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453</Words>
  <Characters>3881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2021-04-22T10:32:00Z</dcterms:created>
  <dcterms:modified xsi:type="dcterms:W3CDTF">2021-04-22T10:58:00Z</dcterms:modified>
</cp:coreProperties>
</file>