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1B2AE" w14:textId="77777777" w:rsidR="00D665F5" w:rsidRDefault="00E03903" w:rsidP="00D665F5">
      <w:pPr>
        <w:spacing w:after="240"/>
        <w:jc w:val="right"/>
        <w:rPr>
          <w:sz w:val="22"/>
          <w:szCs w:val="22"/>
        </w:rPr>
      </w:pPr>
      <w:r w:rsidRPr="00E0390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03903">
        <w:rPr>
          <w:sz w:val="22"/>
          <w:szCs w:val="22"/>
        </w:rPr>
        <w:t>2021-04-26</w:t>
      </w:r>
    </w:p>
    <w:p w14:paraId="0350680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EB2709D" w14:textId="77777777" w:rsidR="00E03903" w:rsidRPr="00E03903" w:rsidRDefault="00E03903" w:rsidP="00577BC6">
      <w:pPr>
        <w:spacing w:after="40"/>
        <w:rPr>
          <w:b/>
          <w:bCs/>
          <w:sz w:val="22"/>
          <w:szCs w:val="22"/>
        </w:rPr>
      </w:pPr>
      <w:r w:rsidRPr="00E03903">
        <w:rPr>
          <w:b/>
          <w:bCs/>
          <w:sz w:val="22"/>
          <w:szCs w:val="22"/>
        </w:rPr>
        <w:t>Akademia Górniczo - Hutnicza</w:t>
      </w:r>
    </w:p>
    <w:p w14:paraId="5E96FBBF" w14:textId="77777777" w:rsidR="00E03903" w:rsidRPr="00E03903" w:rsidRDefault="00E03903" w:rsidP="00577BC6">
      <w:pPr>
        <w:spacing w:after="40"/>
        <w:rPr>
          <w:b/>
          <w:bCs/>
          <w:sz w:val="22"/>
          <w:szCs w:val="22"/>
        </w:rPr>
      </w:pPr>
      <w:r w:rsidRPr="00E03903">
        <w:rPr>
          <w:b/>
          <w:bCs/>
          <w:sz w:val="22"/>
          <w:szCs w:val="22"/>
        </w:rPr>
        <w:t>im. Stanisława Staszica w Krakowie</w:t>
      </w:r>
    </w:p>
    <w:p w14:paraId="6144AE85" w14:textId="77777777" w:rsidR="00D665F5" w:rsidRPr="00D91931" w:rsidRDefault="00E03903" w:rsidP="00577BC6">
      <w:pPr>
        <w:spacing w:after="40"/>
        <w:rPr>
          <w:b/>
          <w:bCs/>
          <w:sz w:val="22"/>
          <w:szCs w:val="22"/>
        </w:rPr>
      </w:pPr>
      <w:r w:rsidRPr="00E03903">
        <w:rPr>
          <w:b/>
          <w:bCs/>
          <w:sz w:val="22"/>
          <w:szCs w:val="22"/>
        </w:rPr>
        <w:t>Dział Zamówień Publicznych</w:t>
      </w:r>
    </w:p>
    <w:p w14:paraId="22E7FFE2" w14:textId="77777777" w:rsidR="00D665F5" w:rsidRPr="00BD5546" w:rsidRDefault="00E03903" w:rsidP="00D665F5">
      <w:pPr>
        <w:rPr>
          <w:sz w:val="22"/>
          <w:szCs w:val="22"/>
        </w:rPr>
      </w:pPr>
      <w:r w:rsidRPr="00E0390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03903">
        <w:rPr>
          <w:sz w:val="22"/>
          <w:szCs w:val="22"/>
        </w:rPr>
        <w:t>30</w:t>
      </w:r>
    </w:p>
    <w:p w14:paraId="3950333B" w14:textId="77777777" w:rsidR="00D665F5" w:rsidRPr="00BD5546" w:rsidRDefault="00E03903" w:rsidP="00D665F5">
      <w:pPr>
        <w:rPr>
          <w:sz w:val="22"/>
          <w:szCs w:val="22"/>
        </w:rPr>
      </w:pPr>
      <w:r w:rsidRPr="00E0390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03903">
        <w:rPr>
          <w:sz w:val="22"/>
          <w:szCs w:val="22"/>
        </w:rPr>
        <w:t>Kraków</w:t>
      </w:r>
    </w:p>
    <w:p w14:paraId="54CA25C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A17A70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8703ED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27A2E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CA09DB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03903" w:rsidRPr="00E03903">
        <w:rPr>
          <w:b/>
          <w:sz w:val="22"/>
          <w:szCs w:val="22"/>
        </w:rPr>
        <w:t>KC-</w:t>
      </w:r>
      <w:proofErr w:type="spellStart"/>
      <w:r w:rsidR="00E03903" w:rsidRPr="00E03903">
        <w:rPr>
          <w:b/>
          <w:sz w:val="22"/>
          <w:szCs w:val="22"/>
        </w:rPr>
        <w:t>zp</w:t>
      </w:r>
      <w:proofErr w:type="spellEnd"/>
      <w:r w:rsidR="00E03903" w:rsidRPr="00E03903">
        <w:rPr>
          <w:b/>
          <w:sz w:val="22"/>
          <w:szCs w:val="22"/>
        </w:rPr>
        <w:t>. 272-104/21</w:t>
      </w:r>
      <w:r w:rsidR="00A80738">
        <w:rPr>
          <w:sz w:val="24"/>
        </w:rPr>
        <w:tab/>
        <w:t xml:space="preserve"> </w:t>
      </w:r>
    </w:p>
    <w:p w14:paraId="08CEE7E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A400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C48D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67806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2B5156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803F10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03903" w:rsidRPr="00E03903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0A42921B" w14:textId="4901411D" w:rsidR="00A80738" w:rsidRPr="00577BC6" w:rsidRDefault="00E0390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03903">
        <w:rPr>
          <w:b/>
          <w:sz w:val="22"/>
          <w:szCs w:val="22"/>
        </w:rPr>
        <w:t>Dostaw</w:t>
      </w:r>
      <w:r w:rsidR="00120DF6">
        <w:rPr>
          <w:b/>
          <w:sz w:val="22"/>
          <w:szCs w:val="22"/>
        </w:rPr>
        <w:t>ę</w:t>
      </w:r>
      <w:r w:rsidRPr="00E03903">
        <w:rPr>
          <w:b/>
          <w:sz w:val="22"/>
          <w:szCs w:val="22"/>
        </w:rPr>
        <w:t xml:space="preserve"> 3 szt. projektorów - KC-</w:t>
      </w:r>
      <w:proofErr w:type="spellStart"/>
      <w:r w:rsidRPr="00E03903">
        <w:rPr>
          <w:b/>
          <w:sz w:val="22"/>
          <w:szCs w:val="22"/>
        </w:rPr>
        <w:t>zp</w:t>
      </w:r>
      <w:proofErr w:type="spellEnd"/>
      <w:r w:rsidRPr="00E03903">
        <w:rPr>
          <w:b/>
          <w:sz w:val="22"/>
          <w:szCs w:val="22"/>
        </w:rPr>
        <w:t>. 272-104/21</w:t>
      </w:r>
    </w:p>
    <w:p w14:paraId="36EBD34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03903" w:rsidRPr="00E03903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01415F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03903" w:rsidRPr="00E03903">
        <w:rPr>
          <w:sz w:val="22"/>
          <w:szCs w:val="22"/>
        </w:rPr>
        <w:t>26/04/2021</w:t>
      </w:r>
      <w:r w:rsidR="00FF4AB1" w:rsidRPr="00577BC6">
        <w:rPr>
          <w:sz w:val="22"/>
          <w:szCs w:val="22"/>
        </w:rPr>
        <w:t xml:space="preserve"> o godz. </w:t>
      </w:r>
      <w:r w:rsidR="00E03903" w:rsidRPr="00E0390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3388C03" w14:textId="77777777" w:rsidTr="003F57CD">
        <w:tc>
          <w:tcPr>
            <w:tcW w:w="993" w:type="dxa"/>
            <w:shd w:val="clear" w:color="auto" w:fill="auto"/>
            <w:vAlign w:val="center"/>
          </w:tcPr>
          <w:p w14:paraId="6D9C7FA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7D9DCF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FFE67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03903" w:rsidRPr="00493F8C" w14:paraId="361F5BEA" w14:textId="77777777" w:rsidTr="005D4E6F">
        <w:tc>
          <w:tcPr>
            <w:tcW w:w="993" w:type="dxa"/>
            <w:shd w:val="clear" w:color="auto" w:fill="auto"/>
            <w:vAlign w:val="center"/>
          </w:tcPr>
          <w:p w14:paraId="3B603ECF" w14:textId="77777777" w:rsidR="00E03903" w:rsidRPr="00490DC0" w:rsidRDefault="00E03903" w:rsidP="005D4E6F">
            <w:pPr>
              <w:spacing w:before="120" w:after="120"/>
              <w:jc w:val="center"/>
            </w:pPr>
            <w:r w:rsidRPr="00E03903">
              <w:t>1</w:t>
            </w:r>
          </w:p>
        </w:tc>
        <w:tc>
          <w:tcPr>
            <w:tcW w:w="5244" w:type="dxa"/>
            <w:shd w:val="clear" w:color="auto" w:fill="auto"/>
          </w:tcPr>
          <w:p w14:paraId="76565E5E" w14:textId="77777777" w:rsidR="00E03903" w:rsidRPr="00490DC0" w:rsidRDefault="00E03903" w:rsidP="005D4E6F">
            <w:pPr>
              <w:spacing w:before="40"/>
            </w:pPr>
            <w:r w:rsidRPr="00E03903">
              <w:t>Przedsiębiorstwo Handlowo Usługowe Inter-</w:t>
            </w:r>
            <w:proofErr w:type="spellStart"/>
            <w:r w:rsidRPr="00E03903">
              <w:t>Tab</w:t>
            </w:r>
            <w:proofErr w:type="spellEnd"/>
            <w:r w:rsidRPr="00E03903">
              <w:t xml:space="preserve"> Jan </w:t>
            </w:r>
            <w:proofErr w:type="spellStart"/>
            <w:r w:rsidRPr="00E03903">
              <w:t>Pazdecki</w:t>
            </w:r>
            <w:proofErr w:type="spellEnd"/>
          </w:p>
          <w:p w14:paraId="6A6F2DD0" w14:textId="77777777" w:rsidR="00E03903" w:rsidRPr="00490DC0" w:rsidRDefault="00E03903" w:rsidP="005D4E6F">
            <w:r w:rsidRPr="00E03903">
              <w:t>Józefów</w:t>
            </w:r>
            <w:r w:rsidRPr="00490DC0">
              <w:t xml:space="preserve"> </w:t>
            </w:r>
            <w:r w:rsidRPr="00E03903">
              <w:t>27</w:t>
            </w:r>
            <w:r w:rsidRPr="00490DC0">
              <w:t xml:space="preserve"> </w:t>
            </w:r>
          </w:p>
          <w:p w14:paraId="463D7388" w14:textId="77777777" w:rsidR="00E03903" w:rsidRPr="00490DC0" w:rsidRDefault="00E03903" w:rsidP="005D4E6F">
            <w:pPr>
              <w:spacing w:after="40"/>
              <w:jc w:val="both"/>
            </w:pPr>
            <w:r w:rsidRPr="00E03903">
              <w:t>62-872</w:t>
            </w:r>
            <w:r w:rsidRPr="00490DC0">
              <w:t xml:space="preserve"> </w:t>
            </w:r>
            <w:r w:rsidRPr="00E03903">
              <w:t>Godziesze Małe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86029F" w14:textId="392600C4" w:rsidR="00E03903" w:rsidRPr="00490DC0" w:rsidRDefault="00E03903" w:rsidP="005D4E6F">
            <w:pPr>
              <w:spacing w:before="120" w:after="120"/>
              <w:jc w:val="both"/>
            </w:pPr>
            <w:r w:rsidRPr="00E03903">
              <w:t>10</w:t>
            </w:r>
            <w:r w:rsidR="00120DF6">
              <w:t> </w:t>
            </w:r>
            <w:r w:rsidRPr="00E03903">
              <w:t>304</w:t>
            </w:r>
            <w:r w:rsidR="00120DF6">
              <w:t>,</w:t>
            </w:r>
            <w:r w:rsidRPr="00E03903">
              <w:t>32 zł</w:t>
            </w:r>
          </w:p>
        </w:tc>
      </w:tr>
      <w:tr w:rsidR="00E03903" w:rsidRPr="00493F8C" w14:paraId="06BA7E65" w14:textId="77777777" w:rsidTr="005D4E6F">
        <w:tc>
          <w:tcPr>
            <w:tcW w:w="993" w:type="dxa"/>
            <w:shd w:val="clear" w:color="auto" w:fill="auto"/>
            <w:vAlign w:val="center"/>
          </w:tcPr>
          <w:p w14:paraId="6C15E4CA" w14:textId="77777777" w:rsidR="00E03903" w:rsidRPr="00490DC0" w:rsidRDefault="00E03903" w:rsidP="005D4E6F">
            <w:pPr>
              <w:spacing w:before="120" w:after="120"/>
              <w:jc w:val="center"/>
            </w:pPr>
            <w:r w:rsidRPr="00E03903">
              <w:t>2</w:t>
            </w:r>
          </w:p>
        </w:tc>
        <w:tc>
          <w:tcPr>
            <w:tcW w:w="5244" w:type="dxa"/>
            <w:shd w:val="clear" w:color="auto" w:fill="auto"/>
          </w:tcPr>
          <w:p w14:paraId="1EF70FD9" w14:textId="77777777" w:rsidR="00E03903" w:rsidRPr="00490DC0" w:rsidRDefault="00E03903" w:rsidP="005D4E6F">
            <w:pPr>
              <w:spacing w:before="40"/>
            </w:pPr>
            <w:r w:rsidRPr="00E03903">
              <w:t>Projekcja Sp. z o. o.</w:t>
            </w:r>
          </w:p>
          <w:p w14:paraId="0727B20E" w14:textId="77777777" w:rsidR="00E03903" w:rsidRPr="00490DC0" w:rsidRDefault="00E03903" w:rsidP="005D4E6F">
            <w:r w:rsidRPr="00E03903">
              <w:t>ul. Zwycięska</w:t>
            </w:r>
            <w:r w:rsidRPr="00490DC0">
              <w:t xml:space="preserve"> </w:t>
            </w:r>
            <w:r w:rsidRPr="00E03903">
              <w:t>20A</w:t>
            </w:r>
            <w:r w:rsidRPr="00490DC0">
              <w:t xml:space="preserve"> </w:t>
            </w:r>
          </w:p>
          <w:p w14:paraId="18E67BBC" w14:textId="2386FE21" w:rsidR="00E03903" w:rsidRPr="00490DC0" w:rsidRDefault="00E03903" w:rsidP="005D4E6F">
            <w:pPr>
              <w:spacing w:after="40"/>
              <w:jc w:val="both"/>
            </w:pPr>
            <w:r w:rsidRPr="00E03903">
              <w:t>53-</w:t>
            </w:r>
            <w:r w:rsidR="00120DF6">
              <w:t>033</w:t>
            </w:r>
            <w:r w:rsidRPr="00490DC0">
              <w:t xml:space="preserve"> </w:t>
            </w:r>
            <w:r w:rsidRPr="00E03903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259B0F" w14:textId="205F52B2" w:rsidR="00E03903" w:rsidRPr="00490DC0" w:rsidRDefault="00E03903" w:rsidP="005D4E6F">
            <w:pPr>
              <w:spacing w:before="120" w:after="120"/>
              <w:jc w:val="both"/>
            </w:pPr>
            <w:r w:rsidRPr="00E03903">
              <w:t>9</w:t>
            </w:r>
            <w:r w:rsidR="00120DF6">
              <w:t> </w:t>
            </w:r>
            <w:r w:rsidRPr="00E03903">
              <w:t>833</w:t>
            </w:r>
            <w:r w:rsidR="00120DF6">
              <w:t>,</w:t>
            </w:r>
            <w:r w:rsidRPr="00E03903">
              <w:t>85 zł</w:t>
            </w:r>
          </w:p>
        </w:tc>
      </w:tr>
      <w:tr w:rsidR="00E03903" w:rsidRPr="00493F8C" w14:paraId="441EC509" w14:textId="77777777" w:rsidTr="005D4E6F">
        <w:tc>
          <w:tcPr>
            <w:tcW w:w="993" w:type="dxa"/>
            <w:shd w:val="clear" w:color="auto" w:fill="auto"/>
            <w:vAlign w:val="center"/>
          </w:tcPr>
          <w:p w14:paraId="3B8FAA67" w14:textId="77777777" w:rsidR="00E03903" w:rsidRPr="00490DC0" w:rsidRDefault="00E03903" w:rsidP="005D4E6F">
            <w:pPr>
              <w:spacing w:before="120" w:after="120"/>
              <w:jc w:val="center"/>
            </w:pPr>
            <w:r w:rsidRPr="00E03903">
              <w:t>3</w:t>
            </w:r>
          </w:p>
        </w:tc>
        <w:tc>
          <w:tcPr>
            <w:tcW w:w="5244" w:type="dxa"/>
            <w:shd w:val="clear" w:color="auto" w:fill="auto"/>
          </w:tcPr>
          <w:p w14:paraId="118916B9" w14:textId="77777777" w:rsidR="00E03903" w:rsidRPr="00490DC0" w:rsidRDefault="00E03903" w:rsidP="005D4E6F">
            <w:pPr>
              <w:spacing w:before="40"/>
            </w:pPr>
            <w:proofErr w:type="spellStart"/>
            <w:r w:rsidRPr="00E03903">
              <w:t>Poke</w:t>
            </w:r>
            <w:proofErr w:type="spellEnd"/>
            <w:r w:rsidRPr="00E03903">
              <w:t xml:space="preserve"> </w:t>
            </w:r>
            <w:proofErr w:type="spellStart"/>
            <w:r w:rsidRPr="00E03903">
              <w:t>Yoke</w:t>
            </w:r>
            <w:proofErr w:type="spellEnd"/>
            <w:r w:rsidRPr="00E03903">
              <w:t xml:space="preserve"> Marcin Szopa</w:t>
            </w:r>
          </w:p>
          <w:p w14:paraId="533980DC" w14:textId="77777777" w:rsidR="00E03903" w:rsidRPr="00490DC0" w:rsidRDefault="00E03903" w:rsidP="005D4E6F">
            <w:r w:rsidRPr="00E03903">
              <w:t>ul. Kwiaty Polne</w:t>
            </w:r>
            <w:r w:rsidRPr="00490DC0">
              <w:t xml:space="preserve"> </w:t>
            </w:r>
            <w:r w:rsidRPr="00E03903">
              <w:t>2</w:t>
            </w:r>
            <w:r w:rsidRPr="00490DC0">
              <w:t xml:space="preserve"> </w:t>
            </w:r>
          </w:p>
          <w:p w14:paraId="601166F7" w14:textId="77777777" w:rsidR="00E03903" w:rsidRPr="00490DC0" w:rsidRDefault="00E03903" w:rsidP="005D4E6F">
            <w:pPr>
              <w:spacing w:after="40"/>
              <w:jc w:val="both"/>
            </w:pPr>
            <w:r w:rsidRPr="00E03903">
              <w:t>32-087</w:t>
            </w:r>
            <w:r w:rsidRPr="00490DC0">
              <w:t xml:space="preserve"> </w:t>
            </w:r>
            <w:r w:rsidRPr="00E03903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A7F2EA" w14:textId="620EF1A3" w:rsidR="00E03903" w:rsidRPr="00490DC0" w:rsidRDefault="00E03903" w:rsidP="005D4E6F">
            <w:pPr>
              <w:spacing w:before="120" w:after="120"/>
              <w:jc w:val="both"/>
            </w:pPr>
            <w:r w:rsidRPr="00E03903">
              <w:t>9</w:t>
            </w:r>
            <w:r w:rsidR="00120DF6">
              <w:t> </w:t>
            </w:r>
            <w:r w:rsidRPr="00E03903">
              <w:t>778</w:t>
            </w:r>
            <w:r w:rsidR="00120DF6">
              <w:t>,</w:t>
            </w:r>
            <w:r w:rsidRPr="00E03903">
              <w:t>50 zł</w:t>
            </w:r>
          </w:p>
        </w:tc>
      </w:tr>
      <w:tr w:rsidR="00E03903" w:rsidRPr="00493F8C" w14:paraId="75016140" w14:textId="77777777" w:rsidTr="005D4E6F">
        <w:tc>
          <w:tcPr>
            <w:tcW w:w="993" w:type="dxa"/>
            <w:shd w:val="clear" w:color="auto" w:fill="auto"/>
            <w:vAlign w:val="center"/>
          </w:tcPr>
          <w:p w14:paraId="6B79D5CA" w14:textId="77777777" w:rsidR="00E03903" w:rsidRPr="00490DC0" w:rsidRDefault="00E03903" w:rsidP="005D4E6F">
            <w:pPr>
              <w:spacing w:before="120" w:after="120"/>
              <w:jc w:val="center"/>
            </w:pPr>
            <w:r w:rsidRPr="00E03903">
              <w:t>4</w:t>
            </w:r>
          </w:p>
        </w:tc>
        <w:tc>
          <w:tcPr>
            <w:tcW w:w="5244" w:type="dxa"/>
            <w:shd w:val="clear" w:color="auto" w:fill="auto"/>
          </w:tcPr>
          <w:p w14:paraId="3C0B9953" w14:textId="77777777" w:rsidR="00E03903" w:rsidRPr="00490DC0" w:rsidRDefault="00E03903" w:rsidP="005D4E6F">
            <w:pPr>
              <w:spacing w:before="40"/>
            </w:pPr>
            <w:proofErr w:type="spellStart"/>
            <w:r w:rsidRPr="00E03903">
              <w:t>Abema</w:t>
            </w:r>
            <w:proofErr w:type="spellEnd"/>
            <w:r w:rsidRPr="00E03903">
              <w:t xml:space="preserve"> Systemy Prezentacyjne Wojciech Kusek</w:t>
            </w:r>
          </w:p>
          <w:p w14:paraId="2405D135" w14:textId="77777777" w:rsidR="00E03903" w:rsidRPr="00490DC0" w:rsidRDefault="00E03903" w:rsidP="005D4E6F">
            <w:r w:rsidRPr="00E03903">
              <w:t>ul. Orla</w:t>
            </w:r>
            <w:r w:rsidRPr="00490DC0">
              <w:t xml:space="preserve"> </w:t>
            </w:r>
            <w:r w:rsidRPr="00E03903">
              <w:t>53c</w:t>
            </w:r>
            <w:r w:rsidRPr="00490DC0">
              <w:t xml:space="preserve"> </w:t>
            </w:r>
          </w:p>
          <w:p w14:paraId="0E379FBF" w14:textId="77777777" w:rsidR="00E03903" w:rsidRPr="00490DC0" w:rsidRDefault="00E03903" w:rsidP="005D4E6F">
            <w:pPr>
              <w:spacing w:after="40"/>
              <w:jc w:val="both"/>
            </w:pPr>
            <w:r w:rsidRPr="00E03903">
              <w:t>30-244</w:t>
            </w:r>
            <w:r w:rsidRPr="00490DC0">
              <w:t xml:space="preserve"> </w:t>
            </w:r>
            <w:r w:rsidRPr="00E0390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F80C6D" w14:textId="5E263DA0" w:rsidR="00E03903" w:rsidRPr="00490DC0" w:rsidRDefault="00E03903" w:rsidP="005D4E6F">
            <w:pPr>
              <w:spacing w:before="120" w:after="120"/>
              <w:jc w:val="both"/>
            </w:pPr>
            <w:r w:rsidRPr="00E03903">
              <w:t>9</w:t>
            </w:r>
            <w:r w:rsidR="00120DF6">
              <w:t> </w:t>
            </w:r>
            <w:r w:rsidRPr="00E03903">
              <w:t>494</w:t>
            </w:r>
            <w:r w:rsidR="00120DF6">
              <w:t>,</w:t>
            </w:r>
            <w:r w:rsidRPr="00E03903">
              <w:t>37 zł</w:t>
            </w:r>
          </w:p>
        </w:tc>
      </w:tr>
    </w:tbl>
    <w:p w14:paraId="50FCC22B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BB1D77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E8384" w14:textId="77777777" w:rsidR="00B97720" w:rsidRDefault="00B97720">
      <w:r>
        <w:separator/>
      </w:r>
    </w:p>
  </w:endnote>
  <w:endnote w:type="continuationSeparator" w:id="0">
    <w:p w14:paraId="391A9C8D" w14:textId="77777777" w:rsidR="00B97720" w:rsidRDefault="00B97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833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CA556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F6BF6" w14:textId="667AC62B" w:rsidR="009F189D" w:rsidRDefault="00120DF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4488275" wp14:editId="5866453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9F56A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CFD6D5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72C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0CD044" w14:textId="77777777" w:rsidR="009F189D" w:rsidRDefault="009F189D">
    <w:pPr>
      <w:pStyle w:val="Stopka"/>
      <w:tabs>
        <w:tab w:val="clear" w:pos="4536"/>
      </w:tabs>
      <w:jc w:val="center"/>
    </w:pPr>
  </w:p>
  <w:p w14:paraId="2F9E869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45F9F" w14:textId="77777777" w:rsidR="00B97720" w:rsidRDefault="00B97720">
      <w:r>
        <w:separator/>
      </w:r>
    </w:p>
  </w:footnote>
  <w:footnote w:type="continuationSeparator" w:id="0">
    <w:p w14:paraId="6A117E14" w14:textId="77777777" w:rsidR="00B97720" w:rsidRDefault="00B97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98736" w14:textId="77777777" w:rsidR="00E03903" w:rsidRDefault="00E039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00554" w14:textId="77777777" w:rsidR="00E03903" w:rsidRDefault="00E039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82F28" w14:textId="77777777" w:rsidR="00E03903" w:rsidRDefault="00E039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720"/>
    <w:rsid w:val="00007727"/>
    <w:rsid w:val="00017720"/>
    <w:rsid w:val="00035488"/>
    <w:rsid w:val="00062533"/>
    <w:rsid w:val="000D7F25"/>
    <w:rsid w:val="000E00E5"/>
    <w:rsid w:val="001146A4"/>
    <w:rsid w:val="00120DF6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97720"/>
    <w:rsid w:val="00C236D3"/>
    <w:rsid w:val="00C659E2"/>
    <w:rsid w:val="00CB0802"/>
    <w:rsid w:val="00D665F5"/>
    <w:rsid w:val="00D7128F"/>
    <w:rsid w:val="00E0390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2E0076"/>
  <w15:chartTrackingRefBased/>
  <w15:docId w15:val="{2A20D182-21D1-4640-9873-C780AB439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 Zarzycka</cp:lastModifiedBy>
  <cp:revision>2</cp:revision>
  <cp:lastPrinted>2021-04-26T11:54:00Z</cp:lastPrinted>
  <dcterms:created xsi:type="dcterms:W3CDTF">2021-04-26T11:54:00Z</dcterms:created>
  <dcterms:modified xsi:type="dcterms:W3CDTF">2021-04-26T11:54:00Z</dcterms:modified>
</cp:coreProperties>
</file>