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254BD4" w:rsidP="005E4546">
      <w:pPr>
        <w:spacing w:after="240"/>
        <w:jc w:val="right"/>
        <w:rPr>
          <w:sz w:val="22"/>
          <w:szCs w:val="22"/>
        </w:rPr>
      </w:pPr>
      <w:bookmarkStart w:id="0" w:name="_Hlk53520193"/>
      <w:r w:rsidRPr="00254BD4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254BD4">
        <w:rPr>
          <w:sz w:val="22"/>
          <w:szCs w:val="22"/>
        </w:rPr>
        <w:t>2021-04-26</w:t>
      </w:r>
    </w:p>
    <w:p w:rsidR="00254BD4" w:rsidRPr="00254BD4" w:rsidRDefault="00254BD4" w:rsidP="00FB7F50">
      <w:pPr>
        <w:spacing w:after="40"/>
        <w:rPr>
          <w:b/>
          <w:bCs/>
          <w:sz w:val="22"/>
          <w:szCs w:val="22"/>
        </w:rPr>
      </w:pPr>
      <w:r w:rsidRPr="00254BD4">
        <w:rPr>
          <w:b/>
          <w:bCs/>
          <w:sz w:val="22"/>
          <w:szCs w:val="22"/>
        </w:rPr>
        <w:t>Politechnika Rzeszowska</w:t>
      </w:r>
    </w:p>
    <w:p w:rsidR="00FB7F50" w:rsidRPr="002245BE" w:rsidRDefault="00254BD4" w:rsidP="00FB7F50">
      <w:pPr>
        <w:spacing w:after="40"/>
        <w:rPr>
          <w:b/>
          <w:bCs/>
          <w:sz w:val="22"/>
          <w:szCs w:val="22"/>
        </w:rPr>
      </w:pPr>
      <w:r w:rsidRPr="00254BD4">
        <w:rPr>
          <w:b/>
          <w:bCs/>
          <w:sz w:val="22"/>
          <w:szCs w:val="22"/>
        </w:rPr>
        <w:t>Dział Zamówień Publicznych</w:t>
      </w:r>
    </w:p>
    <w:p w:rsidR="00FB7F50" w:rsidRPr="002245BE" w:rsidRDefault="00254BD4" w:rsidP="00FB7F50">
      <w:pPr>
        <w:rPr>
          <w:sz w:val="22"/>
          <w:szCs w:val="22"/>
        </w:rPr>
      </w:pPr>
      <w:r w:rsidRPr="00254BD4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254BD4">
        <w:rPr>
          <w:sz w:val="22"/>
          <w:szCs w:val="22"/>
        </w:rPr>
        <w:t>12</w:t>
      </w:r>
    </w:p>
    <w:p w:rsidR="00FB7F50" w:rsidRPr="002245BE" w:rsidRDefault="00254BD4" w:rsidP="00FB7F50">
      <w:pPr>
        <w:rPr>
          <w:sz w:val="22"/>
          <w:szCs w:val="22"/>
        </w:rPr>
      </w:pPr>
      <w:r w:rsidRPr="00254BD4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254BD4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54BD4" w:rsidRPr="00607F9B" w:rsidTr="008E32C6">
        <w:trPr>
          <w:trHeight w:val="638"/>
        </w:trPr>
        <w:tc>
          <w:tcPr>
            <w:tcW w:w="959" w:type="dxa"/>
            <w:shd w:val="clear" w:color="auto" w:fill="auto"/>
          </w:tcPr>
          <w:p w:rsidR="00254BD4" w:rsidRPr="00607F9B" w:rsidRDefault="00254BD4" w:rsidP="008E32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54BD4" w:rsidRPr="00607F9B" w:rsidRDefault="00254BD4" w:rsidP="008E32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54BD4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54BD4">
              <w:rPr>
                <w:b/>
                <w:bCs/>
                <w:sz w:val="22"/>
                <w:szCs w:val="22"/>
              </w:rPr>
              <w:t>Usługa szycia odzieży służbowej dla strażników i portierek PRz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54BD4">
              <w:rPr>
                <w:b/>
                <w:sz w:val="22"/>
                <w:szCs w:val="22"/>
              </w:rPr>
              <w:t>NA/O/47/2021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54BD4" w:rsidRPr="00254BD4" w:rsidRDefault="00254BD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254BD4">
        <w:rPr>
          <w:b/>
          <w:sz w:val="22"/>
          <w:szCs w:val="22"/>
        </w:rPr>
        <w:t>Politechnika Rzeszowska</w:t>
      </w:r>
    </w:p>
    <w:p w:rsidR="008642B3" w:rsidRDefault="00254BD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54BD4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54BD4" w:rsidTr="008E32C6">
        <w:trPr>
          <w:cantSplit/>
        </w:trPr>
        <w:tc>
          <w:tcPr>
            <w:tcW w:w="10150" w:type="dxa"/>
          </w:tcPr>
          <w:p w:rsidR="00254BD4" w:rsidRPr="00D26ED6" w:rsidRDefault="00254BD4" w:rsidP="008E32C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54BD4">
              <w:rPr>
                <w:b/>
                <w:sz w:val="22"/>
                <w:szCs w:val="22"/>
              </w:rPr>
              <w:t>ZOSP RP Wytwórnia Umundurowania Strażackiego</w:t>
            </w:r>
          </w:p>
          <w:p w:rsidR="00254BD4" w:rsidRPr="009F0E5C" w:rsidRDefault="00254BD4" w:rsidP="008E32C6">
            <w:pPr>
              <w:jc w:val="both"/>
              <w:rPr>
                <w:bCs/>
                <w:sz w:val="22"/>
                <w:szCs w:val="22"/>
              </w:rPr>
            </w:pPr>
            <w:r w:rsidRPr="00254BD4">
              <w:rPr>
                <w:bCs/>
                <w:sz w:val="22"/>
                <w:szCs w:val="22"/>
              </w:rPr>
              <w:t>ul. 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54BD4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54BD4" w:rsidRPr="009F0E5C" w:rsidRDefault="00254BD4" w:rsidP="008E32C6">
            <w:pPr>
              <w:jc w:val="both"/>
              <w:rPr>
                <w:bCs/>
                <w:sz w:val="22"/>
                <w:szCs w:val="22"/>
              </w:rPr>
            </w:pPr>
            <w:r w:rsidRPr="00254BD4">
              <w:rPr>
                <w:bCs/>
                <w:sz w:val="22"/>
                <w:szCs w:val="22"/>
              </w:rPr>
              <w:t>95-060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54BD4">
              <w:rPr>
                <w:bCs/>
                <w:sz w:val="22"/>
                <w:szCs w:val="22"/>
              </w:rPr>
              <w:t>Brzeziny</w:t>
            </w:r>
          </w:p>
          <w:p w:rsidR="00254BD4" w:rsidRPr="00D26ED6" w:rsidRDefault="00254BD4" w:rsidP="008E32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54BD4" w:rsidRPr="00D26ED6" w:rsidRDefault="00254BD4" w:rsidP="008E32C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54BD4">
              <w:rPr>
                <w:sz w:val="22"/>
                <w:szCs w:val="22"/>
              </w:rPr>
              <w:t>Usługa szycia odzieży służbowej dla strażników i portierek PRz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54BD4">
              <w:rPr>
                <w:b/>
                <w:sz w:val="22"/>
                <w:szCs w:val="22"/>
              </w:rPr>
              <w:t>67 354.80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54BD4" w:rsidRPr="00D26ED6" w:rsidRDefault="00254BD4" w:rsidP="008E32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54BD4" w:rsidRDefault="00254BD4" w:rsidP="008E32C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54BD4">
              <w:t>najkorzystniejsza oferta wg przyjętych kryteriów</w:t>
            </w:r>
          </w:p>
        </w:tc>
      </w:tr>
    </w:tbl>
    <w:p w:rsidR="00F960D7" w:rsidRPr="00300A47" w:rsidRDefault="00254BD4" w:rsidP="00300A47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300A47">
        <w:rPr>
          <w:color w:val="000000"/>
          <w:sz w:val="22"/>
          <w:szCs w:val="22"/>
        </w:rPr>
        <w:t>Zestawienie złożonych ofert w postępowaniu</w:t>
      </w:r>
      <w:r w:rsidR="00915B9E">
        <w:rPr>
          <w:color w:val="000000"/>
          <w:sz w:val="22"/>
          <w:szCs w:val="22"/>
        </w:rPr>
        <w:t>:</w:t>
      </w:r>
    </w:p>
    <w:tbl>
      <w:tblPr>
        <w:tblW w:w="10061" w:type="dxa"/>
        <w:tblInd w:w="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5"/>
        <w:gridCol w:w="6366"/>
        <w:gridCol w:w="2410"/>
      </w:tblGrid>
      <w:tr w:rsidR="00300A47" w:rsidRPr="00300A47" w:rsidTr="00300A47">
        <w:trPr>
          <w:cantSplit/>
          <w:trHeight w:val="611"/>
        </w:trPr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6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Nazwa, adres wykonawcy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Cena oferty brutto</w:t>
            </w:r>
          </w:p>
        </w:tc>
      </w:tr>
      <w:tr w:rsidR="00300A47" w:rsidRPr="00300A47" w:rsidTr="00300A47">
        <w:trPr>
          <w:cantSplit/>
          <w:trHeight w:val="746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P.P.U.H. "</w:t>
            </w:r>
            <w:proofErr w:type="spellStart"/>
            <w:r w:rsidRPr="00300A47">
              <w:rPr>
                <w:rFonts w:ascii="Arial" w:hAnsi="Arial" w:cs="Arial"/>
                <w:sz w:val="18"/>
                <w:szCs w:val="18"/>
              </w:rPr>
              <w:t>AnWaBe</w:t>
            </w:r>
            <w:proofErr w:type="spellEnd"/>
            <w:r w:rsidRPr="00300A47">
              <w:rPr>
                <w:rFonts w:ascii="Arial" w:hAnsi="Arial" w:cs="Arial"/>
                <w:sz w:val="18"/>
                <w:szCs w:val="18"/>
              </w:rPr>
              <w:t>" Barbara Podsiadło</w:t>
            </w:r>
          </w:p>
          <w:p w:rsidR="00300A47" w:rsidRPr="00300A47" w:rsidRDefault="00300A47" w:rsidP="00300A47">
            <w:pPr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ul. Zawiszy Czarnego 5B</w:t>
            </w:r>
          </w:p>
          <w:p w:rsidR="00300A47" w:rsidRPr="00300A47" w:rsidRDefault="00300A47" w:rsidP="00300A47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35-082 Rzeszów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 xml:space="preserve">  119 187,00</w:t>
            </w:r>
          </w:p>
        </w:tc>
      </w:tr>
      <w:tr w:rsidR="00300A47" w:rsidRPr="00300A47" w:rsidTr="00300A47">
        <w:trPr>
          <w:cantSplit/>
          <w:trHeight w:val="746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FASON Emilia Witkowska</w:t>
            </w:r>
          </w:p>
          <w:p w:rsidR="00300A47" w:rsidRPr="00300A47" w:rsidRDefault="00300A47" w:rsidP="00300A47">
            <w:pPr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Pl. Św. Macieja 7A</w:t>
            </w:r>
          </w:p>
          <w:p w:rsidR="00300A47" w:rsidRPr="00300A47" w:rsidRDefault="00300A47" w:rsidP="00300A47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50-244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 xml:space="preserve">  87 465,30</w:t>
            </w:r>
          </w:p>
        </w:tc>
      </w:tr>
      <w:tr w:rsidR="00300A47" w:rsidRPr="00300A47" w:rsidTr="00300A47">
        <w:trPr>
          <w:cantSplit/>
          <w:trHeight w:val="746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MODA-POL SP. Z O.O.</w:t>
            </w:r>
          </w:p>
          <w:p w:rsidR="00300A47" w:rsidRPr="00300A47" w:rsidRDefault="00300A47" w:rsidP="00300A47">
            <w:pPr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 xml:space="preserve">Gen. Józefa </w:t>
            </w:r>
            <w:proofErr w:type="spellStart"/>
            <w:r w:rsidRPr="00300A47">
              <w:rPr>
                <w:rFonts w:ascii="Arial" w:hAnsi="Arial" w:cs="Arial"/>
                <w:sz w:val="18"/>
                <w:szCs w:val="18"/>
              </w:rPr>
              <w:t>Kustronia</w:t>
            </w:r>
            <w:proofErr w:type="spellEnd"/>
            <w:r w:rsidRPr="00300A47">
              <w:rPr>
                <w:rFonts w:ascii="Arial" w:hAnsi="Arial" w:cs="Arial"/>
                <w:sz w:val="18"/>
                <w:szCs w:val="18"/>
              </w:rPr>
              <w:t xml:space="preserve"> 52B</w:t>
            </w:r>
          </w:p>
          <w:p w:rsidR="00300A47" w:rsidRPr="00300A47" w:rsidRDefault="00300A47" w:rsidP="00300A47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43-300 Bielsko-Biała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 xml:space="preserve">  81 795,00</w:t>
            </w:r>
          </w:p>
        </w:tc>
      </w:tr>
      <w:tr w:rsidR="00300A47" w:rsidRPr="00300A47" w:rsidTr="00300A47">
        <w:trPr>
          <w:cantSplit/>
          <w:trHeight w:val="746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MUNDURY Artur Ostrowski</w:t>
            </w:r>
          </w:p>
          <w:p w:rsidR="00300A47" w:rsidRPr="00300A47" w:rsidRDefault="00300A47" w:rsidP="00300A47">
            <w:pPr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ul. Trześniowska 16</w:t>
            </w:r>
          </w:p>
          <w:p w:rsidR="00300A47" w:rsidRPr="00300A47" w:rsidRDefault="00300A47" w:rsidP="00300A47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20-139 Lublin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 xml:space="preserve">  90 306,60</w:t>
            </w:r>
          </w:p>
        </w:tc>
      </w:tr>
      <w:tr w:rsidR="00300A47" w:rsidRPr="00300A47" w:rsidTr="00300A47">
        <w:trPr>
          <w:cantSplit/>
          <w:trHeight w:val="746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 xml:space="preserve"> Przedsiębiorstwo Odzieżowe LAZAR Bożena Lazar</w:t>
            </w:r>
          </w:p>
          <w:p w:rsidR="00300A47" w:rsidRPr="00300A47" w:rsidRDefault="00300A47" w:rsidP="00300A47">
            <w:pPr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ul. Grzybowa 11</w:t>
            </w:r>
          </w:p>
          <w:p w:rsidR="00300A47" w:rsidRPr="00300A47" w:rsidRDefault="00300A47" w:rsidP="00300A47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44-218 Rybnik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 xml:space="preserve">  105 249,16</w:t>
            </w:r>
          </w:p>
        </w:tc>
      </w:tr>
      <w:tr w:rsidR="00300A47" w:rsidRPr="00300A47" w:rsidTr="00300A47">
        <w:trPr>
          <w:cantSplit/>
          <w:trHeight w:val="746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lastRenderedPageBreak/>
              <w:t>6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 xml:space="preserve">EL-MAR Elżbieta Marciniak Firma </w:t>
            </w:r>
            <w:proofErr w:type="spellStart"/>
            <w:r w:rsidRPr="00300A47">
              <w:rPr>
                <w:rFonts w:ascii="Arial" w:hAnsi="Arial" w:cs="Arial"/>
                <w:sz w:val="18"/>
                <w:szCs w:val="18"/>
              </w:rPr>
              <w:t>Konfekcyjno</w:t>
            </w:r>
            <w:proofErr w:type="spellEnd"/>
            <w:r w:rsidRPr="00300A47">
              <w:rPr>
                <w:rFonts w:ascii="Arial" w:hAnsi="Arial" w:cs="Arial"/>
                <w:sz w:val="18"/>
                <w:szCs w:val="18"/>
              </w:rPr>
              <w:t xml:space="preserve"> - Handlowa</w:t>
            </w:r>
          </w:p>
          <w:p w:rsidR="00300A47" w:rsidRPr="00300A47" w:rsidRDefault="00300A47" w:rsidP="00300A47">
            <w:pPr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ul. Dąbrowskiego 17/15</w:t>
            </w:r>
          </w:p>
          <w:p w:rsidR="00300A47" w:rsidRPr="00300A47" w:rsidRDefault="00300A47" w:rsidP="00300A47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60-838 Poznań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 xml:space="preserve">  158 497,80</w:t>
            </w:r>
          </w:p>
        </w:tc>
      </w:tr>
      <w:tr w:rsidR="00300A47" w:rsidRPr="00300A47" w:rsidTr="00300A47">
        <w:trPr>
          <w:cantSplit/>
          <w:trHeight w:val="746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ZOSP RP Wytwórnia Umundurowania Strażackiego</w:t>
            </w:r>
          </w:p>
          <w:p w:rsidR="00300A47" w:rsidRPr="00300A47" w:rsidRDefault="00300A47" w:rsidP="00300A47">
            <w:pPr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ul. Żeromskiego 3</w:t>
            </w:r>
          </w:p>
          <w:p w:rsidR="00300A47" w:rsidRPr="00300A47" w:rsidRDefault="00300A47" w:rsidP="00300A47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95-060 Brzeziny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 xml:space="preserve">  67 354,80</w:t>
            </w:r>
          </w:p>
        </w:tc>
      </w:tr>
      <w:tr w:rsidR="00300A47" w:rsidRPr="00300A47" w:rsidTr="00300A47">
        <w:trPr>
          <w:cantSplit/>
          <w:trHeight w:val="746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CZM "INTERMAG" SP. Z O.O.</w:t>
            </w:r>
          </w:p>
          <w:p w:rsidR="00300A47" w:rsidRPr="00300A47" w:rsidRDefault="00300A47" w:rsidP="00300A47">
            <w:pPr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ul. Bielecka 82</w:t>
            </w:r>
          </w:p>
          <w:p w:rsidR="00300A47" w:rsidRPr="00300A47" w:rsidRDefault="00300A47" w:rsidP="00300A47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85-135 Bydgoszcz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 xml:space="preserve">  259 407,00</w:t>
            </w:r>
          </w:p>
        </w:tc>
      </w:tr>
      <w:tr w:rsidR="00300A47" w:rsidRPr="00300A47" w:rsidTr="00300A47">
        <w:trPr>
          <w:cantSplit/>
          <w:trHeight w:val="746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00A47">
              <w:rPr>
                <w:rFonts w:ascii="Arial" w:hAnsi="Arial" w:cs="Arial"/>
                <w:sz w:val="18"/>
                <w:szCs w:val="18"/>
              </w:rPr>
              <w:t>Dress</w:t>
            </w:r>
            <w:proofErr w:type="spellEnd"/>
            <w:r w:rsidRPr="00300A4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00A47">
              <w:rPr>
                <w:rFonts w:ascii="Arial" w:hAnsi="Arial" w:cs="Arial"/>
                <w:sz w:val="18"/>
                <w:szCs w:val="18"/>
              </w:rPr>
              <w:t>Code</w:t>
            </w:r>
            <w:proofErr w:type="spellEnd"/>
            <w:r w:rsidRPr="00300A47">
              <w:rPr>
                <w:rFonts w:ascii="Arial" w:hAnsi="Arial" w:cs="Arial"/>
                <w:sz w:val="18"/>
                <w:szCs w:val="18"/>
              </w:rPr>
              <w:t xml:space="preserve"> Katarzyna Danowska Tomasz Stangierski Sp. Jawna</w:t>
            </w:r>
          </w:p>
          <w:p w:rsidR="00300A47" w:rsidRPr="00300A47" w:rsidRDefault="00300A47" w:rsidP="00300A47">
            <w:pPr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ul. Kościuszki 23/25</w:t>
            </w:r>
          </w:p>
          <w:p w:rsidR="00300A47" w:rsidRPr="00300A47" w:rsidRDefault="00300A47" w:rsidP="00300A47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90-418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 xml:space="preserve">  92 262,30</w:t>
            </w:r>
          </w:p>
        </w:tc>
      </w:tr>
      <w:tr w:rsidR="00300A47" w:rsidRPr="00300A47" w:rsidTr="00300A47">
        <w:trPr>
          <w:cantSplit/>
          <w:trHeight w:val="746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/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300A47">
              <w:rPr>
                <w:rFonts w:ascii="Arial" w:hAnsi="Arial" w:cs="Arial"/>
                <w:sz w:val="18"/>
                <w:szCs w:val="18"/>
                <w:lang w:val="de-DE"/>
              </w:rPr>
              <w:t xml:space="preserve">NEW MEN GROUP Sp. z </w:t>
            </w:r>
            <w:proofErr w:type="spellStart"/>
            <w:r w:rsidRPr="00300A47">
              <w:rPr>
                <w:rFonts w:ascii="Arial" w:hAnsi="Arial" w:cs="Arial"/>
                <w:sz w:val="18"/>
                <w:szCs w:val="18"/>
                <w:lang w:val="de-DE"/>
              </w:rPr>
              <w:t>o.o.</w:t>
            </w:r>
            <w:proofErr w:type="spellEnd"/>
            <w:r w:rsidRPr="00300A47">
              <w:rPr>
                <w:rFonts w:ascii="Arial" w:hAnsi="Arial" w:cs="Arial"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300A47">
              <w:rPr>
                <w:rFonts w:ascii="Arial" w:hAnsi="Arial" w:cs="Arial"/>
                <w:sz w:val="18"/>
                <w:szCs w:val="18"/>
                <w:lang w:val="de-DE"/>
              </w:rPr>
              <w:t>ZPChr</w:t>
            </w:r>
            <w:proofErr w:type="spellEnd"/>
          </w:p>
          <w:p w:rsidR="00300A47" w:rsidRPr="00300A47" w:rsidRDefault="00300A47" w:rsidP="00300A47">
            <w:pPr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ul. Przewóz 2</w:t>
            </w:r>
          </w:p>
          <w:p w:rsidR="00300A47" w:rsidRPr="00300A47" w:rsidRDefault="00300A47" w:rsidP="00300A47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>30-716 Kraków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A47" w:rsidRPr="00300A47" w:rsidRDefault="00300A47" w:rsidP="00300A47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00A47">
              <w:rPr>
                <w:rFonts w:ascii="Arial" w:hAnsi="Arial" w:cs="Arial"/>
                <w:sz w:val="18"/>
                <w:szCs w:val="18"/>
              </w:rPr>
              <w:t xml:space="preserve">  133 892,88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C2D" w:rsidRDefault="00966C2D">
      <w:r>
        <w:separator/>
      </w:r>
    </w:p>
  </w:endnote>
  <w:endnote w:type="continuationSeparator" w:id="0">
    <w:p w:rsidR="00966C2D" w:rsidRDefault="00966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C2D" w:rsidRDefault="00966C2D">
      <w:r>
        <w:separator/>
      </w:r>
    </w:p>
  </w:footnote>
  <w:footnote w:type="continuationSeparator" w:id="0">
    <w:p w:rsidR="00966C2D" w:rsidRDefault="00966C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6C2D"/>
    <w:rsid w:val="00005838"/>
    <w:rsid w:val="00022322"/>
    <w:rsid w:val="00042497"/>
    <w:rsid w:val="000C1E6F"/>
    <w:rsid w:val="000E4E56"/>
    <w:rsid w:val="001A1468"/>
    <w:rsid w:val="001B7815"/>
    <w:rsid w:val="00254BD4"/>
    <w:rsid w:val="002B1E4F"/>
    <w:rsid w:val="002B6761"/>
    <w:rsid w:val="00300A47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4546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C2D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9CD9C5-DE1F-4D49-BEFD-D456D9183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2021-04-26T10:34:00Z</cp:lastPrinted>
  <dcterms:created xsi:type="dcterms:W3CDTF">2021-04-26T10:34:00Z</dcterms:created>
  <dcterms:modified xsi:type="dcterms:W3CDTF">2021-04-26T10:34:00Z</dcterms:modified>
</cp:coreProperties>
</file>