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764DBE" w:rsidP="006A5DF1">
      <w:pPr>
        <w:spacing w:after="240"/>
        <w:jc w:val="right"/>
        <w:rPr>
          <w:sz w:val="22"/>
          <w:szCs w:val="22"/>
        </w:rPr>
      </w:pPr>
      <w:r w:rsidRPr="00764DB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64DBE">
        <w:rPr>
          <w:sz w:val="22"/>
          <w:szCs w:val="22"/>
        </w:rPr>
        <w:t>2021-04-2</w:t>
      </w:r>
      <w:r w:rsidR="00E950FA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764DBE" w:rsidRPr="00764DBE" w:rsidRDefault="00764DBE" w:rsidP="006A5DF1">
      <w:pPr>
        <w:rPr>
          <w:b/>
          <w:bCs/>
          <w:sz w:val="22"/>
          <w:szCs w:val="22"/>
        </w:rPr>
      </w:pPr>
      <w:r w:rsidRPr="00764DBE">
        <w:rPr>
          <w:b/>
          <w:bCs/>
          <w:sz w:val="22"/>
          <w:szCs w:val="22"/>
        </w:rPr>
        <w:t>Szpital Miejski Specjalistyczny</w:t>
      </w:r>
    </w:p>
    <w:p w:rsidR="00764DBE" w:rsidRPr="00764DBE" w:rsidRDefault="00764DBE" w:rsidP="006A5DF1">
      <w:pPr>
        <w:rPr>
          <w:b/>
          <w:bCs/>
          <w:sz w:val="22"/>
          <w:szCs w:val="22"/>
        </w:rPr>
      </w:pPr>
      <w:r w:rsidRPr="00764DBE">
        <w:rPr>
          <w:b/>
          <w:bCs/>
          <w:sz w:val="22"/>
          <w:szCs w:val="22"/>
        </w:rPr>
        <w:t>im. Gabriela Narutowicza w Krakowie</w:t>
      </w:r>
    </w:p>
    <w:p w:rsidR="006A5DF1" w:rsidRPr="00BD5546" w:rsidRDefault="00764DBE" w:rsidP="006A5DF1">
      <w:pPr>
        <w:rPr>
          <w:sz w:val="22"/>
          <w:szCs w:val="22"/>
        </w:rPr>
      </w:pPr>
      <w:r w:rsidRPr="00764DB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764DBE">
        <w:rPr>
          <w:sz w:val="22"/>
          <w:szCs w:val="22"/>
        </w:rPr>
        <w:t>35-37</w:t>
      </w:r>
    </w:p>
    <w:p w:rsidR="006A5DF1" w:rsidRPr="00BD5546" w:rsidRDefault="00764DBE" w:rsidP="006A5DF1">
      <w:pPr>
        <w:rPr>
          <w:sz w:val="22"/>
          <w:szCs w:val="22"/>
        </w:rPr>
      </w:pPr>
      <w:r w:rsidRPr="00764DB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764DB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9D616B" w:rsidRDefault="00E950FA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9D616B">
        <w:rPr>
          <w:b/>
          <w:bCs/>
          <w:sz w:val="22"/>
          <w:szCs w:val="22"/>
        </w:rPr>
        <w:t>Znak sprawy: ZP/7/2021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E950F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bookmarkStart w:id="0" w:name="_GoBack"/>
      <w:bookmarkEnd w:id="0"/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950FA">
        <w:rPr>
          <w:rFonts w:ascii="Times New Roman" w:hAnsi="Times New Roman"/>
          <w:szCs w:val="28"/>
        </w:rPr>
        <w:t>-11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64DBE" w:rsidRPr="00764DB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64DBE" w:rsidRPr="00764DBE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64DBE" w:rsidRPr="00764DBE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64DBE" w:rsidRPr="00764DB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4DBE" w:rsidRPr="006A5DF1" w:rsidTr="0010714D">
        <w:tc>
          <w:tcPr>
            <w:tcW w:w="9356" w:type="dxa"/>
            <w:shd w:val="clear" w:color="auto" w:fill="auto"/>
          </w:tcPr>
          <w:p w:rsidR="00E950FA" w:rsidRDefault="00764DBE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4DBE">
              <w:rPr>
                <w:sz w:val="22"/>
                <w:szCs w:val="22"/>
              </w:rPr>
              <w:t>1.</w:t>
            </w:r>
            <w:r w:rsidRPr="00764DBE">
              <w:rPr>
                <w:sz w:val="22"/>
                <w:szCs w:val="22"/>
              </w:rPr>
              <w:tab/>
            </w:r>
            <w:r w:rsidRPr="00E950FA">
              <w:rPr>
                <w:b/>
                <w:bCs/>
                <w:sz w:val="22"/>
                <w:szCs w:val="22"/>
              </w:rPr>
              <w:t>Dot. pakietu nr 30 poz. 17.</w:t>
            </w:r>
            <w:r w:rsidRPr="00764DBE">
              <w:rPr>
                <w:sz w:val="22"/>
                <w:szCs w:val="22"/>
              </w:rPr>
              <w:t xml:space="preserve"> </w:t>
            </w:r>
          </w:p>
          <w:p w:rsidR="00764DBE" w:rsidRDefault="00764DBE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4DBE">
              <w:rPr>
                <w:sz w:val="22"/>
                <w:szCs w:val="22"/>
              </w:rPr>
              <w:t>Czy Zamawiający wyrazi zgodę na wydzielenie w/w pozycji z pakietu i utworzy nową część? Pozwoli to na przystąpienie do postępowania większej ilości oferentów i złożenie korzystniejszej cenowo oferty.</w:t>
            </w:r>
          </w:p>
          <w:p w:rsidR="00E950FA" w:rsidRPr="00E950FA" w:rsidRDefault="00E950FA" w:rsidP="001071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50FA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E950FA" w:rsidRDefault="00764DBE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4DBE">
              <w:rPr>
                <w:sz w:val="22"/>
                <w:szCs w:val="22"/>
              </w:rPr>
              <w:t>2.</w:t>
            </w:r>
            <w:r w:rsidRPr="00764DBE">
              <w:rPr>
                <w:sz w:val="22"/>
                <w:szCs w:val="22"/>
              </w:rPr>
              <w:tab/>
            </w:r>
            <w:r w:rsidRPr="00E950FA">
              <w:rPr>
                <w:b/>
                <w:bCs/>
                <w:sz w:val="22"/>
                <w:szCs w:val="22"/>
              </w:rPr>
              <w:t>Dot. pakietu nr 32 poz. 1</w:t>
            </w:r>
          </w:p>
          <w:p w:rsidR="00764DBE" w:rsidRPr="006A5DF1" w:rsidRDefault="00764DBE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4DBE">
              <w:rPr>
                <w:sz w:val="22"/>
                <w:szCs w:val="22"/>
              </w:rPr>
              <w:t>Czy Zamawiający dopuści w w/w pozycji preparat w postaci fiolki?</w:t>
            </w:r>
          </w:p>
          <w:p w:rsidR="00764DBE" w:rsidRDefault="00E950FA" w:rsidP="0010714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E950FA" w:rsidRDefault="00E950FA" w:rsidP="0010714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:rsidR="00E950FA" w:rsidRDefault="00E950FA" w:rsidP="0010714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:rsidR="00E950FA" w:rsidRDefault="00E950FA" w:rsidP="0010714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:rsidR="00E950FA" w:rsidRDefault="00E950FA" w:rsidP="0010714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:rsidR="00E950FA" w:rsidRDefault="00E950FA" w:rsidP="0010714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:rsidR="00E950FA" w:rsidRPr="00764DBE" w:rsidRDefault="00E950FA" w:rsidP="001071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E950F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Przewodniczący Komisji Przetargowej </w:t>
      </w:r>
    </w:p>
    <w:p w:rsidR="006D4AB3" w:rsidRPr="006A5DF1" w:rsidRDefault="00E950FA" w:rsidP="00E950F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="00764DBE" w:rsidRPr="00764DBE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764DBE" w:rsidRPr="00764DBE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843B6" w:rsidRDefault="002843B6">
      <w:r>
        <w:separator/>
      </w:r>
    </w:p>
  </w:endnote>
  <w:endnote w:type="continuationSeparator" w:id="0">
    <w:p w:rsidR="002843B6" w:rsidRDefault="00284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9D61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843B6" w:rsidRDefault="002843B6">
      <w:r>
        <w:separator/>
      </w:r>
    </w:p>
  </w:footnote>
  <w:footnote w:type="continuationSeparator" w:id="0">
    <w:p w:rsidR="002843B6" w:rsidRDefault="00284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4DBE" w:rsidRDefault="00764D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4DBE" w:rsidRDefault="00764D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4DBE" w:rsidRDefault="00764D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3B6"/>
    <w:rsid w:val="00031374"/>
    <w:rsid w:val="000A1097"/>
    <w:rsid w:val="000E2A8F"/>
    <w:rsid w:val="0012774F"/>
    <w:rsid w:val="00144B7A"/>
    <w:rsid w:val="00180C6E"/>
    <w:rsid w:val="002843B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4DBE"/>
    <w:rsid w:val="007D7198"/>
    <w:rsid w:val="00870F9F"/>
    <w:rsid w:val="008804B6"/>
    <w:rsid w:val="00897AB0"/>
    <w:rsid w:val="008A3553"/>
    <w:rsid w:val="00947A50"/>
    <w:rsid w:val="009D616B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50FA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7F3C63-63B9-4327-8E74-2CFEEBD3B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2021-04-23T07:39:00Z</cp:lastPrinted>
  <dcterms:created xsi:type="dcterms:W3CDTF">2021-04-23T07:39:00Z</dcterms:created>
  <dcterms:modified xsi:type="dcterms:W3CDTF">2021-04-23T07:39:00Z</dcterms:modified>
</cp:coreProperties>
</file>