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EB1" w:rsidRPr="00240E71" w:rsidRDefault="00662EB1" w:rsidP="00662E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662EB1" w:rsidRDefault="00662EB1" w:rsidP="00662E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62EB1" w:rsidRPr="0022732C" w:rsidRDefault="00662EB1" w:rsidP="00662E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62EB1" w:rsidRDefault="00662EB1" w:rsidP="00662E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62EB1" w:rsidRPr="00FA50AF" w:rsidRDefault="00662EB1" w:rsidP="00662E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662EB1" w:rsidRPr="00FA50AF" w:rsidRDefault="00662EB1" w:rsidP="00662EB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662EB1" w:rsidRPr="00FA50AF" w:rsidRDefault="00662EB1" w:rsidP="00662EB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662EB1" w:rsidRPr="0022732C" w:rsidRDefault="00662EB1" w:rsidP="00662EB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662EB1" w:rsidRPr="0022732C" w:rsidRDefault="00662EB1" w:rsidP="00662E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662EB1" w:rsidRPr="0022732C" w:rsidRDefault="00662EB1" w:rsidP="00662E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662EB1" w:rsidRPr="0022732C" w:rsidRDefault="00662EB1" w:rsidP="00662E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62EB1" w:rsidRPr="0022732C" w:rsidRDefault="00662EB1" w:rsidP="00662E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662EB1" w:rsidRPr="0022732C" w:rsidRDefault="00662EB1" w:rsidP="00662E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62EB1" w:rsidRDefault="00662EB1" w:rsidP="00662EB1">
      <w:pPr>
        <w:spacing w:line="360" w:lineRule="auto"/>
      </w:pPr>
      <w:r>
        <w:t>Do: Nazwa i siedziba Zamawiającego:</w:t>
      </w:r>
    </w:p>
    <w:p w:rsidR="00662EB1" w:rsidRPr="008F12C9" w:rsidRDefault="00662EB1" w:rsidP="00662EB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662EB1" w:rsidRPr="008F12C9" w:rsidRDefault="00662EB1" w:rsidP="00662EB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662EB1" w:rsidRDefault="00662EB1" w:rsidP="00662EB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:rsidR="00662EB1" w:rsidRDefault="00662EB1" w:rsidP="00662EB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:rsidR="00662EB1" w:rsidRDefault="00662EB1" w:rsidP="00662EB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662EB1" w:rsidRPr="00BB605B" w:rsidRDefault="00662EB1" w:rsidP="00662EB1">
      <w:pPr>
        <w:ind w:firstLine="3969"/>
        <w:rPr>
          <w:b/>
        </w:rPr>
      </w:pPr>
    </w:p>
    <w:p w:rsidR="00662EB1" w:rsidRPr="00BB605B" w:rsidRDefault="00662EB1" w:rsidP="00662EB1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</w:t>
      </w:r>
      <w:r>
        <w:t>są</w:t>
      </w:r>
      <w:r w:rsidRPr="00BB605B">
        <w:t xml:space="preserve"> </w:t>
      </w:r>
      <w:r w:rsidRPr="00437DA6">
        <w:rPr>
          <w:b/>
          <w:bCs/>
          <w:iCs/>
        </w:rPr>
        <w:t>specjalistyczne usługi sprzątania Basenu AGH</w:t>
      </w:r>
      <w:r w:rsidR="001D0B3F">
        <w:rPr>
          <w:b/>
          <w:bCs/>
          <w:iCs/>
        </w:rPr>
        <w:t xml:space="preserve"> </w:t>
      </w:r>
      <w:r w:rsidR="001D0B3F" w:rsidRPr="001D0B3F">
        <w:rPr>
          <w:b/>
          <w:bCs/>
          <w:iCs/>
        </w:rPr>
        <w:t>przy ul. Buszka 4 w Krakowie</w:t>
      </w:r>
      <w:r w:rsidRPr="00437DA6">
        <w:rPr>
          <w:b/>
          <w:bCs/>
          <w:iCs/>
        </w:rPr>
        <w:t xml:space="preserve"> - KC-zp.272-119/21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p w:rsidR="00662EB1" w:rsidRDefault="00662EB1" w:rsidP="00662EB1">
      <w:pPr>
        <w:widowControl w:val="0"/>
        <w:spacing w:line="264" w:lineRule="auto"/>
        <w:ind w:right="1"/>
        <w:jc w:val="both"/>
      </w:pPr>
    </w:p>
    <w:p w:rsidR="00662EB1" w:rsidRPr="001335BA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 w:rsidRPr="001335BA">
        <w:rPr>
          <w:b/>
        </w:rPr>
        <w:t>Cena brutto za całość zamówienia (24 miesiące):...........................................................PLN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</w:pPr>
      <w:r w:rsidRPr="001335BA">
        <w:t>Słownie brutto :.......................................................................................................................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</w:pPr>
      <w:r w:rsidRPr="001335BA">
        <w:t xml:space="preserve">W tym: 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</w:pPr>
      <w:r w:rsidRPr="001335BA">
        <w:t xml:space="preserve">1) </w:t>
      </w:r>
      <w:bookmarkStart w:id="0" w:name="_Hlk69408739"/>
      <w:r w:rsidRPr="001335BA">
        <w:t xml:space="preserve">Serwis </w:t>
      </w:r>
      <w:bookmarkStart w:id="1" w:name="_Hlk69409001"/>
      <w:r w:rsidRPr="001335BA">
        <w:t xml:space="preserve">dzienny i sprzątanie zasadnicze pomieszczeń </w:t>
      </w:r>
      <w:bookmarkEnd w:id="1"/>
      <w:r w:rsidRPr="001335BA">
        <w:t xml:space="preserve">wewnętrznych </w:t>
      </w:r>
      <w:bookmarkEnd w:id="0"/>
      <w:r w:rsidRPr="001335BA">
        <w:t>(minimum 95% ceny):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  <w:rPr>
          <w:b/>
          <w:lang w:val="en-US"/>
        </w:rPr>
      </w:pPr>
      <w:bookmarkStart w:id="2" w:name="_Hlk69408936"/>
      <w:r w:rsidRPr="001335BA">
        <w:rPr>
          <w:b/>
          <w:lang w:val="en-US"/>
        </w:rPr>
        <w:t xml:space="preserve">.................................... PLN </w:t>
      </w:r>
      <w:proofErr w:type="spellStart"/>
      <w:r w:rsidRPr="001335BA">
        <w:rPr>
          <w:b/>
          <w:lang w:val="en-US"/>
        </w:rPr>
        <w:t>netto</w:t>
      </w:r>
      <w:proofErr w:type="spellEnd"/>
      <w:r w:rsidRPr="001335BA">
        <w:rPr>
          <w:b/>
          <w:lang w:val="en-US"/>
        </w:rPr>
        <w:t xml:space="preserve"> + VAT (</w:t>
      </w:r>
      <w:proofErr w:type="spellStart"/>
      <w:r w:rsidRPr="001335BA">
        <w:rPr>
          <w:b/>
          <w:lang w:val="en-US"/>
        </w:rPr>
        <w:t>stawka</w:t>
      </w:r>
      <w:proofErr w:type="spellEnd"/>
      <w:r w:rsidRPr="001335BA">
        <w:rPr>
          <w:b/>
          <w:lang w:val="en-US"/>
        </w:rPr>
        <w:t xml:space="preserve"> </w:t>
      </w:r>
      <w:r w:rsidR="000C5F9E">
        <w:rPr>
          <w:b/>
          <w:lang w:val="en-US"/>
        </w:rPr>
        <w:t>23</w:t>
      </w:r>
      <w:r w:rsidRPr="001335BA">
        <w:rPr>
          <w:b/>
          <w:lang w:val="en-US"/>
        </w:rPr>
        <w:t xml:space="preserve">%) = ................................ PLN </w:t>
      </w:r>
      <w:proofErr w:type="spellStart"/>
      <w:r w:rsidRPr="001335BA">
        <w:rPr>
          <w:b/>
          <w:lang w:val="en-US"/>
        </w:rPr>
        <w:t>brutto</w:t>
      </w:r>
      <w:proofErr w:type="spellEnd"/>
    </w:p>
    <w:bookmarkEnd w:id="2"/>
    <w:p w:rsidR="00662EB1" w:rsidRPr="001335BA" w:rsidRDefault="00662EB1" w:rsidP="00662EB1">
      <w:pPr>
        <w:widowControl w:val="0"/>
        <w:spacing w:line="264" w:lineRule="auto"/>
        <w:ind w:right="1"/>
        <w:jc w:val="both"/>
      </w:pPr>
      <w:r w:rsidRPr="001335BA">
        <w:t>2) Sprzątanie terenu zewnętrznego w okresie letnim oraz zimowym (maksimum 5% ceny):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  <w:rPr>
          <w:b/>
          <w:lang w:val="en-US"/>
        </w:rPr>
      </w:pPr>
      <w:r w:rsidRPr="001335BA">
        <w:rPr>
          <w:b/>
          <w:lang w:val="en-US"/>
        </w:rPr>
        <w:t xml:space="preserve">.................................... PLN </w:t>
      </w:r>
      <w:proofErr w:type="spellStart"/>
      <w:r w:rsidRPr="001335BA">
        <w:rPr>
          <w:b/>
          <w:lang w:val="en-US"/>
        </w:rPr>
        <w:t>netto</w:t>
      </w:r>
      <w:proofErr w:type="spellEnd"/>
      <w:r w:rsidRPr="001335BA">
        <w:rPr>
          <w:b/>
          <w:lang w:val="en-US"/>
        </w:rPr>
        <w:t xml:space="preserve"> + VAT (</w:t>
      </w:r>
      <w:proofErr w:type="spellStart"/>
      <w:r w:rsidRPr="001335BA">
        <w:rPr>
          <w:b/>
          <w:lang w:val="en-US"/>
        </w:rPr>
        <w:t>stawka</w:t>
      </w:r>
      <w:proofErr w:type="spellEnd"/>
      <w:r w:rsidRPr="001335BA">
        <w:rPr>
          <w:b/>
          <w:lang w:val="en-US"/>
        </w:rPr>
        <w:t xml:space="preserve"> </w:t>
      </w:r>
      <w:r w:rsidR="000C5F9E">
        <w:rPr>
          <w:b/>
          <w:lang w:val="en-US"/>
        </w:rPr>
        <w:t xml:space="preserve">8 </w:t>
      </w:r>
      <w:r w:rsidRPr="001335BA">
        <w:rPr>
          <w:b/>
          <w:lang w:val="en-US"/>
        </w:rPr>
        <w:t xml:space="preserve">%) = ................................ PLN </w:t>
      </w:r>
      <w:proofErr w:type="spellStart"/>
      <w:r w:rsidRPr="001335BA">
        <w:rPr>
          <w:b/>
          <w:lang w:val="en-US"/>
        </w:rPr>
        <w:t>brutto</w:t>
      </w:r>
      <w:proofErr w:type="spellEnd"/>
    </w:p>
    <w:p w:rsidR="00662EB1" w:rsidRDefault="00662EB1" w:rsidP="00662EB1">
      <w:pPr>
        <w:widowControl w:val="0"/>
        <w:spacing w:line="264" w:lineRule="auto"/>
        <w:ind w:right="1"/>
        <w:jc w:val="both"/>
        <w:rPr>
          <w:b/>
        </w:rPr>
      </w:pPr>
    </w:p>
    <w:p w:rsidR="00662EB1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 w:rsidRPr="001335BA">
        <w:rPr>
          <w:b/>
        </w:rPr>
        <w:t xml:space="preserve">Cena brutto </w:t>
      </w:r>
      <w:r w:rsidRPr="000C5F9E">
        <w:rPr>
          <w:b/>
          <w:u w:val="single"/>
        </w:rPr>
        <w:t>za 1 miesiąc</w:t>
      </w:r>
      <w:r w:rsidRPr="001335BA">
        <w:rPr>
          <w:b/>
        </w:rPr>
        <w:t>:...........................................................PLN</w:t>
      </w:r>
      <w:r w:rsidR="000C5F9E">
        <w:rPr>
          <w:b/>
        </w:rPr>
        <w:t xml:space="preserve"> </w:t>
      </w:r>
      <w:r w:rsidR="000C5F9E" w:rsidRPr="000C5F9E">
        <w:t>za całość przedmiotu zamówienia</w:t>
      </w:r>
    </w:p>
    <w:p w:rsidR="00662EB1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</w:rPr>
        <w:t>należy wyszczególnić i podać cenę serwis</w:t>
      </w:r>
      <w:r w:rsidRPr="00390073">
        <w:rPr>
          <w:b/>
        </w:rPr>
        <w:t xml:space="preserve">u dziennego </w:t>
      </w:r>
      <w:r w:rsidRPr="00FB0C5B">
        <w:rPr>
          <w:bCs/>
        </w:rPr>
        <w:t>i sprzątania zasadniczego (ujętego w cenie wskazanej w pkt 1)</w:t>
      </w:r>
      <w:r>
        <w:rPr>
          <w:b/>
        </w:rPr>
        <w:t xml:space="preserve"> </w:t>
      </w:r>
      <w:r w:rsidRPr="00FB0C5B">
        <w:rPr>
          <w:bCs/>
        </w:rPr>
        <w:t>powyżej</w:t>
      </w:r>
      <w:r>
        <w:rPr>
          <w:b/>
        </w:rPr>
        <w:t xml:space="preserve"> dla:</w:t>
      </w:r>
    </w:p>
    <w:p w:rsidR="00662EB1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</w:rPr>
        <w:t xml:space="preserve"> </w:t>
      </w:r>
      <w:bookmarkStart w:id="3" w:name="_Hlk69409196"/>
      <w:r w:rsidRPr="00390073">
        <w:rPr>
          <w:b/>
          <w:u w:val="single"/>
        </w:rPr>
        <w:t>pomieszczeń Siłowni</w:t>
      </w:r>
      <w:r>
        <w:rPr>
          <w:b/>
          <w:u w:val="single"/>
        </w:rPr>
        <w:t xml:space="preserve"> (za 1 dzień)</w:t>
      </w:r>
    </w:p>
    <w:p w:rsidR="00662EB1" w:rsidRPr="00390073" w:rsidRDefault="00662EB1" w:rsidP="00662EB1">
      <w:pPr>
        <w:widowControl w:val="0"/>
        <w:spacing w:line="264" w:lineRule="auto"/>
        <w:ind w:right="1"/>
        <w:jc w:val="both"/>
        <w:rPr>
          <w:bCs/>
          <w:lang w:val="en-US"/>
        </w:rPr>
      </w:pPr>
      <w:r w:rsidRPr="00390073">
        <w:rPr>
          <w:bCs/>
        </w:rPr>
        <w:t xml:space="preserve"> </w:t>
      </w:r>
      <w:r w:rsidRPr="00390073">
        <w:rPr>
          <w:bCs/>
          <w:lang w:val="en-US"/>
        </w:rPr>
        <w:t xml:space="preserve">.................................... PLN </w:t>
      </w:r>
      <w:proofErr w:type="spellStart"/>
      <w:r w:rsidRPr="00390073">
        <w:rPr>
          <w:bCs/>
          <w:lang w:val="en-US"/>
        </w:rPr>
        <w:t>netto</w:t>
      </w:r>
      <w:proofErr w:type="spellEnd"/>
      <w:r w:rsidRPr="00390073">
        <w:rPr>
          <w:bCs/>
          <w:lang w:val="en-US"/>
        </w:rPr>
        <w:t xml:space="preserve"> + VAT (</w:t>
      </w:r>
      <w:proofErr w:type="spellStart"/>
      <w:r w:rsidRPr="00390073">
        <w:rPr>
          <w:bCs/>
          <w:lang w:val="en-US"/>
        </w:rPr>
        <w:t>stawka</w:t>
      </w:r>
      <w:proofErr w:type="spellEnd"/>
      <w:r w:rsidR="000C5F9E">
        <w:rPr>
          <w:bCs/>
          <w:lang w:val="en-US"/>
        </w:rPr>
        <w:t xml:space="preserve"> 23</w:t>
      </w:r>
      <w:r w:rsidRPr="00390073">
        <w:rPr>
          <w:bCs/>
          <w:lang w:val="en-US"/>
        </w:rPr>
        <w:t xml:space="preserve"> %) = ................................ PLN </w:t>
      </w:r>
      <w:proofErr w:type="spellStart"/>
      <w:r w:rsidRPr="00390073">
        <w:rPr>
          <w:bCs/>
          <w:lang w:val="en-US"/>
        </w:rPr>
        <w:t>brutto</w:t>
      </w:r>
      <w:proofErr w:type="spellEnd"/>
    </w:p>
    <w:bookmarkEnd w:id="3"/>
    <w:p w:rsidR="00662EB1" w:rsidRPr="00FB0C5B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 w:rsidRPr="00FB0C5B">
        <w:rPr>
          <w:b/>
          <w:u w:val="single"/>
        </w:rPr>
        <w:lastRenderedPageBreak/>
        <w:t xml:space="preserve">pomieszczeń </w:t>
      </w:r>
      <w:r>
        <w:rPr>
          <w:b/>
          <w:u w:val="single"/>
        </w:rPr>
        <w:t xml:space="preserve">Kręgielni </w:t>
      </w:r>
      <w:r w:rsidRPr="00FB0C5B">
        <w:rPr>
          <w:b/>
          <w:u w:val="single"/>
        </w:rPr>
        <w:t>(za 1 dzień)</w:t>
      </w:r>
    </w:p>
    <w:p w:rsidR="00662EB1" w:rsidRPr="00FB0C5B" w:rsidRDefault="00662EB1" w:rsidP="00662EB1">
      <w:pPr>
        <w:widowControl w:val="0"/>
        <w:spacing w:line="264" w:lineRule="auto"/>
        <w:ind w:right="1"/>
        <w:jc w:val="both"/>
        <w:rPr>
          <w:lang w:val="en-US"/>
        </w:rPr>
      </w:pPr>
      <w:r w:rsidRPr="00FB0C5B">
        <w:t xml:space="preserve"> </w:t>
      </w:r>
      <w:r w:rsidRPr="00FB0C5B">
        <w:rPr>
          <w:lang w:val="en-US"/>
        </w:rPr>
        <w:t xml:space="preserve">.................................... PLN </w:t>
      </w:r>
      <w:proofErr w:type="spellStart"/>
      <w:r w:rsidRPr="00FB0C5B">
        <w:rPr>
          <w:lang w:val="en-US"/>
        </w:rPr>
        <w:t>netto</w:t>
      </w:r>
      <w:proofErr w:type="spellEnd"/>
      <w:r w:rsidRPr="00FB0C5B">
        <w:rPr>
          <w:lang w:val="en-US"/>
        </w:rPr>
        <w:t xml:space="preserve"> + VAT (</w:t>
      </w:r>
      <w:proofErr w:type="spellStart"/>
      <w:r w:rsidRPr="00FB0C5B">
        <w:rPr>
          <w:lang w:val="en-US"/>
        </w:rPr>
        <w:t>stawka</w:t>
      </w:r>
      <w:proofErr w:type="spellEnd"/>
      <w:r w:rsidRPr="00FB0C5B">
        <w:rPr>
          <w:lang w:val="en-US"/>
        </w:rPr>
        <w:t xml:space="preserve"> </w:t>
      </w:r>
      <w:r w:rsidR="000C5F9E">
        <w:rPr>
          <w:lang w:val="en-US"/>
        </w:rPr>
        <w:t>23</w:t>
      </w:r>
      <w:bookmarkStart w:id="4" w:name="_GoBack"/>
      <w:bookmarkEnd w:id="4"/>
      <w:r w:rsidRPr="00FB0C5B">
        <w:rPr>
          <w:lang w:val="en-US"/>
        </w:rPr>
        <w:t xml:space="preserve"> %) = ................................ PLN </w:t>
      </w:r>
      <w:proofErr w:type="spellStart"/>
      <w:r w:rsidRPr="00FB0C5B">
        <w:rPr>
          <w:lang w:val="en-US"/>
        </w:rPr>
        <w:t>brutto</w:t>
      </w:r>
      <w:proofErr w:type="spellEnd"/>
    </w:p>
    <w:p w:rsidR="00662EB1" w:rsidRPr="001335BA" w:rsidRDefault="00662EB1" w:rsidP="00662EB1">
      <w:pPr>
        <w:widowControl w:val="0"/>
        <w:spacing w:line="264" w:lineRule="auto"/>
        <w:ind w:right="1"/>
        <w:jc w:val="both"/>
        <w:rPr>
          <w:b/>
        </w:rPr>
      </w:pPr>
    </w:p>
    <w:p w:rsidR="00662EB1" w:rsidRPr="001335BA" w:rsidRDefault="00662EB1" w:rsidP="00662EB1">
      <w:pPr>
        <w:widowControl w:val="0"/>
        <w:spacing w:line="264" w:lineRule="auto"/>
        <w:ind w:right="1"/>
        <w:jc w:val="both"/>
      </w:pPr>
      <w:r w:rsidRPr="001335BA">
        <w:t>Słownie brutto :.......................................................................................................................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</w:pPr>
      <w:r w:rsidRPr="001335BA">
        <w:rPr>
          <w:b/>
        </w:rPr>
        <w:t xml:space="preserve">Termin realizacji umowy: </w:t>
      </w:r>
      <w:r w:rsidRPr="001335BA">
        <w:t>24 miesiące od daty zawarcia umowy</w:t>
      </w:r>
    </w:p>
    <w:p w:rsidR="00662EB1" w:rsidRPr="001335BA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 w:rsidRPr="001335BA">
        <w:rPr>
          <w:b/>
        </w:rPr>
        <w:t>Koncepcja wykonania usługi – (</w:t>
      </w:r>
      <w:r w:rsidRPr="001335BA">
        <w:rPr>
          <w:i/>
        </w:rPr>
        <w:t>kryterium oceny ofert)</w:t>
      </w:r>
    </w:p>
    <w:p w:rsidR="00662EB1" w:rsidRDefault="00662EB1" w:rsidP="00662EB1">
      <w:pPr>
        <w:widowControl w:val="0"/>
        <w:spacing w:line="264" w:lineRule="auto"/>
        <w:ind w:right="1"/>
        <w:jc w:val="both"/>
        <w:rPr>
          <w:b/>
        </w:rPr>
      </w:pPr>
    </w:p>
    <w:p w:rsidR="00662EB1" w:rsidRPr="00FE545C" w:rsidRDefault="00662EB1" w:rsidP="00662EB1">
      <w:pPr>
        <w:tabs>
          <w:tab w:val="left" w:pos="426"/>
        </w:tabs>
        <w:jc w:val="both"/>
        <w:rPr>
          <w:sz w:val="16"/>
          <w:szCs w:val="18"/>
        </w:rPr>
      </w:pPr>
      <w:r w:rsidRPr="001335BA">
        <w:rPr>
          <w:b/>
        </w:rPr>
        <w:t xml:space="preserve">Termin płatności: </w:t>
      </w:r>
      <w:r w:rsidRPr="001335BA">
        <w:t xml:space="preserve">miesięcznie, </w:t>
      </w:r>
      <w:r w:rsidRPr="00FE545C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:rsidR="00662EB1" w:rsidRDefault="00662EB1" w:rsidP="00662EB1">
      <w:pPr>
        <w:rPr>
          <w:b/>
          <w:sz w:val="22"/>
          <w:szCs w:val="22"/>
          <w:u w:val="single"/>
        </w:rPr>
      </w:pPr>
    </w:p>
    <w:p w:rsidR="00662EB1" w:rsidRPr="001335BA" w:rsidRDefault="00662EB1" w:rsidP="00662EB1">
      <w:pPr>
        <w:widowControl w:val="0"/>
        <w:spacing w:line="264" w:lineRule="auto"/>
        <w:ind w:right="1"/>
        <w:jc w:val="both"/>
        <w:rPr>
          <w:b/>
        </w:rPr>
      </w:pPr>
      <w:r w:rsidRPr="001335BA">
        <w:rPr>
          <w:b/>
        </w:rPr>
        <w:t>Koncepcja wykonania usługi – (</w:t>
      </w:r>
      <w:r w:rsidRPr="001335BA">
        <w:rPr>
          <w:i/>
        </w:rPr>
        <w:t>kryterium oceny ofert)</w:t>
      </w:r>
    </w:p>
    <w:p w:rsidR="00662EB1" w:rsidRDefault="00662EB1" w:rsidP="00662EB1">
      <w:pPr>
        <w:widowControl w:val="0"/>
        <w:spacing w:line="264" w:lineRule="auto"/>
        <w:ind w:right="1"/>
        <w:jc w:val="both"/>
      </w:pPr>
    </w:p>
    <w:p w:rsidR="00662EB1" w:rsidRDefault="00662EB1" w:rsidP="00662EB1">
      <w:pPr>
        <w:widowControl w:val="0"/>
        <w:spacing w:line="264" w:lineRule="auto"/>
        <w:ind w:right="1"/>
        <w:jc w:val="both"/>
      </w:pPr>
    </w:p>
    <w:p w:rsidR="00662EB1" w:rsidRDefault="00662EB1" w:rsidP="00662E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662EB1" w:rsidRPr="00344D98" w:rsidRDefault="00662EB1" w:rsidP="00662E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662EB1" w:rsidRDefault="00662EB1" w:rsidP="00662E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662EB1" w:rsidRPr="00ED0FFB" w:rsidRDefault="00662EB1" w:rsidP="00662E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</w:t>
      </w:r>
      <w:r w:rsidRPr="002D08DD">
        <w:rPr>
          <w:color w:val="000000"/>
          <w:sz w:val="22"/>
          <w:szCs w:val="22"/>
        </w:rPr>
        <w:t xml:space="preserve">usługa będzie realizowana zgodnie z certyfikatem ISO 9001 lub równoważnym, </w:t>
      </w:r>
      <w:r w:rsidRPr="002D08DD">
        <w:rPr>
          <w:color w:val="000000"/>
          <w:sz w:val="22"/>
          <w:szCs w:val="22"/>
        </w:rPr>
        <w:br/>
        <w:t>tj. …………….. oraz ISO 14001 lub równoważnym</w:t>
      </w:r>
      <w:r w:rsidRPr="00ED0FFB">
        <w:rPr>
          <w:sz w:val="22"/>
          <w:szCs w:val="22"/>
        </w:rPr>
        <w:t xml:space="preserve">, tj. ……………..  oraz </w:t>
      </w:r>
      <w:r w:rsidRPr="00ED0FFB">
        <w:rPr>
          <w:bCs/>
          <w:sz w:val="22"/>
          <w:szCs w:val="22"/>
        </w:rPr>
        <w:t xml:space="preserve">normą </w:t>
      </w:r>
      <w:r w:rsidRPr="00ED0FFB">
        <w:rPr>
          <w:sz w:val="22"/>
          <w:szCs w:val="22"/>
        </w:rPr>
        <w:t xml:space="preserve">OHSAS 18001 </w:t>
      </w:r>
      <w:r w:rsidRPr="00ED0FFB">
        <w:rPr>
          <w:bCs/>
          <w:sz w:val="22"/>
          <w:szCs w:val="22"/>
        </w:rPr>
        <w:t xml:space="preserve">lub równoważną, </w:t>
      </w:r>
      <w:r w:rsidRPr="00ED0FFB">
        <w:rPr>
          <w:sz w:val="22"/>
          <w:szCs w:val="22"/>
        </w:rPr>
        <w:t>tj. …………….. .</w:t>
      </w:r>
    </w:p>
    <w:p w:rsidR="00662EB1" w:rsidRPr="00ED0FFB" w:rsidRDefault="00662EB1" w:rsidP="00662E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ED0FFB">
        <w:rPr>
          <w:sz w:val="22"/>
          <w:szCs w:val="22"/>
        </w:rPr>
        <w:t>Oświadczamy, że osoby skierowane do realizacji zamówienia będą posiadały zaświadczenie (certyfikat) potwierdzający pozytywne ukończenie kursu z zakresu utrzymania czystości lub higieny w obiektach basenowych, organizowanego lub akredytowanego przez niezależny organ wydający np. Polską Izbę Gospodarczą Czystości (PIGC) lub inny podmiot reprezentujący interesy branży związanej z profesjonalnym utrzymaniem czystości.</w:t>
      </w:r>
    </w:p>
    <w:p w:rsidR="00662EB1" w:rsidRPr="00A67735" w:rsidRDefault="00662EB1" w:rsidP="00662E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ED0FFB">
        <w:rPr>
          <w:sz w:val="22"/>
          <w:szCs w:val="22"/>
        </w:rPr>
        <w:t>Oświadczamy, że osoby skierowane do nadzoru nad wykonywaniem prac serwisu dziennego oraz nocnego posiadają co najmniej 2 letnie doświadczenie w nadzorowaniu usługi utrzymania czystości na pływalniach</w:t>
      </w:r>
    </w:p>
    <w:p w:rsidR="00662EB1" w:rsidRPr="00A67735" w:rsidRDefault="00662EB1" w:rsidP="00662EB1">
      <w:pPr>
        <w:tabs>
          <w:tab w:val="left" w:pos="2520"/>
          <w:tab w:val="left" w:pos="2586"/>
        </w:tabs>
        <w:jc w:val="both"/>
        <w:rPr>
          <w:sz w:val="22"/>
          <w:szCs w:val="22"/>
        </w:rPr>
      </w:pPr>
    </w:p>
    <w:p w:rsidR="00662EB1" w:rsidRDefault="00662EB1" w:rsidP="00662EB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662EB1" w:rsidRPr="001973F4" w:rsidRDefault="00662EB1" w:rsidP="00662E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662EB1" w:rsidRPr="001973F4" w:rsidRDefault="00662EB1" w:rsidP="00662EB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62EB1" w:rsidRPr="008A0D15" w:rsidRDefault="00662EB1" w:rsidP="00662EB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</w:t>
      </w:r>
      <w:r w:rsidRPr="00437DA6">
        <w:rPr>
          <w:b/>
          <w:sz w:val="22"/>
          <w:szCs w:val="22"/>
        </w:rPr>
        <w:t xml:space="preserve">pkt. 8.1 </w:t>
      </w:r>
      <w:proofErr w:type="spellStart"/>
      <w:r w:rsidRPr="00437DA6">
        <w:rPr>
          <w:b/>
          <w:sz w:val="22"/>
          <w:szCs w:val="22"/>
        </w:rPr>
        <w:t>ppkt</w:t>
      </w:r>
      <w:proofErr w:type="spellEnd"/>
      <w:r w:rsidRPr="00437DA6">
        <w:rPr>
          <w:b/>
          <w:sz w:val="22"/>
          <w:szCs w:val="22"/>
        </w:rPr>
        <w:t xml:space="preserve"> 4 SWZ spełniamy osobiście/ powołujemy się na zasoby podmiotu trzeciego</w:t>
      </w:r>
      <w:r w:rsidRPr="00FE342A">
        <w:rPr>
          <w:b/>
          <w:sz w:val="22"/>
          <w:szCs w:val="22"/>
        </w:rPr>
        <w:t xml:space="preserve"> w następującym zakresie</w:t>
      </w:r>
      <w:r w:rsidRPr="00FE342A">
        <w:rPr>
          <w:rStyle w:val="Odwoanieprzypisudolnego"/>
          <w:b/>
          <w:sz w:val="22"/>
          <w:szCs w:val="22"/>
        </w:rPr>
        <w:footnoteReference w:id="1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662EB1" w:rsidRPr="001D671E" w:rsidRDefault="00662EB1" w:rsidP="00662E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62EB1" w:rsidRPr="00FE545C" w:rsidTr="001D4FF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662EB1" w:rsidRPr="00FE545C" w:rsidRDefault="00662EB1" w:rsidP="001D4FF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662EB1" w:rsidRPr="00FE545C" w:rsidTr="001D4FF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62EB1" w:rsidRPr="00FE545C" w:rsidTr="001D4FF2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Pr="00FE545C" w:rsidRDefault="00662EB1" w:rsidP="001D4FF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62EB1" w:rsidRPr="005978B9" w:rsidRDefault="00662EB1" w:rsidP="00662EB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 xml:space="preserve">zgodne z </w:t>
      </w:r>
      <w:r w:rsidRPr="00F23AA3">
        <w:rPr>
          <w:sz w:val="22"/>
          <w:szCs w:val="22"/>
        </w:rPr>
        <w:t>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62EB1" w:rsidTr="001D4F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62EB1" w:rsidRDefault="00662EB1" w:rsidP="001D4FF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62EB1" w:rsidRDefault="00662EB1" w:rsidP="001D4FF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2EB1" w:rsidRDefault="00662EB1" w:rsidP="001D4FF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662EB1" w:rsidTr="001D4F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2EB1" w:rsidRDefault="00662EB1" w:rsidP="001D4FF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2EB1" w:rsidRDefault="00662EB1" w:rsidP="001D4FF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Default="00662EB1" w:rsidP="001D4FF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62EB1" w:rsidTr="001D4F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2EB1" w:rsidRDefault="00662EB1" w:rsidP="001D4FF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62EB1" w:rsidRDefault="00662EB1" w:rsidP="001D4FF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2EB1" w:rsidRDefault="00662EB1" w:rsidP="001D4FF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662EB1" w:rsidRDefault="00662EB1" w:rsidP="00662EB1">
      <w:pPr>
        <w:jc w:val="both"/>
        <w:rPr>
          <w:sz w:val="22"/>
          <w:szCs w:val="22"/>
        </w:rPr>
      </w:pPr>
    </w:p>
    <w:p w:rsidR="00662EB1" w:rsidRPr="00A67735" w:rsidRDefault="00662EB1" w:rsidP="00662EB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662EB1" w:rsidRPr="00A67735" w:rsidRDefault="00662EB1" w:rsidP="00662EB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662EB1" w:rsidRPr="00A67735" w:rsidRDefault="00662EB1" w:rsidP="00662E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662EB1" w:rsidRPr="00A67735" w:rsidRDefault="00662EB1" w:rsidP="00662E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662EB1" w:rsidRPr="00A67735" w:rsidRDefault="00662EB1" w:rsidP="00662E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62EB1" w:rsidRPr="00A67735" w:rsidRDefault="00662EB1" w:rsidP="00662E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662EB1" w:rsidRPr="00A67735" w:rsidRDefault="00662EB1" w:rsidP="00662E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62EB1" w:rsidRPr="00A67735" w:rsidRDefault="00662EB1" w:rsidP="00662EB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662EB1" w:rsidRPr="00C34D4B" w:rsidRDefault="00662EB1" w:rsidP="00662EB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662EB1" w:rsidRPr="00C34D4B" w:rsidRDefault="00662EB1" w:rsidP="00662E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662EB1" w:rsidRPr="00C34D4B" w:rsidRDefault="00662EB1" w:rsidP="00662E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662EB1" w:rsidRPr="00C34D4B" w:rsidRDefault="00662EB1" w:rsidP="00662E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662EB1" w:rsidRPr="00C34D4B" w:rsidRDefault="00662EB1" w:rsidP="00662E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662EB1" w:rsidRPr="00C34D4B" w:rsidRDefault="00662EB1" w:rsidP="00662E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662EB1" w:rsidRDefault="00662EB1" w:rsidP="00662EB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662EB1" w:rsidRDefault="00662EB1" w:rsidP="00662EB1">
      <w:pPr>
        <w:jc w:val="center"/>
        <w:rPr>
          <w:i/>
          <w:sz w:val="22"/>
          <w:szCs w:val="22"/>
        </w:rPr>
      </w:pPr>
    </w:p>
    <w:p w:rsidR="00662EB1" w:rsidRDefault="00662EB1" w:rsidP="00662EB1">
      <w:pPr>
        <w:jc w:val="center"/>
        <w:rPr>
          <w:i/>
          <w:sz w:val="22"/>
          <w:szCs w:val="22"/>
        </w:rPr>
      </w:pPr>
    </w:p>
    <w:p w:rsidR="00662EB1" w:rsidRPr="00645C19" w:rsidRDefault="00662EB1" w:rsidP="00662EB1">
      <w:pPr>
        <w:jc w:val="center"/>
        <w:rPr>
          <w:i/>
          <w:color w:val="FF0000"/>
          <w:sz w:val="22"/>
          <w:szCs w:val="22"/>
        </w:rPr>
      </w:pPr>
    </w:p>
    <w:p w:rsidR="00662EB1" w:rsidRPr="00645C19" w:rsidRDefault="00662EB1" w:rsidP="00662EB1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662EB1" w:rsidRPr="00645C19" w:rsidRDefault="00662EB1" w:rsidP="00662EB1">
      <w:pPr>
        <w:pStyle w:val="Nagwek1"/>
        <w:rPr>
          <w:color w:val="FF0000"/>
          <w:sz w:val="22"/>
          <w:szCs w:val="22"/>
        </w:rPr>
      </w:pPr>
    </w:p>
    <w:p w:rsidR="00662EB1" w:rsidRPr="00645C19" w:rsidRDefault="00662EB1" w:rsidP="00662EB1">
      <w:pPr>
        <w:rPr>
          <w:color w:val="FF0000"/>
        </w:rPr>
      </w:pPr>
    </w:p>
    <w:p w:rsidR="00662EB1" w:rsidRPr="00C573D1" w:rsidRDefault="00662EB1" w:rsidP="00662EB1"/>
    <w:p w:rsidR="00FE545C" w:rsidRPr="00662EB1" w:rsidRDefault="00FE545C" w:rsidP="00662EB1"/>
    <w:sectPr w:rsidR="00FE545C" w:rsidRPr="00662E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842" w:rsidRDefault="00792842">
      <w:r>
        <w:separator/>
      </w:r>
    </w:p>
  </w:endnote>
  <w:endnote w:type="continuationSeparator" w:id="0">
    <w:p w:rsidR="00792842" w:rsidRDefault="0079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0BA" w:rsidRDefault="00D760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0BA" w:rsidRDefault="00D760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842" w:rsidRDefault="00792842">
      <w:r>
        <w:separator/>
      </w:r>
    </w:p>
  </w:footnote>
  <w:footnote w:type="continuationSeparator" w:id="0">
    <w:p w:rsidR="00792842" w:rsidRDefault="00792842">
      <w:r>
        <w:continuationSeparator/>
      </w:r>
    </w:p>
  </w:footnote>
  <w:footnote w:id="1">
    <w:p w:rsidR="00662EB1" w:rsidRDefault="00662EB1" w:rsidP="00662EB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0BA" w:rsidRDefault="00D760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0BA" w:rsidRDefault="00D760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842"/>
    <w:rsid w:val="00012286"/>
    <w:rsid w:val="00071CCC"/>
    <w:rsid w:val="000B731D"/>
    <w:rsid w:val="000C5F9E"/>
    <w:rsid w:val="000D6134"/>
    <w:rsid w:val="000E09C7"/>
    <w:rsid w:val="000F6589"/>
    <w:rsid w:val="00106636"/>
    <w:rsid w:val="00116EC6"/>
    <w:rsid w:val="001801DD"/>
    <w:rsid w:val="001D0B3F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2EB1"/>
    <w:rsid w:val="006815F6"/>
    <w:rsid w:val="007748F0"/>
    <w:rsid w:val="00792842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7ABE"/>
    <w:rsid w:val="00C969A6"/>
    <w:rsid w:val="00CA7D36"/>
    <w:rsid w:val="00D24208"/>
    <w:rsid w:val="00D60C38"/>
    <w:rsid w:val="00D66893"/>
    <w:rsid w:val="00D760BA"/>
    <w:rsid w:val="00D90ACB"/>
    <w:rsid w:val="00DC1500"/>
    <w:rsid w:val="00E44371"/>
    <w:rsid w:val="00E949B0"/>
    <w:rsid w:val="00F00591"/>
    <w:rsid w:val="00F12FB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3E9B7"/>
  <w15:chartTrackingRefBased/>
  <w15:docId w15:val="{81F4E062-87EB-49BD-A125-34C5221C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2E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A516B-E890-4540-BE17-31D518C19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726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7</cp:revision>
  <cp:lastPrinted>1899-12-31T23:00:00Z</cp:lastPrinted>
  <dcterms:created xsi:type="dcterms:W3CDTF">2021-04-12T08:23:00Z</dcterms:created>
  <dcterms:modified xsi:type="dcterms:W3CDTF">2021-04-20T09:13:00Z</dcterms:modified>
</cp:coreProperties>
</file>