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1AFA73" w14:textId="77777777" w:rsidR="008D2AB8" w:rsidRPr="00020E16" w:rsidRDefault="00A8315E" w:rsidP="008D2AB8">
      <w:pPr>
        <w:pStyle w:val="Nagwek3"/>
        <w:jc w:val="right"/>
        <w:rPr>
          <w:rFonts w:ascii="Times New Roman" w:hAnsi="Times New Roman"/>
        </w:rPr>
      </w:pPr>
      <w:r w:rsidRPr="00020E16"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854540C" wp14:editId="6629289F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5C3CD196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 w:rsidRPr="00020E16">
        <w:rPr>
          <w:b w:val="0"/>
          <w:sz w:val="22"/>
          <w:szCs w:val="22"/>
        </w:rPr>
        <w:tab/>
      </w:r>
      <w:r w:rsidR="008D2AB8" w:rsidRPr="00020E16">
        <w:rPr>
          <w:b w:val="0"/>
          <w:sz w:val="22"/>
          <w:szCs w:val="22"/>
        </w:rPr>
        <w:tab/>
      </w:r>
      <w:r w:rsidR="008D2AB8" w:rsidRPr="00020E16">
        <w:rPr>
          <w:b w:val="0"/>
          <w:sz w:val="22"/>
          <w:szCs w:val="22"/>
        </w:rPr>
        <w:tab/>
      </w:r>
      <w:r w:rsidR="008D2AB8" w:rsidRPr="00020E16">
        <w:rPr>
          <w:b w:val="0"/>
          <w:sz w:val="22"/>
          <w:szCs w:val="22"/>
        </w:rPr>
        <w:tab/>
      </w:r>
      <w:r w:rsidR="008D2AB8" w:rsidRPr="00020E16">
        <w:rPr>
          <w:b w:val="0"/>
          <w:sz w:val="22"/>
          <w:szCs w:val="22"/>
        </w:rPr>
        <w:tab/>
      </w:r>
      <w:r w:rsidR="008D2AB8" w:rsidRPr="00020E16">
        <w:rPr>
          <w:b w:val="0"/>
          <w:sz w:val="22"/>
          <w:szCs w:val="22"/>
        </w:rPr>
        <w:tab/>
      </w:r>
      <w:r w:rsidR="008D2AB8" w:rsidRPr="00020E16">
        <w:rPr>
          <w:b w:val="0"/>
          <w:sz w:val="22"/>
          <w:szCs w:val="22"/>
        </w:rPr>
        <w:tab/>
      </w:r>
      <w:r w:rsidR="008D2AB8" w:rsidRPr="00020E16">
        <w:rPr>
          <w:rFonts w:ascii="Times New Roman" w:hAnsi="Times New Roman"/>
        </w:rPr>
        <w:t xml:space="preserve">Załącznik nr </w:t>
      </w:r>
      <w:r w:rsidR="00012286" w:rsidRPr="00020E16">
        <w:rPr>
          <w:rFonts w:ascii="Times New Roman" w:hAnsi="Times New Roman"/>
        </w:rPr>
        <w:t>1</w:t>
      </w:r>
    </w:p>
    <w:p w14:paraId="6706D5A2" w14:textId="77777777" w:rsidR="008D2AB8" w:rsidRPr="00020E16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C3E891D" w14:textId="77777777" w:rsidR="008D2AB8" w:rsidRPr="00020E16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020E16">
        <w:rPr>
          <w:b/>
          <w:sz w:val="28"/>
          <w:szCs w:val="30"/>
        </w:rPr>
        <w:t>FORMULARZ OFERTY</w:t>
      </w:r>
    </w:p>
    <w:p w14:paraId="561EC82B" w14:textId="77777777" w:rsidR="008D2AB8" w:rsidRPr="00020E16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5F20105" w14:textId="77777777" w:rsidR="008D2AB8" w:rsidRPr="00020E16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020E16">
        <w:rPr>
          <w:sz w:val="22"/>
        </w:rPr>
        <w:t>NAZWA WYKONAWCY:……………………………………………………………………..</w:t>
      </w:r>
    </w:p>
    <w:p w14:paraId="601E1021" w14:textId="77777777" w:rsidR="008D2AB8" w:rsidRPr="00020E16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020E16">
        <w:rPr>
          <w:sz w:val="22"/>
        </w:rPr>
        <w:t>FORMA PROWADZONEJ DZIAŁALNOŚCI: .........................................................................</w:t>
      </w:r>
    </w:p>
    <w:p w14:paraId="7C5DB0CE" w14:textId="77777777" w:rsidR="008D2AB8" w:rsidRPr="00020E16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020E16">
        <w:rPr>
          <w:sz w:val="22"/>
        </w:rPr>
        <w:t>ADRES:…………………………………………………………………………………………</w:t>
      </w:r>
    </w:p>
    <w:p w14:paraId="3154C17A" w14:textId="77777777" w:rsidR="008D2AB8" w:rsidRPr="00020E16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020E16">
        <w:rPr>
          <w:sz w:val="22"/>
        </w:rPr>
        <w:t>POWIAT:…………………………………WOJEWÓDZTWO …………………………….....</w:t>
      </w:r>
    </w:p>
    <w:p w14:paraId="1B8F3BDD" w14:textId="77777777" w:rsidR="008D2AB8" w:rsidRPr="00020E16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020E16">
        <w:rPr>
          <w:sz w:val="22"/>
          <w:lang w:val="de-DE"/>
        </w:rPr>
        <w:t>TEL.</w:t>
      </w:r>
      <w:r w:rsidRPr="00020E16">
        <w:rPr>
          <w:sz w:val="22"/>
        </w:rPr>
        <w:t>……………………………………………………………………………………………..</w:t>
      </w:r>
    </w:p>
    <w:p w14:paraId="60F85F41" w14:textId="77777777" w:rsidR="008D2AB8" w:rsidRPr="00020E16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020E16">
        <w:rPr>
          <w:sz w:val="22"/>
          <w:lang w:val="de-DE"/>
        </w:rPr>
        <w:t xml:space="preserve">FAX </w:t>
      </w:r>
      <w:r w:rsidRPr="00020E16">
        <w:rPr>
          <w:sz w:val="22"/>
        </w:rPr>
        <w:t>…………………………………………………………………………………………….</w:t>
      </w:r>
    </w:p>
    <w:p w14:paraId="336B35E1" w14:textId="77777777" w:rsidR="008D2AB8" w:rsidRPr="00020E16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020E16">
        <w:rPr>
          <w:sz w:val="22"/>
          <w:lang w:val="de-DE"/>
        </w:rPr>
        <w:t>E-MAIL………………………………………………………………………………………….</w:t>
      </w:r>
    </w:p>
    <w:p w14:paraId="32FEB67B" w14:textId="77777777" w:rsidR="008D2AB8" w:rsidRPr="00020E16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020E16">
        <w:rPr>
          <w:sz w:val="22"/>
          <w:lang w:val="de-DE"/>
        </w:rPr>
        <w:t xml:space="preserve">NIP…………………………………. </w:t>
      </w:r>
      <w:r w:rsidRPr="00020E16">
        <w:rPr>
          <w:sz w:val="22"/>
        </w:rPr>
        <w:t>REGON:………………………………………………...</w:t>
      </w:r>
    </w:p>
    <w:p w14:paraId="70AB59EF" w14:textId="77777777" w:rsidR="008D2AB8" w:rsidRPr="00020E16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020E16">
        <w:rPr>
          <w:sz w:val="22"/>
        </w:rPr>
        <w:t>BANK/ NR KONTA ……………………………………………………………………………</w:t>
      </w:r>
    </w:p>
    <w:p w14:paraId="78A60A13" w14:textId="77777777" w:rsidR="008D2AB8" w:rsidRPr="00020E16" w:rsidRDefault="008D2AB8" w:rsidP="008D2AB8">
      <w:pPr>
        <w:spacing w:line="360" w:lineRule="auto"/>
      </w:pPr>
      <w:r w:rsidRPr="00020E16">
        <w:t>Do: Nazwa i siedziba Zamawiającego:</w:t>
      </w:r>
    </w:p>
    <w:p w14:paraId="14DD7C9B" w14:textId="77777777" w:rsidR="00383A9A" w:rsidRPr="00020E16" w:rsidRDefault="00383A9A" w:rsidP="008D2AB8">
      <w:pPr>
        <w:ind w:right="-110"/>
        <w:rPr>
          <w:b/>
        </w:rPr>
      </w:pPr>
      <w:r w:rsidRPr="00020E16">
        <w:rPr>
          <w:b/>
        </w:rPr>
        <w:t>Akademia Górniczo - Hutnicza</w:t>
      </w:r>
    </w:p>
    <w:p w14:paraId="100209F9" w14:textId="77777777" w:rsidR="00383A9A" w:rsidRPr="00020E16" w:rsidRDefault="00383A9A" w:rsidP="008D2AB8">
      <w:pPr>
        <w:ind w:right="-110"/>
        <w:rPr>
          <w:b/>
        </w:rPr>
      </w:pPr>
      <w:r w:rsidRPr="00020E16">
        <w:rPr>
          <w:b/>
        </w:rPr>
        <w:t>im. Stanisława Staszica w Krakowie</w:t>
      </w:r>
    </w:p>
    <w:p w14:paraId="394549C2" w14:textId="77777777" w:rsidR="008D2AB8" w:rsidRPr="00020E16" w:rsidRDefault="00383A9A" w:rsidP="008D2AB8">
      <w:pPr>
        <w:ind w:right="-110"/>
        <w:rPr>
          <w:b/>
        </w:rPr>
      </w:pPr>
      <w:r w:rsidRPr="00020E16">
        <w:rPr>
          <w:b/>
        </w:rPr>
        <w:t>Dział Zamówień Publicznych</w:t>
      </w:r>
      <w:r w:rsidR="008D2AB8" w:rsidRPr="00020E16">
        <w:rPr>
          <w:b/>
        </w:rPr>
        <w:t xml:space="preserve">  </w:t>
      </w:r>
    </w:p>
    <w:p w14:paraId="322B6913" w14:textId="77777777" w:rsidR="008D2AB8" w:rsidRPr="00020E16" w:rsidRDefault="00383A9A" w:rsidP="008D2AB8">
      <w:pPr>
        <w:ind w:right="-110"/>
        <w:rPr>
          <w:b/>
        </w:rPr>
      </w:pPr>
      <w:r w:rsidRPr="00020E16">
        <w:rPr>
          <w:b/>
        </w:rPr>
        <w:t>Al. Mickiewicza</w:t>
      </w:r>
      <w:r w:rsidR="008D2AB8" w:rsidRPr="00020E16">
        <w:rPr>
          <w:b/>
        </w:rPr>
        <w:t xml:space="preserve"> </w:t>
      </w:r>
      <w:r w:rsidRPr="00020E16">
        <w:rPr>
          <w:b/>
        </w:rPr>
        <w:t>30</w:t>
      </w:r>
      <w:r w:rsidR="008D2AB8" w:rsidRPr="00020E16">
        <w:rPr>
          <w:b/>
        </w:rPr>
        <w:t xml:space="preserve"> </w:t>
      </w:r>
    </w:p>
    <w:p w14:paraId="466AD053" w14:textId="77777777" w:rsidR="008D2AB8" w:rsidRPr="00020E16" w:rsidRDefault="00383A9A" w:rsidP="008D2AB8">
      <w:pPr>
        <w:rPr>
          <w:b/>
        </w:rPr>
      </w:pPr>
      <w:r w:rsidRPr="00020E16">
        <w:rPr>
          <w:b/>
        </w:rPr>
        <w:t>30-059</w:t>
      </w:r>
      <w:r w:rsidR="008D2AB8" w:rsidRPr="00020E16">
        <w:rPr>
          <w:b/>
        </w:rPr>
        <w:t xml:space="preserve"> </w:t>
      </w:r>
      <w:r w:rsidRPr="00020E16">
        <w:rPr>
          <w:b/>
        </w:rPr>
        <w:t>Kraków</w:t>
      </w:r>
      <w:r w:rsidR="008D2AB8" w:rsidRPr="00020E16">
        <w:rPr>
          <w:b/>
        </w:rPr>
        <w:t xml:space="preserve">,  </w:t>
      </w:r>
    </w:p>
    <w:p w14:paraId="0AC6D281" w14:textId="77777777" w:rsidR="008D2AB8" w:rsidRPr="00020E16" w:rsidRDefault="008D2AB8" w:rsidP="008D2AB8">
      <w:pPr>
        <w:ind w:firstLine="3969"/>
        <w:rPr>
          <w:b/>
        </w:rPr>
      </w:pPr>
    </w:p>
    <w:p w14:paraId="088643E2" w14:textId="77777777" w:rsidR="008D2AB8" w:rsidRPr="00020E16" w:rsidRDefault="008D2AB8" w:rsidP="009C3979">
      <w:pPr>
        <w:widowControl w:val="0"/>
        <w:ind w:right="1"/>
        <w:jc w:val="both"/>
      </w:pPr>
      <w:r w:rsidRPr="00020E16">
        <w:t xml:space="preserve">Przystępując do postępowania o udzielenie zamówienia publicznego, którego przedmiotem jest </w:t>
      </w:r>
      <w:r w:rsidR="00383A9A" w:rsidRPr="00020E16">
        <w:rPr>
          <w:b/>
        </w:rPr>
        <w:t>Usługa sprzątania domków w Ośrodku Wypoczynkowym AGH w Łukęcinie, ul. Leśna 2, woj. zachodniopomorskie - Kc-zp.272-57/21</w:t>
      </w:r>
      <w:r w:rsidRPr="00020E16">
        <w:rPr>
          <w:b/>
          <w:sz w:val="26"/>
        </w:rPr>
        <w:t xml:space="preserve">, </w:t>
      </w:r>
      <w:r w:rsidRPr="00020E16">
        <w:t>oferuję realizację przedmiotu zamówienia, zgodnie z zasadami określonymi w specyfikacji istotnych warunków zamówienia.</w:t>
      </w:r>
    </w:p>
    <w:p w14:paraId="21E6DE3D" w14:textId="77777777" w:rsidR="008D2AB8" w:rsidRPr="00020E16" w:rsidRDefault="008D2AB8" w:rsidP="009C3979">
      <w:pPr>
        <w:widowControl w:val="0"/>
        <w:spacing w:line="264" w:lineRule="auto"/>
        <w:ind w:right="1"/>
        <w:rPr>
          <w:b/>
        </w:rPr>
      </w:pPr>
      <w:bookmarkStart w:id="0" w:name="_Hlk67054875"/>
      <w:r w:rsidRPr="00020E16">
        <w:rPr>
          <w:b/>
        </w:rPr>
        <w:t>Cena brutto</w:t>
      </w:r>
      <w:r w:rsidR="009C3979" w:rsidRPr="00020E16">
        <w:rPr>
          <w:b/>
        </w:rPr>
        <w:t xml:space="preserve"> za całość przedmiotu zamówienia</w:t>
      </w:r>
      <w:r w:rsidRPr="00020E16">
        <w:rPr>
          <w:b/>
        </w:rPr>
        <w:t>:</w:t>
      </w:r>
      <w:r w:rsidR="009C3979" w:rsidRPr="00020E16">
        <w:rPr>
          <w:b/>
        </w:rPr>
        <w:t xml:space="preserve"> </w:t>
      </w:r>
      <w:r w:rsidRPr="00020E16">
        <w:rPr>
          <w:b/>
        </w:rPr>
        <w:t>..........................................PLN</w:t>
      </w:r>
    </w:p>
    <w:p w14:paraId="30E89949" w14:textId="77777777" w:rsidR="008D2AB8" w:rsidRPr="00020E16" w:rsidRDefault="008D2AB8" w:rsidP="008D2AB8">
      <w:pPr>
        <w:widowControl w:val="0"/>
        <w:spacing w:line="264" w:lineRule="auto"/>
        <w:ind w:right="1"/>
        <w:jc w:val="both"/>
      </w:pPr>
      <w:r w:rsidRPr="00020E16">
        <w:t>Słownie brutto:</w:t>
      </w:r>
      <w:r w:rsidR="009C3979" w:rsidRPr="00020E16">
        <w:t xml:space="preserve"> </w:t>
      </w:r>
      <w:r w:rsidRPr="00020E16">
        <w:t>.......................................................................................................................</w:t>
      </w:r>
    </w:p>
    <w:p w14:paraId="664D582A" w14:textId="77777777" w:rsidR="000D04A1" w:rsidRPr="00020E16" w:rsidRDefault="000D04A1" w:rsidP="008D2AB8">
      <w:pPr>
        <w:widowControl w:val="0"/>
        <w:spacing w:line="264" w:lineRule="auto"/>
        <w:ind w:right="1"/>
        <w:jc w:val="both"/>
        <w:rPr>
          <w:b/>
          <w:u w:val="single"/>
        </w:rPr>
      </w:pPr>
      <w:r w:rsidRPr="00020E16">
        <w:rPr>
          <w:b/>
          <w:u w:val="single"/>
        </w:rPr>
        <w:t>w tym:</w:t>
      </w:r>
    </w:p>
    <w:p w14:paraId="7D756C27" w14:textId="77777777" w:rsidR="00B16A0D" w:rsidRPr="00020E16" w:rsidRDefault="00B16A0D" w:rsidP="00B16A0D">
      <w:pPr>
        <w:pStyle w:val="Nagwek2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bookmarkStart w:id="1" w:name="_Hlk69899797"/>
      <w:bookmarkEnd w:id="0"/>
      <w:r w:rsidRPr="00020E1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Cena brutto za wykonanie jednego sprzątania w sezonie letnim we </w:t>
      </w:r>
      <w:bookmarkStart w:id="2" w:name="_Hlk67055099"/>
      <w:r w:rsidRPr="00020E1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wszystkich budynkach objętych przedmiotem zamówienia</w:t>
      </w:r>
      <w:bookmarkEnd w:id="2"/>
      <w:r w:rsidRPr="00020E1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: ..........................................PLN </w:t>
      </w:r>
    </w:p>
    <w:p w14:paraId="1CC3108D" w14:textId="77777777" w:rsidR="00B16A0D" w:rsidRPr="00020E16" w:rsidRDefault="00B16A0D" w:rsidP="00B16A0D">
      <w:pPr>
        <w:widowControl w:val="0"/>
        <w:spacing w:line="264" w:lineRule="auto"/>
        <w:ind w:right="1"/>
        <w:jc w:val="both"/>
      </w:pPr>
      <w:r w:rsidRPr="00020E16">
        <w:t>Słownie:.......................................................................................................................</w:t>
      </w:r>
    </w:p>
    <w:p w14:paraId="025EB8C9" w14:textId="77777777" w:rsidR="00B16A0D" w:rsidRPr="00020E16" w:rsidRDefault="00B16A0D" w:rsidP="00B16A0D">
      <w:pPr>
        <w:pStyle w:val="Nagwek2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020E1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Ceny za sprzątanie każdego rodzaju budynku:</w:t>
      </w:r>
    </w:p>
    <w:p w14:paraId="06E3960B" w14:textId="77777777" w:rsidR="00B16A0D" w:rsidRPr="00020E16" w:rsidRDefault="00B16A0D" w:rsidP="00B16A0D">
      <w:pPr>
        <w:rPr>
          <w:b/>
        </w:rPr>
      </w:pPr>
      <w:r w:rsidRPr="00020E16">
        <w:rPr>
          <w:b/>
        </w:rPr>
        <w:t>a) domek typu BRDA 6-osobowy: ..........................................PLN</w:t>
      </w:r>
    </w:p>
    <w:p w14:paraId="63FFDF1D" w14:textId="77777777" w:rsidR="00B16A0D" w:rsidRPr="00020E16" w:rsidRDefault="00B16A0D" w:rsidP="00B16A0D">
      <w:pPr>
        <w:rPr>
          <w:b/>
        </w:rPr>
      </w:pPr>
      <w:r w:rsidRPr="00020E16">
        <w:rPr>
          <w:b/>
        </w:rPr>
        <w:t>b) domek typu BRDA 4-osobowy: .........................................PLN</w:t>
      </w:r>
    </w:p>
    <w:p w14:paraId="6A1F586E" w14:textId="77777777" w:rsidR="00B16A0D" w:rsidRPr="00020E16" w:rsidRDefault="00B16A0D" w:rsidP="00B16A0D">
      <w:pPr>
        <w:widowControl w:val="0"/>
        <w:spacing w:line="264" w:lineRule="auto"/>
        <w:ind w:right="1"/>
        <w:jc w:val="both"/>
        <w:rPr>
          <w:b/>
        </w:rPr>
      </w:pPr>
      <w:r w:rsidRPr="00020E16">
        <w:rPr>
          <w:b/>
        </w:rPr>
        <w:t>c) domek typu BRDA 2-osobowy: ..........................................PLN</w:t>
      </w:r>
    </w:p>
    <w:p w14:paraId="4F905D03" w14:textId="77777777" w:rsidR="00B16A0D" w:rsidRPr="00020E16" w:rsidRDefault="00B16A0D" w:rsidP="00B16A0D">
      <w:pPr>
        <w:widowControl w:val="0"/>
        <w:spacing w:line="264" w:lineRule="auto"/>
        <w:ind w:right="1"/>
        <w:jc w:val="both"/>
        <w:rPr>
          <w:b/>
        </w:rPr>
      </w:pPr>
      <w:r w:rsidRPr="00020E16">
        <w:rPr>
          <w:b/>
        </w:rPr>
        <w:t>d) domek typu tramwaj 2-osobowy: ..........................................PLN</w:t>
      </w:r>
    </w:p>
    <w:p w14:paraId="704D08E4" w14:textId="77777777" w:rsidR="00B16A0D" w:rsidRPr="00020E16" w:rsidRDefault="00B16A0D" w:rsidP="00B16A0D">
      <w:pPr>
        <w:widowControl w:val="0"/>
        <w:spacing w:line="264" w:lineRule="auto"/>
        <w:ind w:right="1"/>
        <w:jc w:val="both"/>
        <w:rPr>
          <w:b/>
        </w:rPr>
      </w:pPr>
      <w:r w:rsidRPr="00020E16">
        <w:rPr>
          <w:b/>
        </w:rPr>
        <w:t xml:space="preserve">e) Pokoje w części hotelowej: </w:t>
      </w:r>
    </w:p>
    <w:p w14:paraId="565AF3A2" w14:textId="77777777" w:rsidR="00B16A0D" w:rsidRPr="00020E16" w:rsidRDefault="00B16A0D" w:rsidP="00B16A0D">
      <w:pPr>
        <w:widowControl w:val="0"/>
        <w:spacing w:line="264" w:lineRule="auto"/>
        <w:ind w:right="1"/>
        <w:jc w:val="both"/>
        <w:rPr>
          <w:b/>
        </w:rPr>
      </w:pPr>
      <w:r w:rsidRPr="00020E16">
        <w:rPr>
          <w:b/>
        </w:rPr>
        <w:t xml:space="preserve">-  pokój z łazienką i korytarzem – 16 m2: ..........................................PLN </w:t>
      </w:r>
    </w:p>
    <w:p w14:paraId="7A4181C3" w14:textId="77777777" w:rsidR="00B16A0D" w:rsidRPr="00020E16" w:rsidRDefault="00B16A0D" w:rsidP="00B16A0D">
      <w:pPr>
        <w:widowControl w:val="0"/>
        <w:spacing w:line="264" w:lineRule="auto"/>
        <w:ind w:right="1"/>
        <w:jc w:val="both"/>
        <w:rPr>
          <w:b/>
        </w:rPr>
      </w:pPr>
      <w:r w:rsidRPr="00020E16">
        <w:rPr>
          <w:b/>
        </w:rPr>
        <w:t>- pokój z łazienką i korytarzem – 27 m2</w:t>
      </w:r>
      <w:bookmarkStart w:id="3" w:name="_Hlk69897411"/>
      <w:r w:rsidRPr="00020E16">
        <w:rPr>
          <w:b/>
        </w:rPr>
        <w:t>: ..........................................PLN</w:t>
      </w:r>
      <w:bookmarkEnd w:id="3"/>
    </w:p>
    <w:p w14:paraId="38A140A3" w14:textId="77777777" w:rsidR="000D04A1" w:rsidRPr="00020E16" w:rsidRDefault="000D04A1" w:rsidP="000D04A1">
      <w:pPr>
        <w:widowControl w:val="0"/>
        <w:spacing w:line="264" w:lineRule="auto"/>
        <w:ind w:right="1"/>
        <w:jc w:val="both"/>
        <w:rPr>
          <w:b/>
        </w:rPr>
      </w:pPr>
      <w:r w:rsidRPr="00020E16">
        <w:rPr>
          <w:b/>
        </w:rPr>
        <w:t>Cena brutto za wykonanie jednego sprzątania przedsezonowego we wszystkich budynkach objętych przedmiotem zamówienia: ..........................................PLN</w:t>
      </w:r>
    </w:p>
    <w:bookmarkEnd w:id="1"/>
    <w:p w14:paraId="1D39821C" w14:textId="77777777" w:rsidR="000D04A1" w:rsidRPr="00020E16" w:rsidRDefault="000D04A1" w:rsidP="000D04A1">
      <w:pPr>
        <w:widowControl w:val="0"/>
        <w:spacing w:line="264" w:lineRule="auto"/>
        <w:ind w:right="1"/>
        <w:jc w:val="both"/>
      </w:pPr>
      <w:r w:rsidRPr="00020E16">
        <w:t>Słownie:.......................................................................................................................</w:t>
      </w:r>
    </w:p>
    <w:p w14:paraId="42413E4B" w14:textId="77777777" w:rsidR="000D04A1" w:rsidRPr="00020E16" w:rsidRDefault="000D04A1" w:rsidP="008D2AB8">
      <w:pPr>
        <w:widowControl w:val="0"/>
        <w:spacing w:line="264" w:lineRule="auto"/>
        <w:ind w:right="1"/>
        <w:jc w:val="both"/>
      </w:pPr>
    </w:p>
    <w:p w14:paraId="5BFFA015" w14:textId="77777777" w:rsidR="009C3979" w:rsidRPr="00020E16" w:rsidRDefault="008D2AB8" w:rsidP="008D2AB8">
      <w:pPr>
        <w:pStyle w:val="Tekstpodstawowy"/>
      </w:pPr>
      <w:r w:rsidRPr="00020E16">
        <w:t>Powyższ</w:t>
      </w:r>
      <w:r w:rsidR="009C3979" w:rsidRPr="00020E16">
        <w:t>e</w:t>
      </w:r>
      <w:r w:rsidRPr="00020E16">
        <w:t xml:space="preserve"> cen</w:t>
      </w:r>
      <w:r w:rsidR="009C3979" w:rsidRPr="00020E16">
        <w:t>y</w:t>
      </w:r>
      <w:r w:rsidRPr="00020E16">
        <w:t xml:space="preserve"> zawiera</w:t>
      </w:r>
      <w:r w:rsidR="009C3979" w:rsidRPr="00020E16">
        <w:t>ją</w:t>
      </w:r>
      <w:r w:rsidRPr="00020E16">
        <w:t xml:space="preserve"> właściwą stawkę podatku VAT</w:t>
      </w:r>
    </w:p>
    <w:p w14:paraId="78AD217D" w14:textId="77777777" w:rsidR="009C3979" w:rsidRPr="00020E16" w:rsidRDefault="009C3979" w:rsidP="008D2AB8">
      <w:pPr>
        <w:widowControl w:val="0"/>
        <w:spacing w:line="360" w:lineRule="auto"/>
        <w:ind w:right="1"/>
        <w:jc w:val="both"/>
        <w:rPr>
          <w:b/>
        </w:rPr>
      </w:pPr>
      <w:r w:rsidRPr="00020E16">
        <w:rPr>
          <w:b/>
        </w:rPr>
        <w:lastRenderedPageBreak/>
        <w:t xml:space="preserve">Oświadczamy, że po każdym sprzątaniu dokonamy ozonowania sprzątanych pomieszczeń: </w:t>
      </w:r>
      <w:r w:rsidRPr="00020E16">
        <w:rPr>
          <w:b/>
          <w:highlight w:val="yellow"/>
        </w:rPr>
        <w:t>TAK/NIE</w:t>
      </w:r>
      <w:r w:rsidRPr="00020E16">
        <w:rPr>
          <w:b/>
        </w:rPr>
        <w:t xml:space="preserve"> </w:t>
      </w:r>
      <w:r w:rsidRPr="00020E16">
        <w:rPr>
          <w:i/>
        </w:rPr>
        <w:t xml:space="preserve">(kryterium oceny ofert) </w:t>
      </w:r>
      <w:r w:rsidRPr="00020E16">
        <w:rPr>
          <w:b/>
        </w:rPr>
        <w:t xml:space="preserve">– </w:t>
      </w:r>
      <w:r w:rsidRPr="00020E16">
        <w:t>niewłaściwe skreślić.</w:t>
      </w:r>
    </w:p>
    <w:p w14:paraId="24EAACC7" w14:textId="3B3AA403" w:rsidR="008D2AB8" w:rsidRPr="00020E16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020E16">
        <w:rPr>
          <w:b/>
        </w:rPr>
        <w:t xml:space="preserve">Termin realizacji umowy: </w:t>
      </w:r>
      <w:r w:rsidR="00771D85" w:rsidRPr="00020E16">
        <w:rPr>
          <w:b/>
        </w:rPr>
        <w:t xml:space="preserve">przez okres </w:t>
      </w:r>
      <w:r w:rsidR="00286812" w:rsidRPr="00020E16">
        <w:rPr>
          <w:b/>
        </w:rPr>
        <w:t xml:space="preserve">do </w:t>
      </w:r>
      <w:r w:rsidR="00771D85" w:rsidRPr="00020E16">
        <w:rPr>
          <w:b/>
        </w:rPr>
        <w:t xml:space="preserve">16 miesięcy </w:t>
      </w:r>
      <w:r w:rsidR="003A2EF2" w:rsidRPr="00020E16">
        <w:rPr>
          <w:b/>
        </w:rPr>
        <w:t>od daty podpisania umowy</w:t>
      </w:r>
      <w:r w:rsidR="00771D85" w:rsidRPr="00020E16">
        <w:rPr>
          <w:b/>
        </w:rPr>
        <w:t>.</w:t>
      </w:r>
    </w:p>
    <w:p w14:paraId="59F30537" w14:textId="77777777" w:rsidR="008D2AB8" w:rsidRPr="00020E16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020E16">
        <w:rPr>
          <w:sz w:val="22"/>
        </w:rPr>
        <w:t xml:space="preserve">Oświadczamy, że zgodnie z ustawą z dnia </w:t>
      </w:r>
      <w:r w:rsidR="00A0022B" w:rsidRPr="00020E16">
        <w:rPr>
          <w:sz w:val="22"/>
        </w:rPr>
        <w:t>6 marca 2018 r</w:t>
      </w:r>
      <w:r w:rsidRPr="00020E16">
        <w:rPr>
          <w:sz w:val="22"/>
        </w:rPr>
        <w:t>.</w:t>
      </w:r>
      <w:r w:rsidR="00A0022B" w:rsidRPr="00020E16">
        <w:rPr>
          <w:sz w:val="22"/>
        </w:rPr>
        <w:t xml:space="preserve"> Prawo przedsiębiorców, </w:t>
      </w:r>
      <w:r w:rsidRPr="00020E16">
        <w:rPr>
          <w:sz w:val="22"/>
        </w:rPr>
        <w:t>należymy do małych lub średnich przedsiębiorców:</w:t>
      </w:r>
      <w:r w:rsidRPr="00020E16">
        <w:rPr>
          <w:b/>
          <w:sz w:val="22"/>
        </w:rPr>
        <w:t xml:space="preserve"> </w:t>
      </w:r>
      <w:bookmarkStart w:id="4" w:name="_GoBack"/>
      <w:bookmarkEnd w:id="4"/>
      <w:r w:rsidRPr="00020E16">
        <w:rPr>
          <w:b/>
          <w:sz w:val="22"/>
          <w:highlight w:val="yellow"/>
        </w:rPr>
        <w:t>TAK/NIE</w:t>
      </w:r>
    </w:p>
    <w:p w14:paraId="5B1BEE4A" w14:textId="605572F0" w:rsidR="009C3979" w:rsidRPr="00020E16" w:rsidRDefault="008D2AB8" w:rsidP="009C3979">
      <w:pPr>
        <w:tabs>
          <w:tab w:val="left" w:pos="426"/>
        </w:tabs>
        <w:spacing w:line="360" w:lineRule="auto"/>
        <w:jc w:val="both"/>
        <w:rPr>
          <w:sz w:val="22"/>
        </w:rPr>
      </w:pPr>
      <w:r w:rsidRPr="00020E16">
        <w:rPr>
          <w:b/>
          <w:sz w:val="22"/>
        </w:rPr>
        <w:t xml:space="preserve">Termin płatności: </w:t>
      </w:r>
      <w:r w:rsidR="00771D85" w:rsidRPr="00020E16">
        <w:rPr>
          <w:sz w:val="22"/>
        </w:rPr>
        <w:t>Płatność nastąpi przelewem w terminie do 21 dni od daty otrzymania faktury przez Zamawiającego, na rachunek Wykonawcy zawarty na dzień zlecenia przelewu w wykazie podmiotów, o których mowa w art. 96b ust. 1) Ustawy o podatku od towarów i usług, po każdorazowym sprzątaniu za faktyczną ilość posprzątanych pomieszczeń w trakcie sezonu letniego oraz za faktyczne wykonanie usługi sprzątania przedsezonowego.</w:t>
      </w:r>
    </w:p>
    <w:p w14:paraId="59916885" w14:textId="77777777" w:rsidR="00FE545C" w:rsidRPr="00020E16" w:rsidRDefault="00FE545C" w:rsidP="009C3979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020E16">
        <w:rPr>
          <w:b/>
          <w:sz w:val="22"/>
          <w:szCs w:val="22"/>
          <w:u w:val="single"/>
        </w:rPr>
        <w:t>Jednocześnie oświadczamy, że:</w:t>
      </w:r>
    </w:p>
    <w:p w14:paraId="3A6395C7" w14:textId="77777777" w:rsidR="009C3979" w:rsidRPr="00020E16" w:rsidRDefault="009C3979" w:rsidP="009C3979">
      <w:pPr>
        <w:numPr>
          <w:ilvl w:val="0"/>
          <w:numId w:val="1"/>
        </w:numPr>
        <w:rPr>
          <w:color w:val="000000"/>
          <w:sz w:val="22"/>
          <w:szCs w:val="22"/>
          <w:lang w:eastAsia="ar-SA"/>
        </w:rPr>
      </w:pPr>
      <w:r w:rsidRPr="00020E16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975B682" w14:textId="77777777" w:rsidR="00FE545C" w:rsidRPr="00020E16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20E1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020E1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020E16">
        <w:rPr>
          <w:color w:val="000000"/>
          <w:sz w:val="22"/>
          <w:szCs w:val="22"/>
        </w:rPr>
        <w:t xml:space="preserve"> i nie wnosimy do nich żadnych zastrzeżeń.</w:t>
      </w:r>
    </w:p>
    <w:p w14:paraId="53E74A14" w14:textId="77777777" w:rsidR="00FE545C" w:rsidRPr="00020E16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020E1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B11CB96" w14:textId="77777777" w:rsidR="00FE545C" w:rsidRPr="00020E16" w:rsidRDefault="00FE545C" w:rsidP="00FE545C">
      <w:pPr>
        <w:ind w:left="360"/>
        <w:jc w:val="both"/>
        <w:rPr>
          <w:i/>
          <w:sz w:val="22"/>
          <w:szCs w:val="22"/>
        </w:rPr>
      </w:pPr>
      <w:r w:rsidRPr="00020E1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BC3008" w14:textId="77777777" w:rsidR="00FE545C" w:rsidRPr="00020E16" w:rsidRDefault="00FE545C" w:rsidP="00FE545C">
      <w:pPr>
        <w:ind w:left="360"/>
        <w:jc w:val="both"/>
        <w:rPr>
          <w:i/>
          <w:sz w:val="22"/>
          <w:szCs w:val="22"/>
        </w:rPr>
      </w:pPr>
      <w:r w:rsidRPr="00020E1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28B642B" w14:textId="77777777" w:rsidR="00FE545C" w:rsidRPr="00020E16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20E1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020E16" w14:paraId="0DE6FC85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8EA77B" w14:textId="77777777" w:rsidR="00FE545C" w:rsidRPr="00020E1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020E16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BBD5B4" w14:textId="77777777" w:rsidR="00FE545C" w:rsidRPr="00020E1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020E16">
              <w:rPr>
                <w:sz w:val="18"/>
                <w:szCs w:val="22"/>
              </w:rPr>
              <w:t xml:space="preserve">Opis części zamówienia, którą wykonawca </w:t>
            </w:r>
          </w:p>
          <w:p w14:paraId="480220D3" w14:textId="77777777" w:rsidR="00FE545C" w:rsidRPr="00020E1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020E16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B20E9B" w14:textId="77777777" w:rsidR="00FE545C" w:rsidRPr="00020E1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020E16">
              <w:rPr>
                <w:sz w:val="18"/>
                <w:szCs w:val="22"/>
              </w:rPr>
              <w:t>Nazwa podwykonawcy</w:t>
            </w:r>
            <w:r w:rsidRPr="00020E16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020E16" w14:paraId="1F22AA01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72343C" w14:textId="77777777" w:rsidR="00FE545C" w:rsidRPr="00020E16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ACB4C" w14:textId="77777777" w:rsidR="00FE545C" w:rsidRPr="00020E1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5F2DB" w14:textId="77777777" w:rsidR="00FE545C" w:rsidRPr="00020E1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020E16" w14:paraId="0433AB73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0B82A" w14:textId="77777777" w:rsidR="00FE545C" w:rsidRPr="00020E16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5E7E5" w14:textId="77777777" w:rsidR="00FE545C" w:rsidRPr="00020E1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DFE5A" w14:textId="77777777" w:rsidR="00FE545C" w:rsidRPr="00020E1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D450BDB" w14:textId="77777777" w:rsidR="00FE545C" w:rsidRPr="00020E16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020E16">
        <w:rPr>
          <w:sz w:val="22"/>
          <w:szCs w:val="22"/>
        </w:rPr>
        <w:t>Upoważnionymi do reprezentowania naszej firmy są następujące osoby:</w:t>
      </w:r>
    </w:p>
    <w:p w14:paraId="6CE4A96C" w14:textId="77777777" w:rsidR="00FE545C" w:rsidRPr="00020E16" w:rsidRDefault="00FE545C" w:rsidP="00FE545C">
      <w:pPr>
        <w:pStyle w:val="Nagwek1"/>
        <w:rPr>
          <w:sz w:val="16"/>
          <w:szCs w:val="16"/>
        </w:rPr>
      </w:pPr>
      <w:r w:rsidRPr="00020E16">
        <w:rPr>
          <w:sz w:val="16"/>
          <w:szCs w:val="16"/>
        </w:rPr>
        <w:tab/>
        <w:t>Imię i Nazwisko</w:t>
      </w:r>
      <w:r w:rsidRPr="00020E16">
        <w:rPr>
          <w:sz w:val="16"/>
          <w:szCs w:val="16"/>
        </w:rPr>
        <w:tab/>
      </w:r>
      <w:r w:rsidRPr="00020E16">
        <w:rPr>
          <w:sz w:val="16"/>
          <w:szCs w:val="16"/>
        </w:rPr>
        <w:tab/>
      </w:r>
      <w:r w:rsidRPr="00020E16">
        <w:rPr>
          <w:sz w:val="16"/>
          <w:szCs w:val="16"/>
        </w:rPr>
        <w:tab/>
      </w:r>
      <w:r w:rsidRPr="00020E16">
        <w:rPr>
          <w:sz w:val="16"/>
          <w:szCs w:val="16"/>
        </w:rPr>
        <w:tab/>
      </w:r>
      <w:r w:rsidRPr="00020E16">
        <w:rPr>
          <w:sz w:val="16"/>
          <w:szCs w:val="16"/>
        </w:rPr>
        <w:tab/>
      </w:r>
      <w:r w:rsidRPr="00020E16">
        <w:rPr>
          <w:sz w:val="16"/>
          <w:szCs w:val="16"/>
        </w:rPr>
        <w:tab/>
      </w:r>
      <w:r w:rsidRPr="00020E16">
        <w:rPr>
          <w:sz w:val="16"/>
          <w:szCs w:val="16"/>
        </w:rPr>
        <w:tab/>
        <w:t>Wzór podpisu</w:t>
      </w:r>
    </w:p>
    <w:p w14:paraId="1B447E69" w14:textId="77777777" w:rsidR="00FE545C" w:rsidRPr="00020E16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DB24475" w14:textId="77777777" w:rsidR="00FE545C" w:rsidRPr="00020E16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20E16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20E16">
        <w:rPr>
          <w:sz w:val="18"/>
          <w:szCs w:val="18"/>
        </w:rPr>
        <w:tab/>
      </w:r>
      <w:r w:rsidRPr="00020E16">
        <w:rPr>
          <w:sz w:val="18"/>
          <w:szCs w:val="18"/>
        </w:rPr>
        <w:tab/>
        <w:t xml:space="preserve"> ........................................</w:t>
      </w:r>
    </w:p>
    <w:p w14:paraId="2AF90CD4" w14:textId="77777777" w:rsidR="00FE545C" w:rsidRPr="00020E16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F6DF011" w14:textId="77777777" w:rsidR="00FE545C" w:rsidRPr="00020E16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20E16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20E16">
        <w:rPr>
          <w:sz w:val="18"/>
          <w:szCs w:val="18"/>
        </w:rPr>
        <w:tab/>
      </w:r>
      <w:r w:rsidRPr="00020E16">
        <w:rPr>
          <w:sz w:val="18"/>
          <w:szCs w:val="18"/>
        </w:rPr>
        <w:tab/>
        <w:t xml:space="preserve"> ........................................</w:t>
      </w:r>
    </w:p>
    <w:p w14:paraId="279F87DB" w14:textId="77777777" w:rsidR="00FE545C" w:rsidRPr="00020E16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E2BA192" w14:textId="77777777" w:rsidR="00FE545C" w:rsidRPr="00020E16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020E16">
        <w:rPr>
          <w:sz w:val="22"/>
          <w:szCs w:val="22"/>
        </w:rPr>
        <w:t>upoważnienie dla powyżej wskazanych osób wynika z następującego (</w:t>
      </w:r>
      <w:proofErr w:type="spellStart"/>
      <w:r w:rsidRPr="00020E16">
        <w:rPr>
          <w:sz w:val="22"/>
          <w:szCs w:val="22"/>
        </w:rPr>
        <w:t>ych</w:t>
      </w:r>
      <w:proofErr w:type="spellEnd"/>
      <w:r w:rsidRPr="00020E16">
        <w:rPr>
          <w:sz w:val="22"/>
          <w:szCs w:val="22"/>
        </w:rPr>
        <w:t>) dokumentu(ów)</w:t>
      </w:r>
    </w:p>
    <w:p w14:paraId="5AE21CAE" w14:textId="77777777" w:rsidR="00FE545C" w:rsidRPr="00020E16" w:rsidRDefault="00FE545C" w:rsidP="00FE545C">
      <w:pPr>
        <w:jc w:val="both"/>
        <w:rPr>
          <w:sz w:val="22"/>
          <w:szCs w:val="22"/>
        </w:rPr>
      </w:pPr>
      <w:r w:rsidRPr="00020E1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73135B" w14:textId="77777777" w:rsidR="00FE545C" w:rsidRPr="00020E16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020E16">
        <w:rPr>
          <w:sz w:val="22"/>
          <w:szCs w:val="22"/>
        </w:rPr>
        <w:t>załącznikami do niniejszej oferty są:</w:t>
      </w:r>
    </w:p>
    <w:p w14:paraId="6CBA6339" w14:textId="77777777" w:rsidR="00FE545C" w:rsidRPr="00020E1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20E16">
        <w:rPr>
          <w:sz w:val="22"/>
          <w:szCs w:val="22"/>
        </w:rPr>
        <w:t>………………………………………………………………………………………….</w:t>
      </w:r>
    </w:p>
    <w:p w14:paraId="457D6164" w14:textId="77777777" w:rsidR="00FE545C" w:rsidRPr="00020E1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20E16">
        <w:rPr>
          <w:sz w:val="22"/>
          <w:szCs w:val="22"/>
        </w:rPr>
        <w:t>……………………………………………..……………………………………………</w:t>
      </w:r>
    </w:p>
    <w:p w14:paraId="760E1184" w14:textId="77777777" w:rsidR="00FE545C" w:rsidRPr="00020E1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20E16"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14:paraId="14C2ED24" w14:textId="77777777" w:rsidR="00FE545C" w:rsidRPr="00020E1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20E16">
        <w:rPr>
          <w:sz w:val="22"/>
          <w:szCs w:val="22"/>
        </w:rPr>
        <w:t>………………………………………………………………………………………….</w:t>
      </w:r>
    </w:p>
    <w:p w14:paraId="15103F0B" w14:textId="77777777" w:rsidR="00FE545C" w:rsidRPr="00020E1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20E16">
        <w:rPr>
          <w:sz w:val="22"/>
          <w:szCs w:val="22"/>
        </w:rPr>
        <w:t>……………………………………………..……………………………………………</w:t>
      </w:r>
    </w:p>
    <w:p w14:paraId="2B4F4EFB" w14:textId="77777777" w:rsidR="00FE545C" w:rsidRPr="00020E16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020E16">
        <w:rPr>
          <w:sz w:val="22"/>
          <w:szCs w:val="22"/>
        </w:rPr>
        <w:t>oferta zawiera ………………… kolejno ponumerowanych stron.</w:t>
      </w:r>
    </w:p>
    <w:p w14:paraId="1C95BFB0" w14:textId="77777777" w:rsidR="00FE545C" w:rsidRPr="00020E16" w:rsidRDefault="00FE545C" w:rsidP="00FE545C">
      <w:pPr>
        <w:jc w:val="both"/>
        <w:rPr>
          <w:sz w:val="22"/>
          <w:szCs w:val="22"/>
        </w:rPr>
      </w:pPr>
    </w:p>
    <w:p w14:paraId="37E787DF" w14:textId="77777777" w:rsidR="00FE545C" w:rsidRPr="000D04A1" w:rsidRDefault="009C3979" w:rsidP="000D04A1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020E16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020E16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020E16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020E16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020E16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020E16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020E16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Pr="00020E16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FE545C" w:rsidRPr="000D04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C1DDAA" w14:textId="77777777" w:rsidR="00F708E1" w:rsidRDefault="00F708E1">
      <w:r>
        <w:separator/>
      </w:r>
    </w:p>
  </w:endnote>
  <w:endnote w:type="continuationSeparator" w:id="0">
    <w:p w14:paraId="6199AF98" w14:textId="77777777" w:rsidR="00F708E1" w:rsidRDefault="00F70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DDFE5F" w14:textId="77777777" w:rsidR="00383A9A" w:rsidRDefault="00383A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B827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F9E603" w14:textId="77777777" w:rsidR="00383A9A" w:rsidRDefault="00383A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E8E50D" w14:textId="77777777" w:rsidR="00F708E1" w:rsidRDefault="00F708E1">
      <w:r>
        <w:separator/>
      </w:r>
    </w:p>
  </w:footnote>
  <w:footnote w:type="continuationSeparator" w:id="0">
    <w:p w14:paraId="1B29C749" w14:textId="77777777" w:rsidR="00F708E1" w:rsidRDefault="00F708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AF7198" w14:textId="77777777" w:rsidR="00383A9A" w:rsidRDefault="00383A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59A0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D4EDE" w14:textId="77777777" w:rsidR="00383A9A" w:rsidRDefault="00383A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47F"/>
    <w:rsid w:val="00012286"/>
    <w:rsid w:val="00020E16"/>
    <w:rsid w:val="00037381"/>
    <w:rsid w:val="00071CCC"/>
    <w:rsid w:val="000B731D"/>
    <w:rsid w:val="000D04A1"/>
    <w:rsid w:val="000D6134"/>
    <w:rsid w:val="000E09C7"/>
    <w:rsid w:val="000F6589"/>
    <w:rsid w:val="00104CFB"/>
    <w:rsid w:val="00106636"/>
    <w:rsid w:val="00116EC6"/>
    <w:rsid w:val="001526A2"/>
    <w:rsid w:val="001801DD"/>
    <w:rsid w:val="001D4612"/>
    <w:rsid w:val="00207E98"/>
    <w:rsid w:val="00271EA3"/>
    <w:rsid w:val="002723B0"/>
    <w:rsid w:val="00286812"/>
    <w:rsid w:val="00303D94"/>
    <w:rsid w:val="00315A4A"/>
    <w:rsid w:val="00383A9A"/>
    <w:rsid w:val="003A2EF2"/>
    <w:rsid w:val="003B7804"/>
    <w:rsid w:val="0042439E"/>
    <w:rsid w:val="004B7300"/>
    <w:rsid w:val="004C6753"/>
    <w:rsid w:val="00501D44"/>
    <w:rsid w:val="00527AF8"/>
    <w:rsid w:val="005468A7"/>
    <w:rsid w:val="00595C87"/>
    <w:rsid w:val="005C6F1B"/>
    <w:rsid w:val="005D2C65"/>
    <w:rsid w:val="005E1DED"/>
    <w:rsid w:val="005E6D94"/>
    <w:rsid w:val="0063384F"/>
    <w:rsid w:val="00643C6F"/>
    <w:rsid w:val="00646202"/>
    <w:rsid w:val="0065290F"/>
    <w:rsid w:val="006815F6"/>
    <w:rsid w:val="00697CD8"/>
    <w:rsid w:val="00726A85"/>
    <w:rsid w:val="00771D85"/>
    <w:rsid w:val="007748F0"/>
    <w:rsid w:val="007A4321"/>
    <w:rsid w:val="00833933"/>
    <w:rsid w:val="00853083"/>
    <w:rsid w:val="008B2F0C"/>
    <w:rsid w:val="008B4928"/>
    <w:rsid w:val="008D2AB8"/>
    <w:rsid w:val="008D5B6C"/>
    <w:rsid w:val="008F1C66"/>
    <w:rsid w:val="008F7266"/>
    <w:rsid w:val="00970FE4"/>
    <w:rsid w:val="00971A87"/>
    <w:rsid w:val="009942C4"/>
    <w:rsid w:val="009C3979"/>
    <w:rsid w:val="00A0022B"/>
    <w:rsid w:val="00A346FE"/>
    <w:rsid w:val="00A47B4D"/>
    <w:rsid w:val="00A83018"/>
    <w:rsid w:val="00A8315E"/>
    <w:rsid w:val="00B16A0D"/>
    <w:rsid w:val="00B31CEF"/>
    <w:rsid w:val="00B774DC"/>
    <w:rsid w:val="00C969A6"/>
    <w:rsid w:val="00CA247F"/>
    <w:rsid w:val="00CA7D36"/>
    <w:rsid w:val="00D24208"/>
    <w:rsid w:val="00D60C38"/>
    <w:rsid w:val="00D66893"/>
    <w:rsid w:val="00D90ACB"/>
    <w:rsid w:val="00DC1500"/>
    <w:rsid w:val="00E44371"/>
    <w:rsid w:val="00E949B0"/>
    <w:rsid w:val="00E97A60"/>
    <w:rsid w:val="00F00591"/>
    <w:rsid w:val="00F51688"/>
    <w:rsid w:val="00F53146"/>
    <w:rsid w:val="00F708E1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8C5AAA"/>
  <w15:chartTrackingRefBased/>
  <w15:docId w15:val="{8B6C1B28-BE30-4E44-B0BF-184A23ED9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D9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D9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C545E-46F2-44AE-88B0-E844EEE9B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594</Words>
  <Characters>5363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2021-04-22T10:10:00Z</cp:lastPrinted>
  <dcterms:created xsi:type="dcterms:W3CDTF">2021-04-22T10:10:00Z</dcterms:created>
  <dcterms:modified xsi:type="dcterms:W3CDTF">2021-04-22T10:10:00Z</dcterms:modified>
</cp:coreProperties>
</file>