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2E5515">
        <w:rPr>
          <w:b/>
          <w:color w:val="000000"/>
        </w:rPr>
        <w:t xml:space="preserve">Dostawa </w:t>
      </w:r>
      <w:r w:rsidR="00740AE2">
        <w:rPr>
          <w:b/>
          <w:color w:val="000000"/>
        </w:rPr>
        <w:t>licencji komercyjnej programu ANSYS (1 rok)</w:t>
      </w:r>
      <w:r w:rsidR="002E5515">
        <w:rPr>
          <w:b/>
          <w:color w:val="000000"/>
        </w:rPr>
        <w:t xml:space="preserve">,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740AE2">
        <w:rPr>
          <w:b/>
          <w:color w:val="000000"/>
        </w:rPr>
        <w:t xml:space="preserve"> ZP/ZO-05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740AE2" w:rsidRPr="00740AE2" w:rsidRDefault="00740AE2" w:rsidP="00740AE2">
            <w:pPr>
              <w:spacing w:line="360" w:lineRule="auto"/>
              <w:ind w:firstLine="284"/>
              <w:jc w:val="both"/>
              <w:rPr>
                <w:b/>
              </w:rPr>
            </w:pPr>
            <w:r w:rsidRPr="00740AE2">
              <w:rPr>
                <w:b/>
              </w:rPr>
              <w:t>Symkom Leszek Rudniak</w:t>
            </w:r>
          </w:p>
          <w:p w:rsidR="00740AE2" w:rsidRPr="00740AE2" w:rsidRDefault="00740AE2" w:rsidP="00740AE2">
            <w:pPr>
              <w:spacing w:line="360" w:lineRule="auto"/>
              <w:ind w:firstLine="284"/>
              <w:jc w:val="both"/>
              <w:rPr>
                <w:b/>
              </w:rPr>
            </w:pPr>
            <w:r w:rsidRPr="00740AE2">
              <w:rPr>
                <w:b/>
              </w:rPr>
              <w:t>ul. Głogowa 24</w:t>
            </w:r>
          </w:p>
          <w:p w:rsidR="00740AE2" w:rsidRPr="00740AE2" w:rsidRDefault="00740AE2" w:rsidP="00740AE2">
            <w:pPr>
              <w:spacing w:line="360" w:lineRule="auto"/>
              <w:ind w:firstLine="284"/>
              <w:jc w:val="both"/>
              <w:rPr>
                <w:b/>
              </w:rPr>
            </w:pPr>
            <w:r w:rsidRPr="00740AE2">
              <w:rPr>
                <w:b/>
              </w:rPr>
              <w:t xml:space="preserve">02-639 Warszawa </w:t>
            </w:r>
          </w:p>
          <w:p w:rsidR="007E7A7D" w:rsidRPr="00204578" w:rsidRDefault="007E7A7D" w:rsidP="00F9502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E7A7D" w:rsidRPr="00740AE2" w:rsidRDefault="007E7A7D" w:rsidP="00F95020">
            <w:pPr>
              <w:spacing w:line="360" w:lineRule="auto"/>
              <w:ind w:left="180"/>
              <w:jc w:val="both"/>
              <w:rPr>
                <w:b/>
              </w:rPr>
            </w:pPr>
            <w:r w:rsidRPr="00740AE2">
              <w:rPr>
                <w:b/>
                <w:bCs/>
              </w:rPr>
              <w:t xml:space="preserve">Cena oferty </w:t>
            </w:r>
            <w:r w:rsidR="00CF407D" w:rsidRPr="00740AE2">
              <w:rPr>
                <w:b/>
                <w:bCs/>
              </w:rPr>
              <w:t>–</w:t>
            </w:r>
            <w:r w:rsidR="00740AE2">
              <w:rPr>
                <w:b/>
              </w:rPr>
              <w:t xml:space="preserve"> 132 386,00</w:t>
            </w:r>
          </w:p>
          <w:p w:rsidR="007E7A7D" w:rsidRPr="00740AE2" w:rsidRDefault="007E7A7D" w:rsidP="00740AE2">
            <w:pPr>
              <w:spacing w:line="360" w:lineRule="auto"/>
              <w:ind w:left="180"/>
              <w:jc w:val="both"/>
              <w:rPr>
                <w:color w:val="000000"/>
              </w:rPr>
            </w:pPr>
            <w:r w:rsidRPr="00740AE2">
              <w:rPr>
                <w:color w:val="000000"/>
              </w:rPr>
              <w:t>Uzasadnienie wyboru:</w:t>
            </w:r>
          </w:p>
          <w:p w:rsidR="007E7A7D" w:rsidRPr="00204578" w:rsidRDefault="007E7A7D" w:rsidP="00740AE2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0AE2">
              <w:t>Wybrana ofert</w:t>
            </w:r>
            <w:r w:rsidR="002E5515" w:rsidRPr="00740AE2">
              <w:t>a jest ofertą najkorzystniejszą, a jednocześnie jedyną złożoną w przedmiotowym postępowaniu.</w:t>
            </w:r>
            <w:r w:rsidRPr="00740AE2">
              <w:t xml:space="preserve"> Oferta ta </w:t>
            </w:r>
            <w:r w:rsidR="00CF407D" w:rsidRPr="00740AE2">
              <w:t>spełnia wymagania określone w Zapytaniu ofertowym</w:t>
            </w:r>
            <w:r w:rsidRPr="00740AE2">
              <w:t xml:space="preserve"> i nie podlega odrzuceniu, a w wyniku przeprowadzonej oceny oferta przedmiotowego wykonaw</w:t>
            </w:r>
            <w:r w:rsidR="006B3680" w:rsidRPr="00740AE2">
              <w:t xml:space="preserve">cy otrzymała </w:t>
            </w:r>
            <w:r w:rsidR="002E5515" w:rsidRPr="00740AE2">
              <w:t xml:space="preserve">maksymalną </w:t>
            </w:r>
            <w:r w:rsidR="006B3680" w:rsidRPr="00740AE2">
              <w:t xml:space="preserve">liczbę </w:t>
            </w:r>
            <w:r w:rsidR="002E5515" w:rsidRPr="00740AE2">
              <w:t>punktów – 100,00</w:t>
            </w:r>
            <w:r w:rsidRPr="00740AE2">
              <w:t>. Cena oferty mieści się w możliwościach finansowych Zamawiającego.</w:t>
            </w:r>
          </w:p>
        </w:tc>
      </w:tr>
    </w:tbl>
    <w:p w:rsidR="00C15D4E" w:rsidRDefault="00C15D4E" w:rsidP="00C15D4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740AE2" w:rsidRDefault="00C15D4E" w:rsidP="00C15D4E">
      <w:pPr>
        <w:spacing w:before="120" w:after="120"/>
        <w:jc w:val="both"/>
        <w:rPr>
          <w:b/>
          <w:color w:val="000000"/>
          <w:u w:val="single"/>
        </w:rPr>
      </w:pPr>
      <w:r w:rsidRPr="00740AE2">
        <w:rPr>
          <w:b/>
          <w:color w:val="000000"/>
          <w:u w:val="single"/>
        </w:rPr>
        <w:t>Streszczenie oceny i porównania złożonych ofert 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4676"/>
        <w:gridCol w:w="954"/>
      </w:tblGrid>
      <w:tr w:rsidR="00CF407D" w:rsidRPr="00740AE2" w:rsidTr="002E5515">
        <w:trPr>
          <w:jc w:val="center"/>
        </w:trPr>
        <w:tc>
          <w:tcPr>
            <w:tcW w:w="1943" w:type="pct"/>
            <w:vAlign w:val="center"/>
          </w:tcPr>
          <w:p w:rsidR="00CF407D" w:rsidRPr="00740AE2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E2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  <w:p w:rsidR="00CF407D" w:rsidRPr="00740AE2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AE2">
              <w:rPr>
                <w:rFonts w:ascii="Times New Roman" w:hAnsi="Times New Roman" w:cs="Times New Roman"/>
                <w:sz w:val="24"/>
                <w:szCs w:val="24"/>
              </w:rPr>
              <w:t>(Nr oferty)</w:t>
            </w:r>
          </w:p>
        </w:tc>
        <w:tc>
          <w:tcPr>
            <w:tcW w:w="2539" w:type="pct"/>
            <w:vAlign w:val="center"/>
          </w:tcPr>
          <w:p w:rsidR="00CF407D" w:rsidRPr="00740AE2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E2">
              <w:rPr>
                <w:rFonts w:ascii="Times New Roman" w:hAnsi="Times New Roman" w:cs="Times New Roman"/>
                <w:sz w:val="24"/>
                <w:szCs w:val="24"/>
              </w:rPr>
              <w:t>Nazwa kryterium – Liczba pkt</w:t>
            </w:r>
          </w:p>
        </w:tc>
        <w:tc>
          <w:tcPr>
            <w:tcW w:w="518" w:type="pct"/>
            <w:vAlign w:val="center"/>
          </w:tcPr>
          <w:p w:rsidR="00CF407D" w:rsidRPr="00740AE2" w:rsidRDefault="00204578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A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F407D" w:rsidRPr="00740AE2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</w:tr>
      <w:tr w:rsidR="00CF407D" w:rsidRPr="00740AE2" w:rsidTr="002E5515">
        <w:trPr>
          <w:jc w:val="center"/>
        </w:trPr>
        <w:tc>
          <w:tcPr>
            <w:tcW w:w="1943" w:type="pct"/>
            <w:vAlign w:val="center"/>
          </w:tcPr>
          <w:p w:rsidR="00740AE2" w:rsidRPr="00740AE2" w:rsidRDefault="00740AE2" w:rsidP="00740AE2">
            <w:pPr>
              <w:spacing w:line="360" w:lineRule="auto"/>
              <w:ind w:firstLine="284"/>
              <w:jc w:val="center"/>
            </w:pPr>
            <w:r w:rsidRPr="00740AE2">
              <w:t>Symkom Leszek Rudniak</w:t>
            </w:r>
          </w:p>
          <w:p w:rsidR="00740AE2" w:rsidRPr="00740AE2" w:rsidRDefault="00740AE2" w:rsidP="00740AE2">
            <w:pPr>
              <w:spacing w:line="360" w:lineRule="auto"/>
              <w:ind w:firstLine="284"/>
              <w:jc w:val="center"/>
            </w:pPr>
            <w:r w:rsidRPr="00740AE2">
              <w:t>ul. Głogowa 24</w:t>
            </w:r>
          </w:p>
          <w:p w:rsidR="00740AE2" w:rsidRPr="00740AE2" w:rsidRDefault="00740AE2" w:rsidP="00740AE2">
            <w:pPr>
              <w:spacing w:line="360" w:lineRule="auto"/>
              <w:ind w:firstLine="284"/>
              <w:jc w:val="center"/>
            </w:pPr>
            <w:r w:rsidRPr="00740AE2">
              <w:t>02-639 Warszawa</w:t>
            </w:r>
          </w:p>
          <w:p w:rsidR="002E5515" w:rsidRPr="00740AE2" w:rsidRDefault="00740AE2" w:rsidP="00740AE2">
            <w:pPr>
              <w:pStyle w:val="Bezodstpw"/>
              <w:jc w:val="center"/>
            </w:pPr>
            <w:r w:rsidRPr="00740AE2">
              <w:t xml:space="preserve"> </w:t>
            </w:r>
            <w:r w:rsidR="002E5515" w:rsidRPr="00740AE2">
              <w:t>(1)</w:t>
            </w:r>
          </w:p>
          <w:p w:rsidR="00493E4B" w:rsidRPr="00740AE2" w:rsidRDefault="00493E4B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pct"/>
            <w:vAlign w:val="center"/>
          </w:tcPr>
          <w:p w:rsidR="00CF407D" w:rsidRPr="00740AE2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E2">
              <w:rPr>
                <w:rFonts w:ascii="Times New Roman" w:hAnsi="Times New Roman" w:cs="Times New Roman"/>
                <w:sz w:val="24"/>
                <w:szCs w:val="24"/>
              </w:rPr>
              <w:t xml:space="preserve">  1. Cena </w:t>
            </w:r>
            <w:r w:rsidR="00493E4B" w:rsidRPr="00740AE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40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5515" w:rsidRPr="00740AE2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  <w:p w:rsidR="00CF407D" w:rsidRPr="00740AE2" w:rsidRDefault="00493E4B" w:rsidP="00CF407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E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CF407D" w:rsidRPr="00740AE2" w:rsidRDefault="00CF407D" w:rsidP="00CF407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07D" w:rsidRPr="00740AE2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  <w:vAlign w:val="center"/>
          </w:tcPr>
          <w:p w:rsidR="00CF407D" w:rsidRPr="00740AE2" w:rsidRDefault="00493E4B" w:rsidP="002E5515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E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E5515" w:rsidRPr="00740AE2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</w:tbl>
    <w:p w:rsidR="006136B9" w:rsidRPr="00740AE2" w:rsidRDefault="006136B9" w:rsidP="006136B9">
      <w:pPr>
        <w:spacing w:line="360" w:lineRule="auto"/>
        <w:ind w:firstLine="708"/>
        <w:jc w:val="both"/>
      </w:pPr>
    </w:p>
    <w:p w:rsidR="00CF407D" w:rsidRPr="00740AE2" w:rsidRDefault="00CF407D" w:rsidP="006136B9">
      <w:pPr>
        <w:spacing w:line="360" w:lineRule="auto"/>
        <w:ind w:firstLine="708"/>
        <w:jc w:val="both"/>
      </w:pPr>
    </w:p>
    <w:p w:rsidR="006136B9" w:rsidRPr="00740AE2" w:rsidRDefault="006136B9" w:rsidP="006136B9">
      <w:pPr>
        <w:pStyle w:val="Tekstpodstawowy"/>
        <w:rPr>
          <w:szCs w:val="24"/>
        </w:rPr>
      </w:pPr>
    </w:p>
    <w:p w:rsidR="00204578" w:rsidRPr="00740AE2" w:rsidRDefault="00204578" w:rsidP="00204578">
      <w:pPr>
        <w:pStyle w:val="Nagwek"/>
        <w:tabs>
          <w:tab w:val="clear" w:pos="4536"/>
        </w:tabs>
        <w:jc w:val="both"/>
      </w:pPr>
      <w:r w:rsidRPr="00740AE2">
        <w:t>Częstochowa</w:t>
      </w:r>
      <w:r w:rsidR="002E5515" w:rsidRPr="00740AE2">
        <w:t xml:space="preserve"> dnia: 2021-04-13</w:t>
      </w:r>
    </w:p>
    <w:p w:rsidR="006136B9" w:rsidRPr="00AC1A33" w:rsidRDefault="006136B9" w:rsidP="006136B9">
      <w:pPr>
        <w:rPr>
          <w:rFonts w:ascii="Tahoma" w:hAnsi="Tahoma" w:cs="Tahoma"/>
          <w:sz w:val="16"/>
          <w:szCs w:val="16"/>
        </w:rPr>
      </w:pPr>
    </w:p>
    <w:sectPr w:rsidR="006136B9" w:rsidRPr="00AC1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7E2" w:rsidRDefault="00DA17E2">
      <w:r>
        <w:separator/>
      </w:r>
    </w:p>
  </w:endnote>
  <w:endnote w:type="continuationSeparator" w:id="0">
    <w:p w:rsidR="00DA17E2" w:rsidRDefault="00DA1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433997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433997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7E2" w:rsidRDefault="00DA17E2">
      <w:r>
        <w:separator/>
      </w:r>
    </w:p>
  </w:footnote>
  <w:footnote w:type="continuationSeparator" w:id="0">
    <w:p w:rsidR="00DA17E2" w:rsidRDefault="00DA1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97250"/>
    <w:rsid w:val="000A2108"/>
    <w:rsid w:val="000B6515"/>
    <w:rsid w:val="000D1E6C"/>
    <w:rsid w:val="000D6259"/>
    <w:rsid w:val="00136E29"/>
    <w:rsid w:val="001F67FA"/>
    <w:rsid w:val="00204578"/>
    <w:rsid w:val="002371E6"/>
    <w:rsid w:val="00251690"/>
    <w:rsid w:val="00257216"/>
    <w:rsid w:val="002E5515"/>
    <w:rsid w:val="002F587A"/>
    <w:rsid w:val="0033076C"/>
    <w:rsid w:val="003C27EC"/>
    <w:rsid w:val="00433997"/>
    <w:rsid w:val="004718AB"/>
    <w:rsid w:val="004858CC"/>
    <w:rsid w:val="00493E4B"/>
    <w:rsid w:val="004B5777"/>
    <w:rsid w:val="005652D5"/>
    <w:rsid w:val="005811DF"/>
    <w:rsid w:val="00596F83"/>
    <w:rsid w:val="005E4C32"/>
    <w:rsid w:val="0060301B"/>
    <w:rsid w:val="006136B9"/>
    <w:rsid w:val="00643BB2"/>
    <w:rsid w:val="00654E82"/>
    <w:rsid w:val="0068637A"/>
    <w:rsid w:val="006974F3"/>
    <w:rsid w:val="006B3680"/>
    <w:rsid w:val="006B7962"/>
    <w:rsid w:val="006F0507"/>
    <w:rsid w:val="00740AE2"/>
    <w:rsid w:val="007E5104"/>
    <w:rsid w:val="007E7A7D"/>
    <w:rsid w:val="007E7D8F"/>
    <w:rsid w:val="00802201"/>
    <w:rsid w:val="008113FF"/>
    <w:rsid w:val="008C0372"/>
    <w:rsid w:val="008D5C20"/>
    <w:rsid w:val="00917FEB"/>
    <w:rsid w:val="00953D9A"/>
    <w:rsid w:val="00A5603E"/>
    <w:rsid w:val="00AB3C87"/>
    <w:rsid w:val="00AC1A33"/>
    <w:rsid w:val="00AD5B8D"/>
    <w:rsid w:val="00AD7142"/>
    <w:rsid w:val="00AE6513"/>
    <w:rsid w:val="00B02CFB"/>
    <w:rsid w:val="00B303AF"/>
    <w:rsid w:val="00B37924"/>
    <w:rsid w:val="00BA1245"/>
    <w:rsid w:val="00C15D4E"/>
    <w:rsid w:val="00C6627F"/>
    <w:rsid w:val="00C67AB7"/>
    <w:rsid w:val="00C97F26"/>
    <w:rsid w:val="00CE37A3"/>
    <w:rsid w:val="00CF407D"/>
    <w:rsid w:val="00D26C67"/>
    <w:rsid w:val="00D5181E"/>
    <w:rsid w:val="00D54B7C"/>
    <w:rsid w:val="00DA17E2"/>
    <w:rsid w:val="00E05A7A"/>
    <w:rsid w:val="00E4520D"/>
    <w:rsid w:val="00E70CA2"/>
    <w:rsid w:val="00EB4311"/>
    <w:rsid w:val="00EC60C6"/>
    <w:rsid w:val="00EF36C3"/>
    <w:rsid w:val="00F87264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  <w:style w:type="paragraph" w:styleId="Bezodstpw">
    <w:name w:val="No Spacing"/>
    <w:uiPriority w:val="1"/>
    <w:qFormat/>
    <w:rsid w:val="002E55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2021-02-05T10:36:00Z</cp:lastPrinted>
  <dcterms:created xsi:type="dcterms:W3CDTF">2021-04-22T12:53:00Z</dcterms:created>
  <dcterms:modified xsi:type="dcterms:W3CDTF">2021-04-22T12:53:00Z</dcterms:modified>
</cp:coreProperties>
</file>