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C24DD5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118DE" w:rsidRPr="006118DE">
        <w:rPr>
          <w:rFonts w:ascii="Times New Roman" w:hAnsi="Times New Roman"/>
          <w:b/>
        </w:rPr>
        <w:t>KA-2/005/2021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118DE" w:rsidRPr="006118DE">
        <w:rPr>
          <w:sz w:val="22"/>
          <w:szCs w:val="22"/>
        </w:rPr>
        <w:t>Politechnika Krakowska im. Tadeusza Kościuszki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118DE" w:rsidRPr="006118DE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="006118DE" w:rsidRPr="006118DE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="006118DE" w:rsidRPr="006118DE">
        <w:rPr>
          <w:sz w:val="22"/>
          <w:szCs w:val="22"/>
        </w:rPr>
        <w:t>/pok. 110,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118DE" w:rsidRPr="006118DE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="006118DE" w:rsidRPr="006118DE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6118DE" w:rsidRPr="00110593" w:rsidTr="005322AE">
        <w:tc>
          <w:tcPr>
            <w:tcW w:w="9212" w:type="dxa"/>
            <w:shd w:val="clear" w:color="auto" w:fill="D9D9D9"/>
          </w:tcPr>
          <w:p w:rsidR="006118DE" w:rsidRPr="00110593" w:rsidRDefault="006118DE" w:rsidP="005322AE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6118DE" w:rsidRPr="00110593" w:rsidRDefault="006118DE" w:rsidP="005322AE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6118DE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6118DE" w:rsidRPr="00110593" w:rsidRDefault="006118DE" w:rsidP="005322AE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6118DE" w:rsidRPr="00110593" w:rsidRDefault="006118DE" w:rsidP="005322A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6118DE" w:rsidRPr="006118DE">
        <w:rPr>
          <w:rFonts w:ascii="Times New Roman" w:hAnsi="Times New Roman"/>
          <w:b/>
        </w:rPr>
        <w:t>Politechnika Krakowska im. Tadeusza Kościuszki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6118DE" w:rsidP="005434B3">
      <w:pPr>
        <w:spacing w:after="240" w:line="276" w:lineRule="auto"/>
        <w:jc w:val="center"/>
        <w:rPr>
          <w:rFonts w:ascii="Times New Roman" w:hAnsi="Times New Roman"/>
        </w:rPr>
      </w:pPr>
      <w:r w:rsidRPr="006118DE">
        <w:rPr>
          <w:rFonts w:ascii="Times New Roman" w:hAnsi="Times New Roman"/>
          <w:b/>
        </w:rPr>
        <w:t xml:space="preserve">Dostawa </w:t>
      </w:r>
      <w:bookmarkStart w:id="0" w:name="_GoBack"/>
      <w:bookmarkEnd w:id="0"/>
      <w:r w:rsidRPr="006118DE">
        <w:rPr>
          <w:rFonts w:ascii="Times New Roman" w:hAnsi="Times New Roman"/>
          <w:b/>
        </w:rPr>
        <w:t xml:space="preserve">systemu do wielokanałowego pomiaru i analizy drgań oraz dźwięku, systemu do bezkontaktowego pomiaru </w:t>
      </w:r>
      <w:proofErr w:type="spellStart"/>
      <w:r w:rsidRPr="006118DE">
        <w:rPr>
          <w:rFonts w:ascii="Times New Roman" w:hAnsi="Times New Roman"/>
          <w:b/>
        </w:rPr>
        <w:t>drgan</w:t>
      </w:r>
      <w:proofErr w:type="spellEnd"/>
      <w:r w:rsidRPr="006118DE">
        <w:rPr>
          <w:rFonts w:ascii="Times New Roman" w:hAnsi="Times New Roman"/>
          <w:b/>
        </w:rPr>
        <w:t xml:space="preserve"> oraz ruchu obiektów, moduł do akwizycji danych pomiarowych</w:t>
      </w:r>
    </w:p>
    <w:p w:rsidR="00F90CD1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24DD5" w:rsidRPr="00232DF0" w:rsidRDefault="00C24DD5" w:rsidP="00C24DD5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oświadczam, co następuje:</w:t>
      </w:r>
    </w:p>
    <w:p w:rsidR="00C24DD5" w:rsidRPr="00023477" w:rsidRDefault="00C24DD5" w:rsidP="00C24DD5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 xml:space="preserve">dstawie </w:t>
      </w:r>
      <w:r>
        <w:rPr>
          <w:rFonts w:ascii="Times New Roman" w:hAnsi="Times New Roman"/>
        </w:rPr>
        <w:br/>
        <w:t xml:space="preserve">art. 108 ust 1 </w:t>
      </w:r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.</w:t>
      </w:r>
    </w:p>
    <w:p w:rsidR="00C24DD5" w:rsidRPr="00232DF0" w:rsidRDefault="00C24DD5" w:rsidP="00C24DD5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C24DD5" w:rsidRPr="00292198" w:rsidRDefault="00C24DD5" w:rsidP="00C24DD5">
      <w:pPr>
        <w:rPr>
          <w:rFonts w:ascii="Times New Roman" w:hAnsi="Times New Roman"/>
        </w:rPr>
      </w:pPr>
    </w:p>
    <w:p w:rsidR="00C24DD5" w:rsidRDefault="00C24DD5" w:rsidP="00C24DD5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C24DD5" w:rsidRDefault="00C24DD5" w:rsidP="00C24DD5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C24DD5" w:rsidRPr="00F90CD1" w:rsidRDefault="00C24DD5" w:rsidP="00C24DD5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C24DD5" w:rsidRPr="00F90CD1" w:rsidRDefault="00C24DD5" w:rsidP="00C24DD5">
      <w:pPr>
        <w:spacing w:after="0" w:line="276" w:lineRule="auto"/>
        <w:jc w:val="both"/>
        <w:rPr>
          <w:rFonts w:ascii="Times New Roman" w:hAnsi="Times New Roman"/>
          <w:i/>
          <w:sz w:val="16"/>
          <w:szCs w:val="16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:rsidR="00C24DD5" w:rsidRDefault="00C24DD5" w:rsidP="00C24DD5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C24DD5" w:rsidRDefault="00C24DD5" w:rsidP="00C24DD5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C24DD5" w:rsidRDefault="00C24DD5" w:rsidP="00C24DD5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C24DD5" w:rsidRDefault="00C24DD5" w:rsidP="00C24DD5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C24DD5" w:rsidRDefault="00C24DD5" w:rsidP="00C24DD5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C24DD5" w:rsidRDefault="00C24DD5" w:rsidP="00C24DD5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C24DD5" w:rsidRPr="004541F9" w:rsidRDefault="00C24DD5" w:rsidP="00C24DD5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C24DD5" w:rsidRPr="00023477" w:rsidRDefault="00C24DD5" w:rsidP="00C24DD5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>
        <w:rPr>
          <w:rFonts w:ascii="Times New Roman" w:hAnsi="Times New Roman"/>
          <w:i/>
          <w:sz w:val="18"/>
          <w:szCs w:val="18"/>
        </w:rPr>
        <w:t xml:space="preserve"> spośród wymienionych 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:rsidR="00C24DD5" w:rsidRDefault="00C24DD5" w:rsidP="00C24DD5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C24DD5" w:rsidRPr="00F90CD1" w:rsidRDefault="00C24DD5" w:rsidP="00C24DD5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C24DD5" w:rsidRPr="00F90CD1" w:rsidRDefault="00C24DD5" w:rsidP="00C24DD5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C24DD5" w:rsidRPr="00F90CD1" w:rsidRDefault="00C24DD5" w:rsidP="00C24DD5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C24DD5" w:rsidRPr="000247FF" w:rsidRDefault="00C24DD5" w:rsidP="00C24DD5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C24DD5" w:rsidRPr="00D2702A" w:rsidRDefault="00C24DD5" w:rsidP="00C24DD5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C24DD5" w:rsidRPr="006676AE" w:rsidRDefault="00C24DD5" w:rsidP="00C24DD5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C24DD5" w:rsidRPr="006676AE" w:rsidRDefault="00C24DD5" w:rsidP="00C24DD5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C24DD5" w:rsidRPr="006676AE" w:rsidRDefault="00C24DD5" w:rsidP="00C24DD5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C24DD5" w:rsidRPr="00232DF0" w:rsidRDefault="00C24DD5" w:rsidP="00232DF0">
      <w:pPr>
        <w:spacing w:after="0" w:line="276" w:lineRule="auto"/>
        <w:jc w:val="both"/>
        <w:rPr>
          <w:rFonts w:ascii="Times New Roman" w:hAnsi="Times New Roman"/>
        </w:rPr>
      </w:pPr>
    </w:p>
    <w:sectPr w:rsidR="00C24DD5" w:rsidRPr="00232DF0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50A1" w:rsidRDefault="00A150A1" w:rsidP="0038231F">
      <w:pPr>
        <w:spacing w:after="0" w:line="240" w:lineRule="auto"/>
      </w:pPr>
      <w:r>
        <w:separator/>
      </w:r>
    </w:p>
  </w:endnote>
  <w:endnote w:type="continuationSeparator" w:id="0">
    <w:p w:rsidR="00A150A1" w:rsidRDefault="00A150A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18DE" w:rsidRDefault="006118D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B389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B389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18DE" w:rsidRDefault="006118D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50A1" w:rsidRDefault="00A150A1" w:rsidP="0038231F">
      <w:pPr>
        <w:spacing w:after="0" w:line="240" w:lineRule="auto"/>
      </w:pPr>
      <w:r>
        <w:separator/>
      </w:r>
    </w:p>
  </w:footnote>
  <w:footnote w:type="continuationSeparator" w:id="0">
    <w:p w:rsidR="00A150A1" w:rsidRDefault="00A150A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18DE" w:rsidRDefault="006118D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18DE" w:rsidRDefault="006118D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18DE" w:rsidRDefault="006118D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150A1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3890"/>
    <w:rsid w:val="005C39CA"/>
    <w:rsid w:val="005E176A"/>
    <w:rsid w:val="005E24AA"/>
    <w:rsid w:val="006118DE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0A1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92D3C"/>
    <w:rsid w:val="00BB0C3C"/>
    <w:rsid w:val="00C014B5"/>
    <w:rsid w:val="00C113BF"/>
    <w:rsid w:val="00C24DD5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28E46F-3B92-4CEF-9E9A-832510C1F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288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cp:lastModifiedBy>Sylwia Banach</cp:lastModifiedBy>
  <cp:revision>2</cp:revision>
  <cp:lastPrinted>2016-07-26T11:32:00Z</cp:lastPrinted>
  <dcterms:created xsi:type="dcterms:W3CDTF">2021-03-12T10:50:00Z</dcterms:created>
  <dcterms:modified xsi:type="dcterms:W3CDTF">2021-03-12T10:50:00Z</dcterms:modified>
</cp:coreProperties>
</file>