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4F079B" w:rsidRDefault="005344A1" w:rsidP="00D845C0">
      <w:pPr>
        <w:spacing w:after="240"/>
        <w:jc w:val="right"/>
        <w:rPr>
          <w:sz w:val="22"/>
          <w:szCs w:val="22"/>
        </w:rPr>
      </w:pPr>
      <w:r w:rsidRPr="005344A1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5344A1">
        <w:rPr>
          <w:sz w:val="22"/>
          <w:szCs w:val="22"/>
        </w:rPr>
        <w:t>2021-04-22</w:t>
      </w:r>
    </w:p>
    <w:p w:rsidR="005344A1" w:rsidRPr="005344A1" w:rsidRDefault="005344A1" w:rsidP="00577BC6">
      <w:pPr>
        <w:spacing w:after="40"/>
        <w:rPr>
          <w:b/>
          <w:bCs/>
          <w:sz w:val="22"/>
          <w:szCs w:val="22"/>
        </w:rPr>
      </w:pPr>
      <w:r w:rsidRPr="005344A1">
        <w:rPr>
          <w:b/>
          <w:bCs/>
          <w:sz w:val="22"/>
          <w:szCs w:val="22"/>
        </w:rPr>
        <w:t>Politechnika Rzeszowska</w:t>
      </w:r>
    </w:p>
    <w:p w:rsidR="00D665F5" w:rsidRPr="00D91931" w:rsidRDefault="005344A1" w:rsidP="00577BC6">
      <w:pPr>
        <w:spacing w:after="40"/>
        <w:rPr>
          <w:b/>
          <w:bCs/>
          <w:sz w:val="22"/>
          <w:szCs w:val="22"/>
        </w:rPr>
      </w:pPr>
      <w:r w:rsidRPr="005344A1">
        <w:rPr>
          <w:b/>
          <w:bCs/>
          <w:sz w:val="22"/>
          <w:szCs w:val="22"/>
        </w:rPr>
        <w:t>Dział Zamówień Publicznych</w:t>
      </w:r>
    </w:p>
    <w:p w:rsidR="00D665F5" w:rsidRPr="00BD5546" w:rsidRDefault="005344A1" w:rsidP="00D665F5">
      <w:pPr>
        <w:rPr>
          <w:sz w:val="22"/>
          <w:szCs w:val="22"/>
        </w:rPr>
      </w:pPr>
      <w:r w:rsidRPr="005344A1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5344A1">
        <w:rPr>
          <w:sz w:val="22"/>
          <w:szCs w:val="22"/>
        </w:rPr>
        <w:t>12</w:t>
      </w:r>
    </w:p>
    <w:p w:rsidR="00D665F5" w:rsidRPr="00BD5546" w:rsidRDefault="005344A1" w:rsidP="00D665F5">
      <w:pPr>
        <w:rPr>
          <w:sz w:val="22"/>
          <w:szCs w:val="22"/>
        </w:rPr>
      </w:pPr>
      <w:r w:rsidRPr="005344A1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5344A1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44A1" w:rsidRPr="005344A1">
        <w:rPr>
          <w:b/>
          <w:sz w:val="22"/>
          <w:szCs w:val="22"/>
        </w:rPr>
        <w:t>NA/O/47/2021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44A1" w:rsidRPr="005344A1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344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44A1">
        <w:rPr>
          <w:b/>
          <w:sz w:val="22"/>
          <w:szCs w:val="22"/>
        </w:rPr>
        <w:t>Usługa szycia odzieży służbowej dla strażników i portierek PRz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344A1" w:rsidRPr="005344A1">
        <w:rPr>
          <w:sz w:val="22"/>
          <w:szCs w:val="22"/>
        </w:rPr>
        <w:t>22/04/2021</w:t>
      </w:r>
      <w:r w:rsidR="00FF4AB1" w:rsidRPr="00577BC6">
        <w:rPr>
          <w:sz w:val="22"/>
          <w:szCs w:val="22"/>
        </w:rPr>
        <w:t xml:space="preserve"> o godz. </w:t>
      </w:r>
      <w:r w:rsidR="005344A1" w:rsidRPr="005344A1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D845C0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1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>P.P.U.H. "</w:t>
            </w:r>
            <w:proofErr w:type="spellStart"/>
            <w:r w:rsidRPr="005344A1">
              <w:t>AnWaBe</w:t>
            </w:r>
            <w:proofErr w:type="spellEnd"/>
            <w:r w:rsidRPr="005344A1">
              <w:t>" Barbara Podsiadło</w:t>
            </w:r>
          </w:p>
          <w:p w:rsidR="005344A1" w:rsidRPr="00490DC0" w:rsidRDefault="005344A1" w:rsidP="00F0067B">
            <w:r w:rsidRPr="005344A1">
              <w:t>ul. Zawiszy Czarnego</w:t>
            </w:r>
            <w:r w:rsidRPr="00490DC0">
              <w:t xml:space="preserve"> </w:t>
            </w:r>
            <w:r w:rsidRPr="005344A1">
              <w:t>5B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35-082</w:t>
            </w:r>
            <w:r w:rsidRPr="00490DC0">
              <w:t xml:space="preserve"> </w:t>
            </w:r>
            <w:r w:rsidRPr="005344A1"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119 187.00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2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>FASON Emilia Witkowska</w:t>
            </w:r>
          </w:p>
          <w:p w:rsidR="005344A1" w:rsidRPr="00490DC0" w:rsidRDefault="005344A1" w:rsidP="00F0067B">
            <w:r w:rsidRPr="005344A1">
              <w:t>Pl. Św. Macieja</w:t>
            </w:r>
            <w:r w:rsidRPr="00490DC0">
              <w:t xml:space="preserve"> </w:t>
            </w:r>
            <w:r w:rsidRPr="005344A1">
              <w:t>7A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50-244</w:t>
            </w:r>
            <w:r w:rsidRPr="00490DC0">
              <w:t xml:space="preserve"> </w:t>
            </w:r>
            <w:r w:rsidRPr="005344A1"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87 465.30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3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>MODA-POL SP. Z O.O.</w:t>
            </w:r>
          </w:p>
          <w:p w:rsidR="005344A1" w:rsidRPr="00490DC0" w:rsidRDefault="005344A1" w:rsidP="00F0067B">
            <w:r w:rsidRPr="005344A1">
              <w:t xml:space="preserve">Gen. Józefa </w:t>
            </w:r>
            <w:proofErr w:type="spellStart"/>
            <w:r w:rsidRPr="005344A1">
              <w:t>Kustronia</w:t>
            </w:r>
            <w:proofErr w:type="spellEnd"/>
            <w:r w:rsidRPr="00490DC0">
              <w:t xml:space="preserve"> </w:t>
            </w:r>
            <w:r w:rsidRPr="005344A1">
              <w:t>52B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43-300</w:t>
            </w:r>
            <w:r w:rsidRPr="00490DC0">
              <w:t xml:space="preserve"> </w:t>
            </w:r>
            <w:r w:rsidRPr="005344A1">
              <w:t>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81 795.00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4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>MUNDURY Artur Ostrowski</w:t>
            </w:r>
          </w:p>
          <w:p w:rsidR="005344A1" w:rsidRPr="00490DC0" w:rsidRDefault="005344A1" w:rsidP="00F0067B">
            <w:r w:rsidRPr="005344A1">
              <w:t>ul. Trześniowska</w:t>
            </w:r>
            <w:r w:rsidRPr="00490DC0">
              <w:t xml:space="preserve"> </w:t>
            </w:r>
            <w:r w:rsidRPr="005344A1">
              <w:t>16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20-139</w:t>
            </w:r>
            <w:r w:rsidRPr="00490DC0">
              <w:t xml:space="preserve"> </w:t>
            </w:r>
            <w:r w:rsidRPr="005344A1"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90 306.60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5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 xml:space="preserve"> Przedsiębiorstwo Odzieżowe LAZAR Bożena Lazar</w:t>
            </w:r>
          </w:p>
          <w:p w:rsidR="005344A1" w:rsidRPr="00490DC0" w:rsidRDefault="005344A1" w:rsidP="00F0067B">
            <w:r w:rsidRPr="005344A1">
              <w:t>ul. Grzybowa</w:t>
            </w:r>
            <w:r w:rsidRPr="00490DC0">
              <w:t xml:space="preserve"> </w:t>
            </w:r>
            <w:r w:rsidRPr="005344A1">
              <w:t>11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44-218</w:t>
            </w:r>
            <w:r w:rsidRPr="00490DC0">
              <w:t xml:space="preserve"> </w:t>
            </w:r>
            <w:r w:rsidRPr="005344A1">
              <w:t>Rybnik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105 249.16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6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 xml:space="preserve">EL-MAR Elżbieta Marciniak Firma </w:t>
            </w:r>
            <w:proofErr w:type="spellStart"/>
            <w:r w:rsidRPr="005344A1">
              <w:t>Konfekcyjno</w:t>
            </w:r>
            <w:proofErr w:type="spellEnd"/>
            <w:r w:rsidRPr="005344A1">
              <w:t xml:space="preserve"> - Handlowa</w:t>
            </w:r>
          </w:p>
          <w:p w:rsidR="005344A1" w:rsidRPr="00490DC0" w:rsidRDefault="005344A1" w:rsidP="00F0067B">
            <w:r w:rsidRPr="005344A1">
              <w:t>ul. Dąbrowskiego</w:t>
            </w:r>
            <w:r w:rsidRPr="00490DC0">
              <w:t xml:space="preserve"> </w:t>
            </w:r>
            <w:r w:rsidRPr="005344A1">
              <w:t>17/15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60-838</w:t>
            </w:r>
            <w:r w:rsidRPr="00490DC0">
              <w:t xml:space="preserve"> </w:t>
            </w:r>
            <w:r w:rsidRPr="005344A1"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158 497.80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7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>ZOSP RP Wytwórnia Umundurowania Strażackiego</w:t>
            </w:r>
          </w:p>
          <w:p w:rsidR="005344A1" w:rsidRPr="00490DC0" w:rsidRDefault="005344A1" w:rsidP="00F0067B">
            <w:r w:rsidRPr="005344A1">
              <w:t>ul. Żeromskiego</w:t>
            </w:r>
            <w:r w:rsidRPr="00490DC0">
              <w:t xml:space="preserve"> </w:t>
            </w:r>
            <w:r w:rsidRPr="005344A1">
              <w:t>3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95-060</w:t>
            </w:r>
            <w:r w:rsidRPr="00490DC0">
              <w:t xml:space="preserve"> </w:t>
            </w:r>
            <w:r w:rsidRPr="005344A1">
              <w:t>Brzeziny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67 354.80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8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r w:rsidRPr="005344A1">
              <w:t>CZM "INTERMAG" SP. Z O.O.</w:t>
            </w:r>
          </w:p>
          <w:p w:rsidR="005344A1" w:rsidRPr="00490DC0" w:rsidRDefault="005344A1" w:rsidP="00F0067B">
            <w:r w:rsidRPr="005344A1">
              <w:t>ul. Bielecka</w:t>
            </w:r>
            <w:r w:rsidRPr="00490DC0">
              <w:t xml:space="preserve"> </w:t>
            </w:r>
            <w:r w:rsidRPr="005344A1">
              <w:t>82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85-135</w:t>
            </w:r>
            <w:r w:rsidRPr="00490DC0">
              <w:t xml:space="preserve"> </w:t>
            </w:r>
            <w:r w:rsidRPr="005344A1"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259 407.00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9</w:t>
            </w:r>
          </w:p>
        </w:tc>
        <w:tc>
          <w:tcPr>
            <w:tcW w:w="5528" w:type="dxa"/>
            <w:shd w:val="clear" w:color="auto" w:fill="auto"/>
          </w:tcPr>
          <w:p w:rsidR="005344A1" w:rsidRPr="00490DC0" w:rsidRDefault="005344A1" w:rsidP="00F0067B">
            <w:pPr>
              <w:spacing w:before="40"/>
            </w:pPr>
            <w:proofErr w:type="spellStart"/>
            <w:r w:rsidRPr="005344A1">
              <w:t>Dress</w:t>
            </w:r>
            <w:proofErr w:type="spellEnd"/>
            <w:r w:rsidRPr="005344A1">
              <w:t xml:space="preserve"> </w:t>
            </w:r>
            <w:proofErr w:type="spellStart"/>
            <w:r w:rsidRPr="005344A1">
              <w:t>Code</w:t>
            </w:r>
            <w:proofErr w:type="spellEnd"/>
            <w:r w:rsidRPr="005344A1">
              <w:t xml:space="preserve"> Katarzyna Danowska Tomasz Stangierski Sp. Jawna</w:t>
            </w:r>
          </w:p>
          <w:p w:rsidR="005344A1" w:rsidRPr="00490DC0" w:rsidRDefault="005344A1" w:rsidP="00F0067B">
            <w:r w:rsidRPr="005344A1">
              <w:t>ul. Kościuszki</w:t>
            </w:r>
            <w:r w:rsidRPr="00490DC0">
              <w:t xml:space="preserve"> </w:t>
            </w:r>
            <w:r w:rsidRPr="005344A1">
              <w:t>23/25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90-418</w:t>
            </w:r>
            <w:r w:rsidRPr="00490DC0">
              <w:t xml:space="preserve"> </w:t>
            </w:r>
            <w:r w:rsidRPr="005344A1"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92 262.30 zł</w:t>
            </w:r>
          </w:p>
        </w:tc>
      </w:tr>
      <w:tr w:rsidR="005344A1" w:rsidRPr="00493F8C" w:rsidTr="00D845C0">
        <w:tc>
          <w:tcPr>
            <w:tcW w:w="993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center"/>
            </w:pPr>
            <w:r w:rsidRPr="005344A1">
              <w:t>10</w:t>
            </w:r>
          </w:p>
        </w:tc>
        <w:tc>
          <w:tcPr>
            <w:tcW w:w="5528" w:type="dxa"/>
            <w:shd w:val="clear" w:color="auto" w:fill="auto"/>
          </w:tcPr>
          <w:p w:rsidR="005344A1" w:rsidRPr="00D845C0" w:rsidRDefault="005344A1" w:rsidP="00F0067B">
            <w:pPr>
              <w:spacing w:before="40"/>
              <w:rPr>
                <w:lang w:val="de-DE"/>
              </w:rPr>
            </w:pPr>
            <w:r w:rsidRPr="00D845C0">
              <w:rPr>
                <w:lang w:val="de-DE"/>
              </w:rPr>
              <w:t xml:space="preserve">NEW MEN GROUP Sp. z </w:t>
            </w:r>
            <w:proofErr w:type="spellStart"/>
            <w:r w:rsidRPr="00D845C0">
              <w:rPr>
                <w:lang w:val="de-DE"/>
              </w:rPr>
              <w:t>o.o.</w:t>
            </w:r>
            <w:proofErr w:type="spellEnd"/>
            <w:r w:rsidRPr="00D845C0">
              <w:rPr>
                <w:lang w:val="de-DE"/>
              </w:rPr>
              <w:t xml:space="preserve"> </w:t>
            </w:r>
            <w:proofErr w:type="spellStart"/>
            <w:r w:rsidRPr="00D845C0">
              <w:rPr>
                <w:lang w:val="de-DE"/>
              </w:rPr>
              <w:t>ZPChr</w:t>
            </w:r>
            <w:proofErr w:type="spellEnd"/>
          </w:p>
          <w:p w:rsidR="005344A1" w:rsidRPr="00490DC0" w:rsidRDefault="005344A1" w:rsidP="00F0067B">
            <w:r w:rsidRPr="005344A1">
              <w:t>ul. Przewóz</w:t>
            </w:r>
            <w:r w:rsidRPr="00490DC0">
              <w:t xml:space="preserve"> </w:t>
            </w:r>
            <w:r w:rsidRPr="005344A1">
              <w:t>2</w:t>
            </w:r>
            <w:r w:rsidRPr="00490DC0">
              <w:t xml:space="preserve"> </w:t>
            </w:r>
          </w:p>
          <w:p w:rsidR="005344A1" w:rsidRPr="00490DC0" w:rsidRDefault="005344A1" w:rsidP="00F0067B">
            <w:pPr>
              <w:spacing w:after="40"/>
              <w:jc w:val="both"/>
            </w:pPr>
            <w:r w:rsidRPr="005344A1">
              <w:t>30-716</w:t>
            </w:r>
            <w:r w:rsidRPr="00490DC0">
              <w:t xml:space="preserve"> </w:t>
            </w:r>
            <w:r w:rsidRPr="005344A1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344A1" w:rsidRPr="00490DC0" w:rsidRDefault="005344A1" w:rsidP="00F0067B">
            <w:pPr>
              <w:spacing w:before="120" w:after="120"/>
              <w:jc w:val="both"/>
            </w:pPr>
            <w:r w:rsidRPr="005344A1">
              <w:t>133 892.88 zł</w:t>
            </w:r>
          </w:p>
        </w:tc>
      </w:tr>
    </w:tbl>
    <w:p w:rsidR="00C236D3" w:rsidRDefault="00C236D3" w:rsidP="00D845C0">
      <w:bookmarkStart w:id="0" w:name="_GoBack"/>
      <w:bookmarkEnd w:id="0"/>
    </w:p>
    <w:sectPr w:rsidR="00C236D3" w:rsidSect="00D84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708" w:footer="26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7C7" w:rsidRDefault="004807C7">
      <w:r>
        <w:separator/>
      </w:r>
    </w:p>
  </w:endnote>
  <w:endnote w:type="continuationSeparator" w:id="0">
    <w:p w:rsidR="004807C7" w:rsidRDefault="00480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4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45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7C7" w:rsidRDefault="004807C7">
      <w:r>
        <w:separator/>
      </w:r>
    </w:p>
  </w:footnote>
  <w:footnote w:type="continuationSeparator" w:id="0">
    <w:p w:rsidR="004807C7" w:rsidRDefault="00480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4A1" w:rsidRDefault="005344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4A1" w:rsidRDefault="005344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4A1" w:rsidRDefault="005344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7C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07C7"/>
    <w:rsid w:val="00490DC0"/>
    <w:rsid w:val="00493F8C"/>
    <w:rsid w:val="004C7E9B"/>
    <w:rsid w:val="005344A1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45C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4E0A86-BE4D-4416-946E-7EABEB68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220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2021-04-22T10:28:00Z</cp:lastPrinted>
  <dcterms:created xsi:type="dcterms:W3CDTF">2021-04-22T10:26:00Z</dcterms:created>
  <dcterms:modified xsi:type="dcterms:W3CDTF">2021-04-22T10:28:00Z</dcterms:modified>
</cp:coreProperties>
</file>