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3261E7" w:rsidRDefault="00CB37DD" w:rsidP="00EB1359">
      <w:pPr>
        <w:spacing w:after="240"/>
        <w:jc w:val="right"/>
        <w:rPr>
          <w:sz w:val="22"/>
          <w:szCs w:val="22"/>
        </w:rPr>
      </w:pPr>
      <w:r w:rsidRPr="00CB37DD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Pr="00CB37DD">
        <w:rPr>
          <w:sz w:val="22"/>
          <w:szCs w:val="22"/>
        </w:rPr>
        <w:t>2021-04-21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CB37DD" w:rsidRPr="00CB37DD" w:rsidRDefault="00CB37DD" w:rsidP="00EB1359">
      <w:pPr>
        <w:spacing w:after="40"/>
        <w:rPr>
          <w:b/>
          <w:bCs/>
          <w:sz w:val="22"/>
          <w:szCs w:val="22"/>
        </w:rPr>
      </w:pPr>
      <w:r w:rsidRPr="00CB37DD">
        <w:rPr>
          <w:b/>
          <w:bCs/>
          <w:sz w:val="22"/>
          <w:szCs w:val="22"/>
        </w:rPr>
        <w:t>Szpital Wojewódzki w Poznaniu</w:t>
      </w:r>
    </w:p>
    <w:p w:rsidR="00EB1359" w:rsidRPr="003261E7" w:rsidRDefault="00CB37DD" w:rsidP="00EB1359">
      <w:pPr>
        <w:spacing w:after="40"/>
        <w:rPr>
          <w:b/>
          <w:bCs/>
          <w:sz w:val="22"/>
          <w:szCs w:val="22"/>
        </w:rPr>
      </w:pPr>
      <w:r w:rsidRPr="00CB37DD">
        <w:rPr>
          <w:b/>
          <w:bCs/>
          <w:sz w:val="22"/>
          <w:szCs w:val="22"/>
        </w:rPr>
        <w:t>Dział Zamówień Publicznych</w:t>
      </w:r>
    </w:p>
    <w:p w:rsidR="00EB1359" w:rsidRPr="003261E7" w:rsidRDefault="0068657C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B37DD" w:rsidRPr="00CB37DD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CB37DD" w:rsidRPr="00CB37DD">
        <w:rPr>
          <w:sz w:val="22"/>
          <w:szCs w:val="22"/>
        </w:rPr>
        <w:t>7/19</w:t>
      </w:r>
    </w:p>
    <w:p w:rsidR="00EB1359" w:rsidRPr="003261E7" w:rsidRDefault="00CB37DD" w:rsidP="00EB1359">
      <w:pPr>
        <w:rPr>
          <w:sz w:val="22"/>
          <w:szCs w:val="22"/>
        </w:rPr>
      </w:pPr>
      <w:r w:rsidRPr="00CB37DD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CB37DD">
        <w:rPr>
          <w:sz w:val="22"/>
          <w:szCs w:val="22"/>
        </w:rPr>
        <w:t>Poznań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68657C">
        <w:rPr>
          <w:b/>
          <w:sz w:val="28"/>
          <w:szCs w:val="24"/>
        </w:rPr>
        <w:t>- zadanie częściowe nr 3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CB37DD" w:rsidRPr="003261E7" w:rsidTr="006F6119">
        <w:trPr>
          <w:trHeight w:val="638"/>
        </w:trPr>
        <w:tc>
          <w:tcPr>
            <w:tcW w:w="959" w:type="dxa"/>
            <w:shd w:val="clear" w:color="auto" w:fill="auto"/>
          </w:tcPr>
          <w:p w:rsidR="00CB37DD" w:rsidRPr="003261E7" w:rsidRDefault="00CB37DD" w:rsidP="006F61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37DD" w:rsidRPr="00CB37DD" w:rsidRDefault="00CB37DD" w:rsidP="006F611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37D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B37DD">
              <w:rPr>
                <w:b/>
                <w:bCs/>
                <w:sz w:val="22"/>
                <w:szCs w:val="22"/>
              </w:rPr>
              <w:t>Wykonanie dokumentacji projektowo-kosztorysowej dla Szpitala Wojewódzkiego w Poznaniu w zakresie:</w:t>
            </w:r>
          </w:p>
          <w:p w:rsidR="00CB37DD" w:rsidRPr="00CB37DD" w:rsidRDefault="00CB37DD" w:rsidP="006F611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 xml:space="preserve">1. Przystosowanie łazienek </w:t>
            </w:r>
            <w:r w:rsidR="0068657C" w:rsidRPr="00CB37DD">
              <w:rPr>
                <w:b/>
                <w:bCs/>
                <w:sz w:val="22"/>
                <w:szCs w:val="22"/>
              </w:rPr>
              <w:t>ogólnodostępnych</w:t>
            </w:r>
            <w:r w:rsidRPr="00CB37DD">
              <w:rPr>
                <w:b/>
                <w:bCs/>
                <w:sz w:val="22"/>
                <w:szCs w:val="22"/>
              </w:rPr>
              <w:t xml:space="preserve"> na potrzeby osób niepełnosprawnych, w szczególności dla osób poruszających się na wózkach inwalidzkich</w:t>
            </w:r>
          </w:p>
          <w:p w:rsidR="00CB37DD" w:rsidRPr="00CB37DD" w:rsidRDefault="00CB37DD" w:rsidP="006F611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>2. Remont Kuchni Centralnej</w:t>
            </w:r>
          </w:p>
          <w:p w:rsidR="00CB37DD" w:rsidRPr="003261E7" w:rsidRDefault="00CB37DD" w:rsidP="006F61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>3. Remont pomieszczeń w Budynku Tlenowni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B37DD">
              <w:rPr>
                <w:b/>
                <w:sz w:val="22"/>
                <w:szCs w:val="22"/>
              </w:rPr>
              <w:t>SZW/DZP/12/2021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CB37DD" w:rsidRPr="00CB37DD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B37DD" w:rsidRPr="00CB37DD">
        <w:rPr>
          <w:b/>
          <w:sz w:val="22"/>
          <w:szCs w:val="22"/>
        </w:rPr>
        <w:t>Szpital Wojewódzki w Poznaniu</w:t>
      </w:r>
    </w:p>
    <w:p w:rsidR="00010B31" w:rsidRDefault="00CB37DD" w:rsidP="00010B31">
      <w:pPr>
        <w:spacing w:line="360" w:lineRule="auto"/>
        <w:jc w:val="both"/>
        <w:rPr>
          <w:sz w:val="22"/>
          <w:szCs w:val="22"/>
        </w:rPr>
      </w:pPr>
      <w:r w:rsidRPr="00CB37DD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Pr="00CB37DD">
        <w:rPr>
          <w:sz w:val="22"/>
          <w:szCs w:val="22"/>
        </w:rPr>
        <w:t>(</w:t>
      </w:r>
      <w:proofErr w:type="spellStart"/>
      <w:r w:rsidRPr="00CB37DD">
        <w:rPr>
          <w:sz w:val="22"/>
          <w:szCs w:val="22"/>
        </w:rPr>
        <w:t>Dz.U</w:t>
      </w:r>
      <w:proofErr w:type="spellEnd"/>
      <w:r w:rsidRPr="00CB37DD">
        <w:rPr>
          <w:sz w:val="22"/>
          <w:szCs w:val="22"/>
        </w:rPr>
        <w:t>. poz. 2019 ze zm.)</w:t>
      </w:r>
      <w:r w:rsidR="00EB1359" w:rsidRPr="003261E7">
        <w:rPr>
          <w:sz w:val="22"/>
          <w:szCs w:val="22"/>
        </w:rPr>
        <w:t>, 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B37DD" w:rsidRPr="00EB1359" w:rsidTr="006F61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7DD" w:rsidRPr="00710915" w:rsidRDefault="00CB37DD" w:rsidP="006F611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7DD" w:rsidRPr="00EB1359" w:rsidRDefault="00CB37DD" w:rsidP="006F611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B37DD">
              <w:rPr>
                <w:b/>
                <w:sz w:val="22"/>
                <w:szCs w:val="22"/>
              </w:rPr>
              <w:t>Remont  pomieszczeń w Budynku Tlenowni- Wielkopolskie Centrum Specjalistyczne, ul Juraszów 7/19- Filia nr 1</w:t>
            </w:r>
          </w:p>
          <w:p w:rsidR="00CB37DD" w:rsidRDefault="00CB37DD" w:rsidP="006F611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B37DD" w:rsidRDefault="00CB37DD" w:rsidP="006F61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sz w:val="22"/>
                <w:szCs w:val="22"/>
              </w:rPr>
              <w:t>wystąpiły okoliczności powodujące, że dalsze prowadzenie postępowania jest nieuzasadnione</w:t>
            </w:r>
          </w:p>
          <w:p w:rsidR="00CB37DD" w:rsidRDefault="00CB37DD" w:rsidP="006F611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B37DD" w:rsidRPr="00CB37DD" w:rsidRDefault="00CB37DD" w:rsidP="006F61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sz w:val="22"/>
                <w:szCs w:val="22"/>
              </w:rPr>
              <w:t xml:space="preserve">Zamawiający unieważnia postępowanie dla zadania </w:t>
            </w:r>
            <w:r w:rsidR="0068657C" w:rsidRPr="00CB37DD">
              <w:rPr>
                <w:sz w:val="22"/>
                <w:szCs w:val="22"/>
              </w:rPr>
              <w:t>częściowego</w:t>
            </w:r>
            <w:r w:rsidRPr="00CB37DD">
              <w:rPr>
                <w:sz w:val="22"/>
                <w:szCs w:val="22"/>
              </w:rPr>
              <w:t xml:space="preserve"> nr 3 ze względu, iż prace na powyższe zadanie zostaną wykonane we własnym zakresie i z własnych środków.</w:t>
            </w:r>
          </w:p>
          <w:p w:rsidR="00CB37DD" w:rsidRPr="00EB1359" w:rsidRDefault="00CB37DD" w:rsidP="006F61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sz w:val="22"/>
                <w:szCs w:val="22"/>
              </w:rPr>
              <w:t>W związku z powyższym dalsze prowadzenie postępowania jest nieuzasadnione.</w:t>
            </w:r>
          </w:p>
        </w:tc>
      </w:tr>
    </w:tbl>
    <w:p w:rsidR="00010B31" w:rsidRDefault="00010B31"/>
    <w:p w:rsidR="0068657C" w:rsidRDefault="0068657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8657C">
        <w:rPr>
          <w:sz w:val="22"/>
        </w:rPr>
        <w:t>Z poważaniem</w:t>
      </w:r>
    </w:p>
    <w:sectPr w:rsidR="00686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7DD" w:rsidRDefault="00CB37DD" w:rsidP="00CB37DD">
      <w:r>
        <w:separator/>
      </w:r>
    </w:p>
  </w:endnote>
  <w:endnote w:type="continuationSeparator" w:id="0">
    <w:p w:rsidR="00CB37DD" w:rsidRDefault="00CB37DD" w:rsidP="00CB3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7DD" w:rsidRDefault="00CB37DD" w:rsidP="00CB37DD">
      <w:r>
        <w:separator/>
      </w:r>
    </w:p>
  </w:footnote>
  <w:footnote w:type="continuationSeparator" w:id="0">
    <w:p w:rsidR="00CB37DD" w:rsidRDefault="00CB37DD" w:rsidP="00CB3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275"/>
    <w:rsid w:val="00010B31"/>
    <w:rsid w:val="00104963"/>
    <w:rsid w:val="00150F65"/>
    <w:rsid w:val="001F7275"/>
    <w:rsid w:val="0068657C"/>
    <w:rsid w:val="00823326"/>
    <w:rsid w:val="00856A3E"/>
    <w:rsid w:val="00894412"/>
    <w:rsid w:val="009462DF"/>
    <w:rsid w:val="009500EB"/>
    <w:rsid w:val="00993EFC"/>
    <w:rsid w:val="00AB3E72"/>
    <w:rsid w:val="00AC1A4B"/>
    <w:rsid w:val="00CB37DD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B37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B37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Wojciech Ślusarski</dc:creator>
  <cp:lastModifiedBy>Wojciech Ślusarski</cp:lastModifiedBy>
  <cp:revision>2</cp:revision>
  <dcterms:created xsi:type="dcterms:W3CDTF">2021-04-21T07:17:00Z</dcterms:created>
  <dcterms:modified xsi:type="dcterms:W3CDTF">2021-04-21T07:17:00Z</dcterms:modified>
</cp:coreProperties>
</file>