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5B0E35" w14:textId="77777777" w:rsidR="006A5DF1" w:rsidRDefault="004745B3" w:rsidP="006A5DF1">
      <w:pPr>
        <w:spacing w:after="240"/>
        <w:jc w:val="right"/>
        <w:rPr>
          <w:sz w:val="22"/>
          <w:szCs w:val="22"/>
        </w:rPr>
      </w:pPr>
      <w:r w:rsidRPr="004745B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4745B3">
        <w:rPr>
          <w:sz w:val="22"/>
          <w:szCs w:val="22"/>
        </w:rPr>
        <w:t>2021-04-2</w:t>
      </w:r>
      <w:r w:rsidR="00727C7B">
        <w:rPr>
          <w:sz w:val="22"/>
          <w:szCs w:val="22"/>
        </w:rPr>
        <w:t>1</w:t>
      </w:r>
    </w:p>
    <w:p w14:paraId="213CF626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3ABBE30D" w14:textId="77777777" w:rsidR="004745B3" w:rsidRPr="004745B3" w:rsidRDefault="004745B3" w:rsidP="006A5DF1">
      <w:pPr>
        <w:rPr>
          <w:b/>
          <w:bCs/>
          <w:sz w:val="22"/>
          <w:szCs w:val="22"/>
        </w:rPr>
      </w:pPr>
      <w:r w:rsidRPr="004745B3">
        <w:rPr>
          <w:b/>
          <w:bCs/>
          <w:sz w:val="22"/>
          <w:szCs w:val="22"/>
        </w:rPr>
        <w:t>Szpital Miejski Specjalistyczny</w:t>
      </w:r>
    </w:p>
    <w:p w14:paraId="55023BFE" w14:textId="77777777" w:rsidR="006A5DF1" w:rsidRPr="00D91931" w:rsidRDefault="004745B3" w:rsidP="006A5DF1">
      <w:pPr>
        <w:rPr>
          <w:b/>
          <w:bCs/>
          <w:sz w:val="22"/>
          <w:szCs w:val="22"/>
        </w:rPr>
      </w:pPr>
      <w:r w:rsidRPr="004745B3">
        <w:rPr>
          <w:b/>
          <w:bCs/>
          <w:sz w:val="22"/>
          <w:szCs w:val="22"/>
        </w:rPr>
        <w:t>im. Gabriela Narutowicza w Krakowie</w:t>
      </w:r>
    </w:p>
    <w:p w14:paraId="51C46A0C" w14:textId="77777777" w:rsidR="006A5DF1" w:rsidRPr="00BD5546" w:rsidRDefault="004745B3" w:rsidP="006A5DF1">
      <w:pPr>
        <w:rPr>
          <w:sz w:val="22"/>
          <w:szCs w:val="22"/>
        </w:rPr>
      </w:pPr>
      <w:r w:rsidRPr="004745B3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4745B3">
        <w:rPr>
          <w:sz w:val="22"/>
          <w:szCs w:val="22"/>
        </w:rPr>
        <w:t>35-37</w:t>
      </w:r>
    </w:p>
    <w:p w14:paraId="772521FA" w14:textId="77777777" w:rsidR="006A5DF1" w:rsidRPr="00BD5546" w:rsidRDefault="004745B3" w:rsidP="006A5DF1">
      <w:pPr>
        <w:rPr>
          <w:sz w:val="22"/>
          <w:szCs w:val="22"/>
        </w:rPr>
      </w:pPr>
      <w:r w:rsidRPr="004745B3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4745B3">
        <w:rPr>
          <w:sz w:val="22"/>
          <w:szCs w:val="22"/>
        </w:rPr>
        <w:t>Kraków</w:t>
      </w:r>
    </w:p>
    <w:p w14:paraId="669568EE" w14:textId="77777777"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0CE76F12" w14:textId="77777777"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59CBBA4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8D73B9A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4163F30" w14:textId="197AD329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4A42CB">
        <w:rPr>
          <w:bCs/>
          <w:sz w:val="22"/>
          <w:szCs w:val="22"/>
        </w:rPr>
        <w:t>ZP/11/2021</w:t>
      </w:r>
      <w:r w:rsidRPr="00D91931">
        <w:rPr>
          <w:sz w:val="22"/>
          <w:szCs w:val="22"/>
        </w:rPr>
        <w:tab/>
        <w:t xml:space="preserve"> </w:t>
      </w:r>
    </w:p>
    <w:p w14:paraId="2482EFC7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E3568E1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205536E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15E9F0B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6083B0B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4CDEADC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AB80045" w14:textId="68905F71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4A42CB">
        <w:rPr>
          <w:rFonts w:ascii="Times New Roman" w:hAnsi="Times New Roman"/>
          <w:szCs w:val="28"/>
        </w:rPr>
        <w:t>-3</w:t>
      </w:r>
    </w:p>
    <w:p w14:paraId="1FEF24C5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4745B3" w:rsidRPr="004745B3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4745B3" w:rsidRPr="004745B3">
        <w:rPr>
          <w:b/>
          <w:bCs/>
          <w:sz w:val="22"/>
          <w:szCs w:val="22"/>
        </w:rPr>
        <w:t>Zakup i dostawa odczynników, kontroli, kalibratorów i materiałów zużywalnych wraz z dzierżawą analizatorów w zakresie biochemii, immunochemii, parametrów krytycznych, diagnostyki moczu, koagulologii, hematologii, dostarczenie i wdrożenie Laboratoryjnego Systemu Informatycznego oraz integracja z systemem informatycznym Szpitala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4745B3" w:rsidRPr="004745B3">
        <w:rPr>
          <w:b/>
          <w:sz w:val="22"/>
          <w:szCs w:val="22"/>
        </w:rPr>
        <w:t>ZP/11/2021</w:t>
      </w:r>
      <w:r w:rsidRPr="006A5DF1">
        <w:rPr>
          <w:b/>
          <w:sz w:val="22"/>
          <w:szCs w:val="22"/>
        </w:rPr>
        <w:t>.</w:t>
      </w:r>
    </w:p>
    <w:p w14:paraId="34625AE8" w14:textId="7777777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4745B3" w:rsidRPr="004745B3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745B3" w:rsidRPr="006A5DF1" w14:paraId="423A88A0" w14:textId="77777777" w:rsidTr="00A55542">
        <w:tc>
          <w:tcPr>
            <w:tcW w:w="9356" w:type="dxa"/>
            <w:shd w:val="clear" w:color="auto" w:fill="auto"/>
          </w:tcPr>
          <w:p w14:paraId="3C4638BE" w14:textId="77777777" w:rsidR="004745B3" w:rsidRPr="00727C7B" w:rsidRDefault="004745B3" w:rsidP="00933AF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6CFBAF48" w14:textId="77777777" w:rsidR="004745B3" w:rsidRPr="00727C7B" w:rsidRDefault="004745B3" w:rsidP="00933AF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27C7B">
              <w:rPr>
                <w:b/>
                <w:bCs/>
                <w:sz w:val="22"/>
                <w:szCs w:val="22"/>
              </w:rPr>
              <w:t>1. Dotyczy Pakietu nr 4, Załącznik nr 19 do SWZ, pkt 26:</w:t>
            </w:r>
          </w:p>
          <w:p w14:paraId="0E804A55" w14:textId="77777777" w:rsidR="004745B3" w:rsidRDefault="004745B3" w:rsidP="00933A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745B3">
              <w:rPr>
                <w:sz w:val="22"/>
                <w:szCs w:val="22"/>
              </w:rPr>
              <w:t>Czy Zamawiający wyrazi zgodę na wykonywanie przeglądów zgodnie z wymaganiami</w:t>
            </w:r>
            <w:r w:rsidR="00727C7B">
              <w:rPr>
                <w:sz w:val="22"/>
                <w:szCs w:val="22"/>
              </w:rPr>
              <w:t xml:space="preserve"> </w:t>
            </w:r>
            <w:r w:rsidRPr="004745B3">
              <w:rPr>
                <w:sz w:val="22"/>
                <w:szCs w:val="22"/>
              </w:rPr>
              <w:t>producenta, lecz nie rzadziej niż 1 raz w roku?</w:t>
            </w:r>
            <w:r w:rsidR="00727C7B">
              <w:rPr>
                <w:sz w:val="22"/>
                <w:szCs w:val="22"/>
              </w:rPr>
              <w:t xml:space="preserve"> </w:t>
            </w:r>
            <w:r w:rsidRPr="004745B3">
              <w:rPr>
                <w:sz w:val="22"/>
                <w:szCs w:val="22"/>
              </w:rPr>
              <w:t>Każdy Producent ma ustalony harmonogram przeglądów w zależności od analizatora,</w:t>
            </w:r>
            <w:r w:rsidR="00727C7B">
              <w:rPr>
                <w:sz w:val="22"/>
                <w:szCs w:val="22"/>
              </w:rPr>
              <w:t xml:space="preserve"> </w:t>
            </w:r>
            <w:r w:rsidRPr="004745B3">
              <w:rPr>
                <w:sz w:val="22"/>
                <w:szCs w:val="22"/>
              </w:rPr>
              <w:t>natomiast w przypadku ewentualnych problemów z analizatorem jest on i tak objęty</w:t>
            </w:r>
            <w:r w:rsidR="00727C7B">
              <w:rPr>
                <w:sz w:val="22"/>
                <w:szCs w:val="22"/>
              </w:rPr>
              <w:t xml:space="preserve"> </w:t>
            </w:r>
            <w:r w:rsidRPr="004745B3">
              <w:rPr>
                <w:sz w:val="22"/>
                <w:szCs w:val="22"/>
              </w:rPr>
              <w:t>gwarancją, obejmującą przyjazd, naprawy i części zamienne poza ewentualnymi</w:t>
            </w:r>
            <w:r w:rsidR="00727C7B">
              <w:rPr>
                <w:sz w:val="22"/>
                <w:szCs w:val="22"/>
              </w:rPr>
              <w:t xml:space="preserve"> </w:t>
            </w:r>
            <w:r w:rsidRPr="004745B3">
              <w:rPr>
                <w:sz w:val="22"/>
                <w:szCs w:val="22"/>
              </w:rPr>
              <w:t>przeglądami.</w:t>
            </w:r>
          </w:p>
          <w:p w14:paraId="6AB04504" w14:textId="77777777" w:rsidR="00727C7B" w:rsidRPr="00727C7B" w:rsidRDefault="00727C7B" w:rsidP="00933AF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27C7B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wyraża zgodę.</w:t>
            </w:r>
          </w:p>
          <w:p w14:paraId="075495C1" w14:textId="77777777" w:rsidR="00727C7B" w:rsidRDefault="00727C7B" w:rsidP="00933AF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5301C4C9" w14:textId="77777777" w:rsidR="004745B3" w:rsidRPr="00727C7B" w:rsidRDefault="004745B3" w:rsidP="00933AF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27C7B">
              <w:rPr>
                <w:b/>
                <w:bCs/>
                <w:sz w:val="22"/>
                <w:szCs w:val="22"/>
              </w:rPr>
              <w:t>2. Dotyczy Umowy:</w:t>
            </w:r>
          </w:p>
          <w:p w14:paraId="05E72B4A" w14:textId="77777777" w:rsidR="004745B3" w:rsidRDefault="004745B3" w:rsidP="00933A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745B3">
              <w:rPr>
                <w:sz w:val="22"/>
                <w:szCs w:val="22"/>
              </w:rPr>
              <w:t>Czy Zamawiający dopuści możliwość podpisania umowy w formie elektronicznej</w:t>
            </w:r>
            <w:r w:rsidR="00727C7B">
              <w:rPr>
                <w:sz w:val="22"/>
                <w:szCs w:val="22"/>
              </w:rPr>
              <w:t xml:space="preserve"> </w:t>
            </w:r>
            <w:r w:rsidRPr="004745B3">
              <w:rPr>
                <w:sz w:val="22"/>
                <w:szCs w:val="22"/>
              </w:rPr>
              <w:t>kwalifikowanym podpisem elektronicznym przez osobę uprawnioną, zgodnie z formą</w:t>
            </w:r>
            <w:r w:rsidR="00727C7B">
              <w:rPr>
                <w:sz w:val="22"/>
                <w:szCs w:val="22"/>
              </w:rPr>
              <w:t xml:space="preserve"> </w:t>
            </w:r>
            <w:r w:rsidRPr="004745B3">
              <w:rPr>
                <w:sz w:val="22"/>
                <w:szCs w:val="22"/>
              </w:rPr>
              <w:t>reprezentacji Wykonawcy określoną w rejestrze sądowym lub innym dokumencie,</w:t>
            </w:r>
            <w:r w:rsidR="00727C7B">
              <w:rPr>
                <w:sz w:val="22"/>
                <w:szCs w:val="22"/>
              </w:rPr>
              <w:t xml:space="preserve"> </w:t>
            </w:r>
            <w:r w:rsidRPr="004745B3">
              <w:rPr>
                <w:sz w:val="22"/>
                <w:szCs w:val="22"/>
              </w:rPr>
              <w:t>właściwym dla danej formy organizacyjnej Wykonawcy, albo przez osobę umocowaną(na podstawie pełnomocnictwa) przez osoby uprawnione?</w:t>
            </w:r>
          </w:p>
          <w:p w14:paraId="10746850" w14:textId="77777777" w:rsidR="00727C7B" w:rsidRPr="00727C7B" w:rsidRDefault="00727C7B" w:rsidP="00727C7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27C7B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 </w:t>
            </w:r>
            <w:r w:rsidRPr="00727C7B">
              <w:rPr>
                <w:b/>
                <w:bCs/>
                <w:sz w:val="22"/>
                <w:szCs w:val="22"/>
              </w:rPr>
              <w:t>możliwoś</w:t>
            </w:r>
            <w:r>
              <w:rPr>
                <w:b/>
                <w:bCs/>
                <w:sz w:val="22"/>
                <w:szCs w:val="22"/>
              </w:rPr>
              <w:t>ci</w:t>
            </w:r>
            <w:r w:rsidRPr="00727C7B">
              <w:rPr>
                <w:b/>
                <w:bCs/>
                <w:sz w:val="22"/>
                <w:szCs w:val="22"/>
              </w:rPr>
              <w:t xml:space="preserve"> podpisania umowy w formie elektronicznej kwalifikowanym podpisem elektronicznym przez osobę uprawnioną.</w:t>
            </w:r>
          </w:p>
          <w:p w14:paraId="5CD281E7" w14:textId="77777777" w:rsidR="00727C7B" w:rsidRPr="004745B3" w:rsidRDefault="00727C7B" w:rsidP="00933A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2CE67A4" w14:textId="77777777" w:rsidR="004745B3" w:rsidRPr="004F62EC" w:rsidRDefault="004745B3" w:rsidP="00933A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bookmarkStart w:id="0" w:name="_Hlk69884513"/>
            <w:r w:rsidRPr="004F62EC">
              <w:rPr>
                <w:sz w:val="22"/>
                <w:szCs w:val="22"/>
              </w:rPr>
              <w:t>3. Dotyczy SWZ, Załącznik nr 23 do SWZ, Projekt umowy – Pakiet 2-4, §3 ust.</w:t>
            </w:r>
            <w:r w:rsidR="00727C7B" w:rsidRPr="004F62EC">
              <w:rPr>
                <w:sz w:val="22"/>
                <w:szCs w:val="22"/>
              </w:rPr>
              <w:t xml:space="preserve"> </w:t>
            </w:r>
            <w:r w:rsidRPr="004F62EC">
              <w:rPr>
                <w:sz w:val="22"/>
                <w:szCs w:val="22"/>
              </w:rPr>
              <w:t>1:</w:t>
            </w:r>
          </w:p>
          <w:p w14:paraId="136AC790" w14:textId="77777777" w:rsidR="004745B3" w:rsidRPr="004F62EC" w:rsidRDefault="004745B3" w:rsidP="00933A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F62EC">
              <w:rPr>
                <w:sz w:val="22"/>
                <w:szCs w:val="22"/>
              </w:rPr>
              <w:t>Czy Zamawiający wyrazi zgodę na usunięcie wartości brutto analizatorów w sytuacji</w:t>
            </w:r>
            <w:r w:rsidR="00727C7B" w:rsidRPr="004F62EC">
              <w:rPr>
                <w:sz w:val="22"/>
                <w:szCs w:val="22"/>
              </w:rPr>
              <w:t xml:space="preserve"> </w:t>
            </w:r>
            <w:r w:rsidRPr="004F62EC">
              <w:rPr>
                <w:sz w:val="22"/>
                <w:szCs w:val="22"/>
              </w:rPr>
              <w:t>gdy Wykonawca przenosi na siebie obowiązek ubezpieczenia wydzierżawianych</w:t>
            </w:r>
            <w:r w:rsidR="00727C7B" w:rsidRPr="004F62EC">
              <w:rPr>
                <w:sz w:val="22"/>
                <w:szCs w:val="22"/>
              </w:rPr>
              <w:t xml:space="preserve"> </w:t>
            </w:r>
            <w:r w:rsidRPr="004F62EC">
              <w:rPr>
                <w:sz w:val="22"/>
                <w:szCs w:val="22"/>
              </w:rPr>
              <w:t>urządzeń? Jeżeli tak proponujemy zapis:</w:t>
            </w:r>
          </w:p>
          <w:p w14:paraId="02768FA5" w14:textId="77777777" w:rsidR="004745B3" w:rsidRPr="004F62EC" w:rsidRDefault="004745B3" w:rsidP="00933A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F62EC">
              <w:rPr>
                <w:sz w:val="22"/>
                <w:szCs w:val="22"/>
              </w:rPr>
              <w:t>„Obowiązek ubezpieczenia wydzierżawianego urządzenia od wszystkich ryzyk leży po</w:t>
            </w:r>
            <w:r w:rsidR="00727C7B" w:rsidRPr="004F62EC">
              <w:rPr>
                <w:sz w:val="22"/>
                <w:szCs w:val="22"/>
              </w:rPr>
              <w:t xml:space="preserve"> </w:t>
            </w:r>
            <w:r w:rsidRPr="004F62EC">
              <w:rPr>
                <w:sz w:val="22"/>
                <w:szCs w:val="22"/>
              </w:rPr>
              <w:t>stronie Wydzierżawiającego (Wykonawcy).”</w:t>
            </w:r>
          </w:p>
          <w:p w14:paraId="1971667D" w14:textId="383F8A36" w:rsidR="00727C7B" w:rsidRDefault="00727C7B" w:rsidP="00933A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F62EC">
              <w:rPr>
                <w:b/>
                <w:bCs/>
                <w:sz w:val="22"/>
                <w:szCs w:val="22"/>
              </w:rPr>
              <w:t>Odpowiedź:</w:t>
            </w:r>
            <w:r w:rsidR="004F62EC" w:rsidRPr="004F62EC">
              <w:rPr>
                <w:b/>
                <w:bCs/>
                <w:sz w:val="22"/>
                <w:szCs w:val="22"/>
              </w:rPr>
              <w:t xml:space="preserve"> Zamawiający nie wyraża zgody.</w:t>
            </w:r>
            <w:r w:rsidR="004F62EC">
              <w:rPr>
                <w:b/>
                <w:bCs/>
                <w:sz w:val="22"/>
                <w:szCs w:val="22"/>
              </w:rPr>
              <w:t xml:space="preserve"> </w:t>
            </w:r>
          </w:p>
          <w:bookmarkEnd w:id="0"/>
          <w:p w14:paraId="2E759012" w14:textId="77777777" w:rsidR="00727C7B" w:rsidRPr="004745B3" w:rsidRDefault="00727C7B" w:rsidP="00933A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F24D808" w14:textId="77777777" w:rsidR="004745B3" w:rsidRPr="004F62EC" w:rsidRDefault="004745B3" w:rsidP="00933A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bookmarkStart w:id="1" w:name="_Hlk69832347"/>
            <w:r w:rsidRPr="004F62EC">
              <w:rPr>
                <w:sz w:val="22"/>
                <w:szCs w:val="22"/>
              </w:rPr>
              <w:t>4. Dotyczy SWZ, Załącznik nr 23 do SWZ, Projekt umowy – Pakiet 2-4, §3 ust.</w:t>
            </w:r>
            <w:r w:rsidR="00727C7B" w:rsidRPr="004F62EC">
              <w:rPr>
                <w:sz w:val="22"/>
                <w:szCs w:val="22"/>
              </w:rPr>
              <w:t xml:space="preserve"> </w:t>
            </w:r>
            <w:r w:rsidRPr="004F62EC">
              <w:rPr>
                <w:sz w:val="22"/>
                <w:szCs w:val="22"/>
              </w:rPr>
              <w:t>2:</w:t>
            </w:r>
          </w:p>
          <w:p w14:paraId="73808E68" w14:textId="77777777" w:rsidR="004745B3" w:rsidRPr="004F62EC" w:rsidRDefault="004745B3" w:rsidP="00933A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F62EC">
              <w:rPr>
                <w:sz w:val="22"/>
                <w:szCs w:val="22"/>
              </w:rPr>
              <w:t>Czy Zamawiający wyrazi zgodę na modyfikację zapisu poprzez zmianę określenia: z</w:t>
            </w:r>
            <w:r w:rsidR="00727C7B" w:rsidRPr="004F62EC">
              <w:rPr>
                <w:sz w:val="22"/>
                <w:szCs w:val="22"/>
              </w:rPr>
              <w:t xml:space="preserve"> </w:t>
            </w:r>
            <w:r w:rsidRPr="004F62EC">
              <w:rPr>
                <w:sz w:val="22"/>
                <w:szCs w:val="22"/>
              </w:rPr>
              <w:t>„od daty zawarcia umowy” na „od daty podpisania umowy przez obie Strony”.</w:t>
            </w:r>
          </w:p>
          <w:p w14:paraId="25E43461" w14:textId="60B82256" w:rsidR="00727C7B" w:rsidRPr="004745B3" w:rsidRDefault="00727C7B" w:rsidP="00933A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F62EC">
              <w:rPr>
                <w:b/>
                <w:bCs/>
                <w:sz w:val="22"/>
                <w:szCs w:val="22"/>
              </w:rPr>
              <w:t>Odpowiedź:</w:t>
            </w:r>
            <w:r w:rsidR="004F62EC" w:rsidRPr="004F62EC">
              <w:t xml:space="preserve"> </w:t>
            </w:r>
            <w:r w:rsidR="004F62EC" w:rsidRPr="004F62EC">
              <w:rPr>
                <w:b/>
                <w:bCs/>
                <w:sz w:val="22"/>
                <w:szCs w:val="22"/>
              </w:rPr>
              <w:t>Zamawiający nie wyraża zgody.</w:t>
            </w:r>
          </w:p>
          <w:bookmarkEnd w:id="1"/>
          <w:p w14:paraId="3EBA25CF" w14:textId="77777777" w:rsidR="004745B3" w:rsidRPr="004745B3" w:rsidRDefault="004745B3" w:rsidP="00933A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745B3">
              <w:rPr>
                <w:sz w:val="22"/>
                <w:szCs w:val="22"/>
              </w:rPr>
              <w:t>5. Dotyczy SWZ, Załącznik nr 23 do SWZ, Projekt umowy – Pakiet 2-4, §4 ust.3:</w:t>
            </w:r>
          </w:p>
          <w:p w14:paraId="0649555D" w14:textId="77777777" w:rsidR="004745B3" w:rsidRDefault="004745B3" w:rsidP="00933A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745B3">
              <w:rPr>
                <w:sz w:val="22"/>
                <w:szCs w:val="22"/>
              </w:rPr>
              <w:t>Prosimy o usunięcie, w przypadku, gdy nie jest wymagane przystosowanie</w:t>
            </w:r>
            <w:r w:rsidR="00727C7B">
              <w:rPr>
                <w:sz w:val="22"/>
                <w:szCs w:val="22"/>
              </w:rPr>
              <w:t xml:space="preserve"> </w:t>
            </w:r>
            <w:r w:rsidRPr="004745B3">
              <w:rPr>
                <w:sz w:val="22"/>
                <w:szCs w:val="22"/>
              </w:rPr>
              <w:t>pomieszczenia w pracowni laboratorium.</w:t>
            </w:r>
          </w:p>
          <w:p w14:paraId="465C781F" w14:textId="77777777" w:rsidR="00A55542" w:rsidRPr="00A55542" w:rsidRDefault="00A55542" w:rsidP="00933AF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27C7B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modyfikuje treść w </w:t>
            </w:r>
            <w:r w:rsidRPr="00A55542">
              <w:rPr>
                <w:b/>
                <w:bCs/>
                <w:sz w:val="22"/>
                <w:szCs w:val="22"/>
              </w:rPr>
              <w:t>§4 ust.3 projektu umowy – Pakiet 2-4, który otrzymuje brzmienie: „</w:t>
            </w:r>
            <w:r w:rsidRPr="00A55542">
              <w:rPr>
                <w:b/>
                <w:bCs/>
                <w:i/>
                <w:iCs/>
                <w:sz w:val="22"/>
                <w:szCs w:val="22"/>
              </w:rPr>
              <w:t>3. W skład czynszu dzierżawnego wchodzą wszelkie koszty związane z korzystaniem z przedmiotu dzierżawy”</w:t>
            </w:r>
            <w:r w:rsidRPr="00A55542">
              <w:rPr>
                <w:b/>
                <w:bCs/>
                <w:sz w:val="22"/>
                <w:szCs w:val="22"/>
              </w:rPr>
              <w:t>. Powyższa zmiana zostanie wprowadzona do umowy po wyborze Wykonawcy.</w:t>
            </w:r>
          </w:p>
          <w:p w14:paraId="647924F6" w14:textId="77777777" w:rsidR="004745B3" w:rsidRPr="004745B3" w:rsidRDefault="004745B3" w:rsidP="00933A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745B3">
              <w:rPr>
                <w:sz w:val="22"/>
                <w:szCs w:val="22"/>
              </w:rPr>
              <w:t>6. Dotyczy SWZ, Załącznik nr 23 do SWZ, Projekt umowy – Pakiet 2-4, §4 ust.</w:t>
            </w:r>
            <w:r w:rsidR="00A55542">
              <w:rPr>
                <w:sz w:val="22"/>
                <w:szCs w:val="22"/>
              </w:rPr>
              <w:t xml:space="preserve"> </w:t>
            </w:r>
            <w:r w:rsidRPr="004745B3">
              <w:rPr>
                <w:sz w:val="22"/>
                <w:szCs w:val="22"/>
              </w:rPr>
              <w:t>4 oraz §10 ust. 2:</w:t>
            </w:r>
          </w:p>
          <w:p w14:paraId="168BDA32" w14:textId="77777777" w:rsidR="004745B3" w:rsidRDefault="004745B3" w:rsidP="00933A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745B3">
              <w:rPr>
                <w:sz w:val="22"/>
                <w:szCs w:val="22"/>
              </w:rPr>
              <w:t>Czy Zamawiający wyrazi zgodę aby termin płatności wynosił 30 dni i był liczony od</w:t>
            </w:r>
            <w:r w:rsidR="00A55542">
              <w:rPr>
                <w:sz w:val="22"/>
                <w:szCs w:val="22"/>
              </w:rPr>
              <w:t xml:space="preserve"> </w:t>
            </w:r>
            <w:r w:rsidRPr="004745B3">
              <w:rPr>
                <w:sz w:val="22"/>
                <w:szCs w:val="22"/>
              </w:rPr>
              <w:t>daty wystawienia faktury VAT przez Wykonawcę?</w:t>
            </w:r>
            <w:r w:rsidR="00A55542">
              <w:rPr>
                <w:sz w:val="22"/>
                <w:szCs w:val="22"/>
              </w:rPr>
              <w:t xml:space="preserve"> </w:t>
            </w:r>
            <w:r w:rsidRPr="004745B3">
              <w:rPr>
                <w:sz w:val="22"/>
                <w:szCs w:val="22"/>
              </w:rPr>
              <w:t>Warto pamiętać, że nadmierne wydłużanie terminów płatności jest kosztowne, a</w:t>
            </w:r>
            <w:r w:rsidR="00A55542">
              <w:rPr>
                <w:sz w:val="22"/>
                <w:szCs w:val="22"/>
              </w:rPr>
              <w:t xml:space="preserve"> </w:t>
            </w:r>
            <w:r w:rsidRPr="004745B3">
              <w:rPr>
                <w:sz w:val="22"/>
                <w:szCs w:val="22"/>
              </w:rPr>
              <w:t xml:space="preserve">koszty te muszą być przerzucane na klientów przedsiębiorcy, wśród których jest </w:t>
            </w:r>
            <w:r w:rsidR="00A55542">
              <w:rPr>
                <w:sz w:val="22"/>
                <w:szCs w:val="22"/>
              </w:rPr>
              <w:br/>
            </w:r>
            <w:r w:rsidRPr="004745B3">
              <w:rPr>
                <w:sz w:val="22"/>
                <w:szCs w:val="22"/>
              </w:rPr>
              <w:t>i</w:t>
            </w:r>
            <w:r w:rsidR="00A55542">
              <w:rPr>
                <w:sz w:val="22"/>
                <w:szCs w:val="22"/>
              </w:rPr>
              <w:t xml:space="preserve"> </w:t>
            </w:r>
            <w:r w:rsidRPr="004745B3">
              <w:rPr>
                <w:sz w:val="22"/>
                <w:szCs w:val="22"/>
              </w:rPr>
              <w:t>Zamawiający. Jako że przyjętą praktyką jest regulowanie faktur w terminie 2 tygodni,</w:t>
            </w:r>
            <w:r w:rsidR="00A55542">
              <w:rPr>
                <w:sz w:val="22"/>
                <w:szCs w:val="22"/>
              </w:rPr>
              <w:t xml:space="preserve"> </w:t>
            </w:r>
            <w:r w:rsidRPr="004745B3">
              <w:rPr>
                <w:sz w:val="22"/>
                <w:szCs w:val="22"/>
              </w:rPr>
              <w:t>odstępować od tej zasady winno się tylko z ważnych powodów.</w:t>
            </w:r>
          </w:p>
          <w:p w14:paraId="0E3E6810" w14:textId="77777777" w:rsidR="00A55542" w:rsidRPr="004745B3" w:rsidRDefault="00A55542" w:rsidP="00933A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7C7B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 w:rsidRPr="00A55542">
              <w:rPr>
                <w:b/>
                <w:bCs/>
                <w:sz w:val="22"/>
                <w:szCs w:val="22"/>
              </w:rPr>
              <w:t>Zamawiający nie wyraża zgody.</w:t>
            </w:r>
          </w:p>
          <w:p w14:paraId="0B2AF4A0" w14:textId="77777777" w:rsidR="004745B3" w:rsidRPr="004745B3" w:rsidRDefault="004745B3" w:rsidP="00933A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745B3">
              <w:rPr>
                <w:sz w:val="22"/>
                <w:szCs w:val="22"/>
              </w:rPr>
              <w:t>7. Dotyczy SWZ, Załącznik nr 23 do SWZ, Projekt umowy – Pakiet 2-4, §6 ust.</w:t>
            </w:r>
            <w:r w:rsidR="00A55542">
              <w:rPr>
                <w:sz w:val="22"/>
                <w:szCs w:val="22"/>
              </w:rPr>
              <w:t xml:space="preserve"> </w:t>
            </w:r>
            <w:r w:rsidRPr="004745B3">
              <w:rPr>
                <w:sz w:val="22"/>
                <w:szCs w:val="22"/>
              </w:rPr>
              <w:t>2 lit. a) i b):</w:t>
            </w:r>
          </w:p>
          <w:p w14:paraId="09F74431" w14:textId="77777777" w:rsidR="004745B3" w:rsidRDefault="004745B3" w:rsidP="00933A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745B3">
              <w:rPr>
                <w:sz w:val="22"/>
                <w:szCs w:val="22"/>
              </w:rPr>
              <w:t>Czy Zamawiający wyrazi zgodę na doprecyzowanie czasu reakcji serwisu poprzez</w:t>
            </w:r>
            <w:r w:rsidR="00A55542">
              <w:rPr>
                <w:sz w:val="22"/>
                <w:szCs w:val="22"/>
              </w:rPr>
              <w:t xml:space="preserve"> </w:t>
            </w:r>
            <w:r w:rsidRPr="004745B3">
              <w:rPr>
                <w:sz w:val="22"/>
                <w:szCs w:val="22"/>
              </w:rPr>
              <w:t xml:space="preserve">dodanie zapisu </w:t>
            </w:r>
            <w:r w:rsidR="00A55542">
              <w:rPr>
                <w:sz w:val="22"/>
                <w:szCs w:val="22"/>
              </w:rPr>
              <w:br/>
            </w:r>
            <w:r w:rsidRPr="004745B3">
              <w:rPr>
                <w:sz w:val="22"/>
                <w:szCs w:val="22"/>
              </w:rPr>
              <w:t>„w dni robocze”?</w:t>
            </w:r>
          </w:p>
          <w:p w14:paraId="6DFFC9C4" w14:textId="1135A926" w:rsidR="00A55542" w:rsidRPr="004A42CB" w:rsidRDefault="00A55542" w:rsidP="00A555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7C7B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4A42CB">
              <w:rPr>
                <w:b/>
                <w:bCs/>
                <w:sz w:val="22"/>
                <w:szCs w:val="22"/>
              </w:rPr>
              <w:t>Zamawiający wyraża zgodę na zmianę zapisu §6 ust. 2 lit. a) i b)</w:t>
            </w:r>
            <w:r w:rsidR="004A42CB">
              <w:rPr>
                <w:b/>
                <w:bCs/>
                <w:sz w:val="22"/>
                <w:szCs w:val="22"/>
              </w:rPr>
              <w:t>,</w:t>
            </w:r>
            <w:r w:rsidR="00937053" w:rsidRPr="004A42CB">
              <w:rPr>
                <w:b/>
                <w:bCs/>
                <w:sz w:val="22"/>
                <w:szCs w:val="22"/>
              </w:rPr>
              <w:t xml:space="preserve"> </w:t>
            </w:r>
            <w:r w:rsidR="004A42CB" w:rsidRPr="004A42CB">
              <w:rPr>
                <w:b/>
                <w:bCs/>
                <w:sz w:val="22"/>
                <w:szCs w:val="22"/>
                <w:u w:val="single"/>
              </w:rPr>
              <w:t xml:space="preserve">tylko </w:t>
            </w:r>
            <w:r w:rsidR="004A42CB" w:rsidRPr="004A42CB">
              <w:rPr>
                <w:b/>
                <w:bCs/>
                <w:sz w:val="22"/>
                <w:szCs w:val="22"/>
                <w:u w:val="single"/>
              </w:rPr>
              <w:br/>
              <w:t xml:space="preserve">w pakiecie 4, </w:t>
            </w:r>
            <w:r w:rsidR="00937053" w:rsidRPr="004A42CB">
              <w:rPr>
                <w:b/>
                <w:bCs/>
                <w:sz w:val="22"/>
                <w:szCs w:val="22"/>
              </w:rPr>
              <w:t xml:space="preserve">poprzez dodanie zapisu „w dni robocze” </w:t>
            </w:r>
          </w:p>
          <w:p w14:paraId="7A2C09BC" w14:textId="77777777" w:rsidR="004A42CB" w:rsidRPr="004A42CB" w:rsidRDefault="004A42CB" w:rsidP="004A42CB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 w:rsidRPr="004A42CB">
              <w:rPr>
                <w:i/>
                <w:iCs/>
                <w:sz w:val="22"/>
                <w:szCs w:val="22"/>
              </w:rPr>
              <w:t>2.</w:t>
            </w:r>
            <w:r w:rsidRPr="004A42CB">
              <w:rPr>
                <w:i/>
                <w:iCs/>
                <w:sz w:val="22"/>
                <w:szCs w:val="22"/>
              </w:rPr>
              <w:tab/>
              <w:t>Zasady nadzoru serwisowego:</w:t>
            </w:r>
          </w:p>
          <w:p w14:paraId="067E6CEF" w14:textId="5B9B8D5A" w:rsidR="004A42CB" w:rsidRPr="004A42CB" w:rsidRDefault="004A42CB" w:rsidP="004A42CB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 w:rsidRPr="004A42CB">
              <w:rPr>
                <w:i/>
                <w:iCs/>
                <w:sz w:val="22"/>
                <w:szCs w:val="22"/>
              </w:rPr>
              <w:t>a)   czas reakcji serwisu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4A42CB">
              <w:rPr>
                <w:i/>
                <w:iCs/>
                <w:sz w:val="22"/>
                <w:szCs w:val="22"/>
              </w:rPr>
              <w:t xml:space="preserve"> </w:t>
            </w:r>
            <w:r>
              <w:rPr>
                <w:i/>
                <w:iCs/>
                <w:sz w:val="22"/>
                <w:szCs w:val="22"/>
              </w:rPr>
              <w:t xml:space="preserve">w dni robocze, </w:t>
            </w:r>
            <w:r w:rsidRPr="004A42CB">
              <w:rPr>
                <w:i/>
                <w:iCs/>
                <w:sz w:val="22"/>
                <w:szCs w:val="22"/>
              </w:rPr>
              <w:t>w przypadku awarii przedmiotu dzierżawy - do 24 godzin od momentu przyjęcia zgłoszenia do podjęcia naprawy;</w:t>
            </w:r>
          </w:p>
          <w:p w14:paraId="08EC465D" w14:textId="273BC3C0" w:rsidR="00937053" w:rsidRPr="004A42CB" w:rsidRDefault="004A42CB" w:rsidP="004A42CB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 w:rsidRPr="004A42CB">
              <w:rPr>
                <w:i/>
                <w:iCs/>
                <w:sz w:val="22"/>
                <w:szCs w:val="22"/>
              </w:rPr>
              <w:t xml:space="preserve"> b)    w przypadku niemożności usunięcia usterki</w:t>
            </w:r>
            <w:r>
              <w:rPr>
                <w:i/>
                <w:iCs/>
                <w:sz w:val="22"/>
                <w:szCs w:val="22"/>
              </w:rPr>
              <w:t xml:space="preserve">, w dni robocze, </w:t>
            </w:r>
            <w:r w:rsidRPr="004A42CB">
              <w:rPr>
                <w:i/>
                <w:iCs/>
                <w:sz w:val="22"/>
                <w:szCs w:val="22"/>
              </w:rPr>
              <w:t xml:space="preserve">przez okres  24 godzin Wydzierżawiający zapewni możliwość wykonywania oznaczeń w innych   laboratoriach i poniesie koszty (wraz z kosztami transportu materiałów) z tym związane poprzez odliczenie stosownej kwoty </w:t>
            </w:r>
            <w:r w:rsidR="00F46A3E">
              <w:rPr>
                <w:i/>
                <w:iCs/>
                <w:sz w:val="22"/>
                <w:szCs w:val="22"/>
              </w:rPr>
              <w:br/>
            </w:r>
            <w:r w:rsidRPr="004A42CB">
              <w:rPr>
                <w:i/>
                <w:iCs/>
                <w:sz w:val="22"/>
                <w:szCs w:val="22"/>
              </w:rPr>
              <w:t>z czynszu dzierżawnego za ten okres lub udostępni, w terminie 5 dni roboczych aparat zastępczy na okres trwania naprawy;</w:t>
            </w:r>
          </w:p>
          <w:p w14:paraId="6B540F76" w14:textId="77777777" w:rsidR="004745B3" w:rsidRPr="004745B3" w:rsidRDefault="004745B3" w:rsidP="00933A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745B3">
              <w:rPr>
                <w:sz w:val="22"/>
                <w:szCs w:val="22"/>
              </w:rPr>
              <w:t>8. Dotyczy SWZ, Załącznik nr 23 do SWZ, Projekt umowy – Pakiet 2-4, §6 ust.</w:t>
            </w:r>
            <w:r w:rsidR="00937053">
              <w:rPr>
                <w:sz w:val="22"/>
                <w:szCs w:val="22"/>
              </w:rPr>
              <w:t xml:space="preserve"> </w:t>
            </w:r>
            <w:r w:rsidRPr="004745B3">
              <w:rPr>
                <w:sz w:val="22"/>
                <w:szCs w:val="22"/>
              </w:rPr>
              <w:t>2 lit. d):</w:t>
            </w:r>
          </w:p>
          <w:p w14:paraId="12E20C1E" w14:textId="77777777" w:rsidR="004745B3" w:rsidRDefault="004745B3" w:rsidP="00933A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745B3">
              <w:rPr>
                <w:sz w:val="22"/>
                <w:szCs w:val="22"/>
              </w:rPr>
              <w:t>Czy w przypadku Pakietu nr 4, Zamawiający wyrazi zgodę na wykonywanie</w:t>
            </w:r>
            <w:r w:rsidR="00937053">
              <w:rPr>
                <w:sz w:val="22"/>
                <w:szCs w:val="22"/>
              </w:rPr>
              <w:t xml:space="preserve"> </w:t>
            </w:r>
            <w:r w:rsidRPr="004745B3">
              <w:rPr>
                <w:sz w:val="22"/>
                <w:szCs w:val="22"/>
              </w:rPr>
              <w:t xml:space="preserve">przeglądów zgodnie </w:t>
            </w:r>
            <w:r w:rsidR="00937053">
              <w:rPr>
                <w:sz w:val="22"/>
                <w:szCs w:val="22"/>
              </w:rPr>
              <w:br/>
            </w:r>
            <w:r w:rsidRPr="004745B3">
              <w:rPr>
                <w:sz w:val="22"/>
                <w:szCs w:val="22"/>
              </w:rPr>
              <w:t>z wymaganiami producenta, lecz nie rzadziej niż 1 raz w roku?</w:t>
            </w:r>
            <w:r w:rsidR="00937053">
              <w:rPr>
                <w:sz w:val="22"/>
                <w:szCs w:val="22"/>
              </w:rPr>
              <w:t xml:space="preserve"> </w:t>
            </w:r>
            <w:r w:rsidRPr="004745B3">
              <w:rPr>
                <w:sz w:val="22"/>
                <w:szCs w:val="22"/>
              </w:rPr>
              <w:t>Każdy Producent ma ustalony harmonogram przeglądów w zależności od analizatora,</w:t>
            </w:r>
            <w:r w:rsidR="00937053">
              <w:rPr>
                <w:sz w:val="22"/>
                <w:szCs w:val="22"/>
              </w:rPr>
              <w:t xml:space="preserve"> </w:t>
            </w:r>
            <w:r w:rsidRPr="004745B3">
              <w:rPr>
                <w:sz w:val="22"/>
                <w:szCs w:val="22"/>
              </w:rPr>
              <w:t xml:space="preserve">natomiast w przypadku ewentualnych problemów </w:t>
            </w:r>
            <w:r w:rsidRPr="004745B3">
              <w:rPr>
                <w:sz w:val="22"/>
                <w:szCs w:val="22"/>
              </w:rPr>
              <w:lastRenderedPageBreak/>
              <w:t>z analizatorem jest on i tak objęty</w:t>
            </w:r>
            <w:r w:rsidR="00937053">
              <w:rPr>
                <w:sz w:val="22"/>
                <w:szCs w:val="22"/>
              </w:rPr>
              <w:t xml:space="preserve"> </w:t>
            </w:r>
            <w:r w:rsidRPr="004745B3">
              <w:rPr>
                <w:sz w:val="22"/>
                <w:szCs w:val="22"/>
              </w:rPr>
              <w:t>gwarancją, obejmującą przyjazd, naprawy i części zamienne poza ewentualnymi</w:t>
            </w:r>
            <w:r w:rsidR="00937053">
              <w:rPr>
                <w:sz w:val="22"/>
                <w:szCs w:val="22"/>
              </w:rPr>
              <w:t xml:space="preserve"> </w:t>
            </w:r>
            <w:r w:rsidRPr="004745B3">
              <w:rPr>
                <w:sz w:val="22"/>
                <w:szCs w:val="22"/>
              </w:rPr>
              <w:t>przeglądami.</w:t>
            </w:r>
          </w:p>
          <w:p w14:paraId="04F7A442" w14:textId="0B14364E" w:rsidR="00937053" w:rsidRDefault="00937053" w:rsidP="00937053">
            <w:pPr>
              <w:spacing w:after="120"/>
              <w:ind w:left="30" w:right="-72"/>
              <w:jc w:val="both"/>
              <w:rPr>
                <w:color w:val="FF0000"/>
                <w:sz w:val="22"/>
                <w:szCs w:val="22"/>
                <w:u w:val="single"/>
              </w:rPr>
            </w:pPr>
            <w:r w:rsidRPr="00727C7B">
              <w:rPr>
                <w:b/>
                <w:bCs/>
                <w:sz w:val="22"/>
                <w:szCs w:val="22"/>
              </w:rPr>
              <w:t>Odpo</w:t>
            </w:r>
            <w:r w:rsidRPr="00F46A3E">
              <w:rPr>
                <w:b/>
                <w:bCs/>
                <w:sz w:val="22"/>
                <w:szCs w:val="22"/>
              </w:rPr>
              <w:t xml:space="preserve">wiedź: </w:t>
            </w:r>
            <w:r w:rsidRPr="00F46A3E">
              <w:rPr>
                <w:sz w:val="22"/>
                <w:szCs w:val="22"/>
                <w:u w:val="single"/>
              </w:rPr>
              <w:t>Zamawiający wyraża zgodę na zmianę zapisu §6 ust. 2 lit. d)  tylko w pakiecie 3 i 4.</w:t>
            </w:r>
          </w:p>
          <w:p w14:paraId="738129B7" w14:textId="39AB1C9C" w:rsidR="00F46A3E" w:rsidRPr="00F46A3E" w:rsidRDefault="00F46A3E" w:rsidP="00F46A3E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 w:rsidRPr="00F46A3E">
              <w:rPr>
                <w:i/>
                <w:iCs/>
                <w:sz w:val="22"/>
                <w:szCs w:val="22"/>
              </w:rPr>
              <w:t>d)</w:t>
            </w:r>
            <w:r w:rsidRPr="00F46A3E">
              <w:rPr>
                <w:i/>
                <w:iCs/>
                <w:sz w:val="22"/>
                <w:szCs w:val="22"/>
              </w:rPr>
              <w:tab/>
              <w:t>Wydzierżawiający zobowiązany jest w każdym roku dzierżawy do  wykonania</w:t>
            </w:r>
            <w:r w:rsidR="00B874EC">
              <w:rPr>
                <w:i/>
                <w:iCs/>
                <w:sz w:val="22"/>
                <w:szCs w:val="22"/>
              </w:rPr>
              <w:t xml:space="preserve"> </w:t>
            </w:r>
            <w:r w:rsidRPr="00F46A3E">
              <w:rPr>
                <w:i/>
                <w:iCs/>
                <w:sz w:val="22"/>
                <w:szCs w:val="22"/>
              </w:rPr>
              <w:t xml:space="preserve">przeglądów zgodnie z wymaganiami producenta, lecz nie rzadziej niż 1 raz w roku (przegląd przedmiotu dzierżawy </w:t>
            </w:r>
            <w:r w:rsidR="00B874EC">
              <w:rPr>
                <w:i/>
                <w:iCs/>
                <w:sz w:val="22"/>
                <w:szCs w:val="22"/>
              </w:rPr>
              <w:br/>
            </w:r>
            <w:r w:rsidRPr="00F46A3E">
              <w:rPr>
                <w:i/>
                <w:iCs/>
                <w:sz w:val="22"/>
                <w:szCs w:val="22"/>
              </w:rPr>
              <w:t>i sprawdzenie poprawności jego działania). Terminy wizyt będą każdorazowo ustalane z Dzierżawcą</w:t>
            </w:r>
          </w:p>
          <w:p w14:paraId="2B6524C9" w14:textId="77777777" w:rsidR="00937053" w:rsidRPr="004745B3" w:rsidRDefault="00937053" w:rsidP="00933A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240FE52" w14:textId="77777777" w:rsidR="004745B3" w:rsidRPr="004745B3" w:rsidRDefault="004745B3" w:rsidP="00933A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745B3">
              <w:rPr>
                <w:sz w:val="22"/>
                <w:szCs w:val="22"/>
              </w:rPr>
              <w:t>9. Dotyczy SWZ, Załącznik nr 23 do SWZ, Projekt umowy – Pakiet 2-4, §10</w:t>
            </w:r>
            <w:r w:rsidR="00937053">
              <w:rPr>
                <w:sz w:val="22"/>
                <w:szCs w:val="22"/>
              </w:rPr>
              <w:t xml:space="preserve"> </w:t>
            </w:r>
            <w:r w:rsidRPr="004745B3">
              <w:rPr>
                <w:sz w:val="22"/>
                <w:szCs w:val="22"/>
              </w:rPr>
              <w:t>ust. 5:</w:t>
            </w:r>
          </w:p>
          <w:p w14:paraId="72697EAE" w14:textId="77777777" w:rsidR="004745B3" w:rsidRPr="004745B3" w:rsidRDefault="004745B3" w:rsidP="00933A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745B3">
              <w:rPr>
                <w:sz w:val="22"/>
                <w:szCs w:val="22"/>
              </w:rPr>
              <w:t>Zamawiający wskazuje na obowiązek Wykonawcy dostarczania na swój koszt</w:t>
            </w:r>
            <w:r w:rsidR="00937053">
              <w:rPr>
                <w:sz w:val="22"/>
                <w:szCs w:val="22"/>
              </w:rPr>
              <w:t xml:space="preserve"> </w:t>
            </w:r>
            <w:r w:rsidRPr="004745B3">
              <w:rPr>
                <w:sz w:val="22"/>
                <w:szCs w:val="22"/>
              </w:rPr>
              <w:t>odczynników, kalibratorów, materiałów kontrolnych i zużywalnych w przypadku</w:t>
            </w:r>
            <w:r w:rsidR="00937053">
              <w:rPr>
                <w:sz w:val="22"/>
                <w:szCs w:val="22"/>
              </w:rPr>
              <w:t xml:space="preserve"> </w:t>
            </w:r>
            <w:r w:rsidRPr="004745B3">
              <w:rPr>
                <w:sz w:val="22"/>
                <w:szCs w:val="22"/>
              </w:rPr>
              <w:t xml:space="preserve">niedoszacowania ich ilości </w:t>
            </w:r>
            <w:r w:rsidR="00937053">
              <w:rPr>
                <w:sz w:val="22"/>
                <w:szCs w:val="22"/>
              </w:rPr>
              <w:br/>
            </w:r>
            <w:r w:rsidRPr="004745B3">
              <w:rPr>
                <w:sz w:val="22"/>
                <w:szCs w:val="22"/>
              </w:rPr>
              <w:t xml:space="preserve">w ofercie. </w:t>
            </w:r>
          </w:p>
          <w:p w14:paraId="542DD2D2" w14:textId="77777777" w:rsidR="004745B3" w:rsidRPr="004745B3" w:rsidRDefault="004745B3" w:rsidP="00933A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745B3">
              <w:rPr>
                <w:sz w:val="22"/>
                <w:szCs w:val="22"/>
              </w:rPr>
              <w:t>Prosimy o usunięcie ww. zapisu, ze względu na fakt, iż Wykonawca szacuje ilości</w:t>
            </w:r>
            <w:r w:rsidR="00937053">
              <w:rPr>
                <w:sz w:val="22"/>
                <w:szCs w:val="22"/>
              </w:rPr>
              <w:t xml:space="preserve"> </w:t>
            </w:r>
            <w:r w:rsidRPr="004745B3">
              <w:rPr>
                <w:sz w:val="22"/>
                <w:szCs w:val="22"/>
              </w:rPr>
              <w:t>odczynników biorąc pod uwagę wskazane przez Zamawiającego ilości</w:t>
            </w:r>
            <w:r w:rsidR="00937053">
              <w:rPr>
                <w:sz w:val="22"/>
                <w:szCs w:val="22"/>
              </w:rPr>
              <w:t xml:space="preserve"> </w:t>
            </w:r>
            <w:r w:rsidRPr="004745B3">
              <w:rPr>
                <w:sz w:val="22"/>
                <w:szCs w:val="22"/>
              </w:rPr>
              <w:t>przewidywanych badań i średnią ilość zużywania odczynnika na 1 badanie.</w:t>
            </w:r>
            <w:r w:rsidR="00937053">
              <w:rPr>
                <w:sz w:val="22"/>
                <w:szCs w:val="22"/>
              </w:rPr>
              <w:t xml:space="preserve"> </w:t>
            </w:r>
            <w:r w:rsidRPr="004745B3">
              <w:rPr>
                <w:sz w:val="22"/>
                <w:szCs w:val="22"/>
              </w:rPr>
              <w:t>Wykonawca nie ma wpływu i kontroli na faktyczną ilość zużywania odczynników przez</w:t>
            </w:r>
            <w:r w:rsidR="00937053">
              <w:rPr>
                <w:sz w:val="22"/>
                <w:szCs w:val="22"/>
              </w:rPr>
              <w:t xml:space="preserve"> </w:t>
            </w:r>
            <w:r w:rsidRPr="004745B3">
              <w:rPr>
                <w:sz w:val="22"/>
                <w:szCs w:val="22"/>
              </w:rPr>
              <w:t>Zamawiającego.</w:t>
            </w:r>
          </w:p>
          <w:p w14:paraId="7CFD94A2" w14:textId="77777777" w:rsidR="004745B3" w:rsidRDefault="004745B3" w:rsidP="00933A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745B3">
              <w:rPr>
                <w:sz w:val="22"/>
                <w:szCs w:val="22"/>
              </w:rPr>
              <w:t>Ewentualnie prosimy o uzupełnienie ww. postanowienia zapisem w brzmieniu:</w:t>
            </w:r>
            <w:r w:rsidR="00937053">
              <w:rPr>
                <w:sz w:val="22"/>
                <w:szCs w:val="22"/>
              </w:rPr>
              <w:t xml:space="preserve"> </w:t>
            </w:r>
            <w:r w:rsidRPr="004745B3">
              <w:rPr>
                <w:sz w:val="22"/>
                <w:szCs w:val="22"/>
              </w:rPr>
              <w:t>„z wyłączeniem sytuacji, w której wzrost wykorzystania odczynników będzie</w:t>
            </w:r>
            <w:r w:rsidR="00937053">
              <w:rPr>
                <w:sz w:val="22"/>
                <w:szCs w:val="22"/>
              </w:rPr>
              <w:t xml:space="preserve"> </w:t>
            </w:r>
            <w:r w:rsidRPr="004745B3">
              <w:rPr>
                <w:sz w:val="22"/>
                <w:szCs w:val="22"/>
              </w:rPr>
              <w:t>spowodowany wzrostem ilości badań, niż deklarowano w SWZ bądź użytkowaniem</w:t>
            </w:r>
            <w:r w:rsidR="00937053">
              <w:rPr>
                <w:sz w:val="22"/>
                <w:szCs w:val="22"/>
              </w:rPr>
              <w:t xml:space="preserve"> </w:t>
            </w:r>
            <w:r w:rsidRPr="004745B3">
              <w:rPr>
                <w:sz w:val="22"/>
                <w:szCs w:val="22"/>
              </w:rPr>
              <w:t>analizatorów w sposób niezgodny z instrukcją obsługi analizatorów”.</w:t>
            </w:r>
          </w:p>
          <w:p w14:paraId="273BFC98" w14:textId="77777777" w:rsidR="00937053" w:rsidRPr="00937053" w:rsidRDefault="00937053" w:rsidP="00937053">
            <w:pPr>
              <w:spacing w:after="120"/>
              <w:ind w:left="30" w:right="-72"/>
              <w:jc w:val="both"/>
              <w:rPr>
                <w:color w:val="FF0000"/>
                <w:sz w:val="22"/>
                <w:szCs w:val="22"/>
              </w:rPr>
            </w:pPr>
            <w:r w:rsidRPr="00727C7B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937053">
              <w:rPr>
                <w:b/>
                <w:bCs/>
                <w:sz w:val="22"/>
                <w:szCs w:val="22"/>
              </w:rPr>
              <w:t>Zamawiający nie wyraża zgody.</w:t>
            </w:r>
          </w:p>
          <w:p w14:paraId="435622DE" w14:textId="77777777" w:rsidR="00937053" w:rsidRPr="004745B3" w:rsidRDefault="00937053" w:rsidP="00933A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A847BB5" w14:textId="77777777" w:rsidR="004745B3" w:rsidRPr="004745B3" w:rsidRDefault="004745B3" w:rsidP="00933A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745B3">
              <w:rPr>
                <w:sz w:val="22"/>
                <w:szCs w:val="22"/>
              </w:rPr>
              <w:t>10. Dotyczy SWZ, Załącznik nr 23 do SWZ, Projekt umowy – Pakiet 2-4, §10</w:t>
            </w:r>
            <w:r w:rsidR="00937053">
              <w:rPr>
                <w:sz w:val="22"/>
                <w:szCs w:val="22"/>
              </w:rPr>
              <w:t xml:space="preserve"> </w:t>
            </w:r>
            <w:r w:rsidRPr="004745B3">
              <w:rPr>
                <w:sz w:val="22"/>
                <w:szCs w:val="22"/>
              </w:rPr>
              <w:t>ust. 7 lit. b):</w:t>
            </w:r>
          </w:p>
          <w:p w14:paraId="278ABF86" w14:textId="77777777" w:rsidR="004745B3" w:rsidRDefault="004745B3" w:rsidP="00933A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745B3">
              <w:rPr>
                <w:sz w:val="22"/>
                <w:szCs w:val="22"/>
              </w:rPr>
              <w:t>Czy Zamawiający dopuści dosłanie wymaganych dokumentów wraz z umową z biura</w:t>
            </w:r>
            <w:r w:rsidR="00937053">
              <w:rPr>
                <w:sz w:val="22"/>
                <w:szCs w:val="22"/>
              </w:rPr>
              <w:t xml:space="preserve"> </w:t>
            </w:r>
            <w:r w:rsidRPr="004745B3">
              <w:rPr>
                <w:sz w:val="22"/>
                <w:szCs w:val="22"/>
              </w:rPr>
              <w:t>Wykonawcy?</w:t>
            </w:r>
            <w:r w:rsidR="00937053">
              <w:rPr>
                <w:sz w:val="22"/>
                <w:szCs w:val="22"/>
              </w:rPr>
              <w:t xml:space="preserve"> </w:t>
            </w:r>
            <w:r w:rsidRPr="004745B3">
              <w:rPr>
                <w:sz w:val="22"/>
                <w:szCs w:val="22"/>
              </w:rPr>
              <w:t>Wykonawca motywuje swoją prośbę powodami technicznymi.</w:t>
            </w:r>
          </w:p>
          <w:p w14:paraId="10E23952" w14:textId="6AE8ED8A" w:rsidR="00937053" w:rsidRPr="004745B3" w:rsidRDefault="00937053" w:rsidP="00933A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7C7B">
              <w:rPr>
                <w:b/>
                <w:bCs/>
                <w:sz w:val="22"/>
                <w:szCs w:val="22"/>
              </w:rPr>
              <w:t>Odpowiedź</w:t>
            </w:r>
            <w:r w:rsidR="00E068A7">
              <w:rPr>
                <w:b/>
                <w:bCs/>
                <w:sz w:val="22"/>
                <w:szCs w:val="22"/>
              </w:rPr>
              <w:t>:</w:t>
            </w:r>
            <w:r w:rsidR="000E5FA0">
              <w:t xml:space="preserve"> </w:t>
            </w:r>
            <w:r w:rsidR="000E5FA0" w:rsidRPr="000E5FA0">
              <w:rPr>
                <w:b/>
                <w:bCs/>
                <w:sz w:val="22"/>
                <w:szCs w:val="22"/>
              </w:rPr>
              <w:t>Zamawiający wyraża zgodę na przesłanie dokumentów wraz z podpisaną umową lub za pośrednictwem poczty elektronicznej natychmiast po podpisaniu umowy.</w:t>
            </w:r>
            <w:r w:rsidR="00F46A3E">
              <w:rPr>
                <w:b/>
                <w:bCs/>
                <w:sz w:val="22"/>
                <w:szCs w:val="22"/>
              </w:rPr>
              <w:t xml:space="preserve"> </w:t>
            </w:r>
          </w:p>
          <w:p w14:paraId="51BDB6C2" w14:textId="77777777" w:rsidR="004745B3" w:rsidRPr="004745B3" w:rsidRDefault="004745B3" w:rsidP="00933A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745B3">
              <w:rPr>
                <w:sz w:val="22"/>
                <w:szCs w:val="22"/>
              </w:rPr>
              <w:t>11. Dotyczy SWZ, Załącznik nr 23 do SWZ, Projekt umowy – Pakiet 2-4, §11</w:t>
            </w:r>
            <w:r w:rsidR="00937053">
              <w:rPr>
                <w:sz w:val="22"/>
                <w:szCs w:val="22"/>
              </w:rPr>
              <w:t xml:space="preserve"> </w:t>
            </w:r>
            <w:r w:rsidRPr="004745B3">
              <w:rPr>
                <w:sz w:val="22"/>
                <w:szCs w:val="22"/>
              </w:rPr>
              <w:t>ust. 2:</w:t>
            </w:r>
          </w:p>
          <w:p w14:paraId="7619249D" w14:textId="77777777" w:rsidR="004745B3" w:rsidRDefault="004745B3" w:rsidP="00933A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745B3">
              <w:rPr>
                <w:sz w:val="22"/>
                <w:szCs w:val="22"/>
              </w:rPr>
              <w:t>Czy Zamawiający wyrazi zgodę na doprecyzowanie terminu poprzez dodanie zapisu</w:t>
            </w:r>
            <w:r w:rsidR="00937053">
              <w:rPr>
                <w:sz w:val="22"/>
                <w:szCs w:val="22"/>
              </w:rPr>
              <w:t xml:space="preserve">  </w:t>
            </w:r>
            <w:r w:rsidRPr="004745B3">
              <w:rPr>
                <w:sz w:val="22"/>
                <w:szCs w:val="22"/>
              </w:rPr>
              <w:t>„dni robocze”?</w:t>
            </w:r>
          </w:p>
          <w:p w14:paraId="3D9E89B4" w14:textId="77777777" w:rsidR="00937053" w:rsidRPr="00937053" w:rsidRDefault="00937053" w:rsidP="00937053">
            <w:pPr>
              <w:spacing w:after="120"/>
              <w:ind w:left="30" w:right="-72"/>
              <w:jc w:val="both"/>
              <w:rPr>
                <w:color w:val="FF0000"/>
                <w:sz w:val="22"/>
                <w:szCs w:val="22"/>
              </w:rPr>
            </w:pPr>
            <w:r w:rsidRPr="00727C7B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937053">
              <w:rPr>
                <w:b/>
                <w:bCs/>
                <w:sz w:val="22"/>
                <w:szCs w:val="22"/>
              </w:rPr>
              <w:t>Zamawiający nie wyraża zgody.</w:t>
            </w:r>
          </w:p>
          <w:p w14:paraId="0615A32C" w14:textId="77777777" w:rsidR="00937053" w:rsidRPr="004745B3" w:rsidRDefault="00937053" w:rsidP="00933A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7218E3A" w14:textId="77777777" w:rsidR="004745B3" w:rsidRPr="004745B3" w:rsidRDefault="004745B3" w:rsidP="00933A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bookmarkStart w:id="2" w:name="_Hlk69884057"/>
            <w:r w:rsidRPr="004745B3">
              <w:rPr>
                <w:sz w:val="22"/>
                <w:szCs w:val="22"/>
              </w:rPr>
              <w:t>12. Dotyczy SWZ, Załącznik nr 23 do SWZ, Projekt umowy – Pakiet 2-4, §12</w:t>
            </w:r>
            <w:r w:rsidR="00937053">
              <w:rPr>
                <w:sz w:val="22"/>
                <w:szCs w:val="22"/>
              </w:rPr>
              <w:t xml:space="preserve"> </w:t>
            </w:r>
            <w:r w:rsidRPr="004745B3">
              <w:rPr>
                <w:sz w:val="22"/>
                <w:szCs w:val="22"/>
              </w:rPr>
              <w:t>ust. 1:</w:t>
            </w:r>
          </w:p>
          <w:p w14:paraId="2D5A063D" w14:textId="77777777" w:rsidR="004745B3" w:rsidRPr="004745B3" w:rsidRDefault="004745B3" w:rsidP="00933A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745B3">
              <w:rPr>
                <w:sz w:val="22"/>
                <w:szCs w:val="22"/>
              </w:rPr>
              <w:t>Czy Zamawiający wyraża zgodę, aby do każdej dostawy nie była dołączana faktura</w:t>
            </w:r>
            <w:r w:rsidR="00937053">
              <w:rPr>
                <w:sz w:val="22"/>
                <w:szCs w:val="22"/>
              </w:rPr>
              <w:t xml:space="preserve"> </w:t>
            </w:r>
            <w:r w:rsidRPr="004745B3">
              <w:rPr>
                <w:sz w:val="22"/>
                <w:szCs w:val="22"/>
              </w:rPr>
              <w:t>VAT?</w:t>
            </w:r>
            <w:r w:rsidR="00937053">
              <w:rPr>
                <w:sz w:val="22"/>
                <w:szCs w:val="22"/>
              </w:rPr>
              <w:t xml:space="preserve"> </w:t>
            </w:r>
            <w:r w:rsidRPr="004745B3">
              <w:rPr>
                <w:sz w:val="22"/>
                <w:szCs w:val="22"/>
              </w:rPr>
              <w:t>Ze względu na stosowaną przez Wykonawcę politykę bezpieczeństwa i ochronę</w:t>
            </w:r>
            <w:r w:rsidR="00937053">
              <w:rPr>
                <w:sz w:val="22"/>
                <w:szCs w:val="22"/>
              </w:rPr>
              <w:t xml:space="preserve"> </w:t>
            </w:r>
            <w:r w:rsidRPr="004745B3">
              <w:rPr>
                <w:sz w:val="22"/>
                <w:szCs w:val="22"/>
              </w:rPr>
              <w:t>danych stanowiących informację handlowe, faktury wystawiane są przez pracownika</w:t>
            </w:r>
            <w:r w:rsidR="00937053">
              <w:rPr>
                <w:sz w:val="22"/>
                <w:szCs w:val="22"/>
              </w:rPr>
              <w:t xml:space="preserve"> </w:t>
            </w:r>
            <w:r w:rsidRPr="004745B3">
              <w:rPr>
                <w:sz w:val="22"/>
                <w:szCs w:val="22"/>
              </w:rPr>
              <w:t>Wykonawcy w biurze w dniu dostawy towaru do Zamawiającego, a sam przedmiot</w:t>
            </w:r>
            <w:r w:rsidR="00937053">
              <w:rPr>
                <w:sz w:val="22"/>
                <w:szCs w:val="22"/>
              </w:rPr>
              <w:t xml:space="preserve"> </w:t>
            </w:r>
            <w:r w:rsidRPr="004745B3">
              <w:rPr>
                <w:sz w:val="22"/>
                <w:szCs w:val="22"/>
              </w:rPr>
              <w:t>dostawy jest wysyłany do Zamawiającego z magazynu Wykonawcy, który znajduje się</w:t>
            </w:r>
            <w:r w:rsidR="00937053">
              <w:rPr>
                <w:sz w:val="22"/>
                <w:szCs w:val="22"/>
              </w:rPr>
              <w:t xml:space="preserve"> </w:t>
            </w:r>
            <w:r w:rsidRPr="004745B3">
              <w:rPr>
                <w:sz w:val="22"/>
                <w:szCs w:val="22"/>
              </w:rPr>
              <w:t>w innej lokalizacji niż biuro.</w:t>
            </w:r>
            <w:r w:rsidR="00937053">
              <w:rPr>
                <w:sz w:val="22"/>
                <w:szCs w:val="22"/>
              </w:rPr>
              <w:t xml:space="preserve"> </w:t>
            </w:r>
            <w:r w:rsidRPr="004745B3">
              <w:rPr>
                <w:sz w:val="22"/>
                <w:szCs w:val="22"/>
              </w:rPr>
              <w:t>Nie istnieje zatem fizycznie możliwość, by faktura była dostarczona Zamawiającemu</w:t>
            </w:r>
            <w:r w:rsidR="00937053">
              <w:rPr>
                <w:sz w:val="22"/>
                <w:szCs w:val="22"/>
              </w:rPr>
              <w:t xml:space="preserve"> </w:t>
            </w:r>
            <w:r w:rsidRPr="004745B3">
              <w:rPr>
                <w:sz w:val="22"/>
                <w:szCs w:val="22"/>
              </w:rPr>
              <w:t>wraz z zamówionym i dostarczonym towarem. Wraz z towarem Wykonawca załącza</w:t>
            </w:r>
            <w:r w:rsidR="00937053">
              <w:rPr>
                <w:sz w:val="22"/>
                <w:szCs w:val="22"/>
              </w:rPr>
              <w:t xml:space="preserve"> </w:t>
            </w:r>
            <w:r w:rsidRPr="004745B3">
              <w:rPr>
                <w:sz w:val="22"/>
                <w:szCs w:val="22"/>
              </w:rPr>
              <w:t>dokument dostawy, potwierdzający ilość, rodzaj towaru będącego przedmiotem</w:t>
            </w:r>
            <w:r w:rsidR="00937053">
              <w:rPr>
                <w:sz w:val="22"/>
                <w:szCs w:val="22"/>
              </w:rPr>
              <w:t xml:space="preserve"> </w:t>
            </w:r>
            <w:r w:rsidRPr="004745B3">
              <w:rPr>
                <w:sz w:val="22"/>
                <w:szCs w:val="22"/>
              </w:rPr>
              <w:t>dostawy, natomiast faktura VAT wysyłana jest pocztą po wykonaniu zamówienia.</w:t>
            </w:r>
          </w:p>
          <w:p w14:paraId="71AE0A5B" w14:textId="77777777" w:rsidR="004745B3" w:rsidRPr="004745B3" w:rsidRDefault="004745B3" w:rsidP="00933A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745B3">
              <w:rPr>
                <w:sz w:val="22"/>
                <w:szCs w:val="22"/>
              </w:rPr>
              <w:t>Ponadto Wykonawca zgodnie z treścią art. 106i. ustawy z dnia 11 marca 2004 r. o</w:t>
            </w:r>
            <w:r w:rsidR="00937053">
              <w:rPr>
                <w:sz w:val="22"/>
                <w:szCs w:val="22"/>
              </w:rPr>
              <w:t xml:space="preserve"> </w:t>
            </w:r>
            <w:r w:rsidRPr="004745B3">
              <w:rPr>
                <w:sz w:val="22"/>
                <w:szCs w:val="22"/>
              </w:rPr>
              <w:t>podatku od towarów i usług zobowiązany jest do wystawienia faktury VAT nie później</w:t>
            </w:r>
            <w:r w:rsidR="00937053">
              <w:rPr>
                <w:sz w:val="22"/>
                <w:szCs w:val="22"/>
              </w:rPr>
              <w:t xml:space="preserve"> </w:t>
            </w:r>
            <w:r w:rsidRPr="004745B3">
              <w:rPr>
                <w:sz w:val="22"/>
                <w:szCs w:val="22"/>
              </w:rPr>
              <w:t>niż piętnastego dnia miesiąca następującego po miesiącu, w którym dokonano</w:t>
            </w:r>
            <w:r w:rsidR="00937053">
              <w:rPr>
                <w:sz w:val="22"/>
                <w:szCs w:val="22"/>
              </w:rPr>
              <w:t xml:space="preserve"> </w:t>
            </w:r>
            <w:r w:rsidRPr="004745B3">
              <w:rPr>
                <w:sz w:val="22"/>
                <w:szCs w:val="22"/>
              </w:rPr>
              <w:t>dostawy towaru lub wykonano usługę, nie ma zatem obowiązku wystawiania faktury i</w:t>
            </w:r>
            <w:r w:rsidR="00937053">
              <w:rPr>
                <w:sz w:val="22"/>
                <w:szCs w:val="22"/>
              </w:rPr>
              <w:t xml:space="preserve"> </w:t>
            </w:r>
            <w:r w:rsidRPr="004745B3">
              <w:rPr>
                <w:sz w:val="22"/>
                <w:szCs w:val="22"/>
              </w:rPr>
              <w:t>dostarczania jej wraz z chwilą wydania towaru.</w:t>
            </w:r>
          </w:p>
          <w:p w14:paraId="3CD027BD" w14:textId="77777777" w:rsidR="004745B3" w:rsidRPr="004745B3" w:rsidRDefault="004745B3" w:rsidP="00933A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745B3">
              <w:rPr>
                <w:sz w:val="22"/>
                <w:szCs w:val="22"/>
              </w:rPr>
              <w:t>Jeżeli tak prosimy o wykreślenie zapisu „wraz z fakturą”.</w:t>
            </w:r>
            <w:r w:rsidR="00937053">
              <w:rPr>
                <w:sz w:val="22"/>
                <w:szCs w:val="22"/>
              </w:rPr>
              <w:t xml:space="preserve"> </w:t>
            </w:r>
            <w:r w:rsidRPr="004745B3">
              <w:rPr>
                <w:sz w:val="22"/>
                <w:szCs w:val="22"/>
              </w:rPr>
              <w:t>Ewentualnie, czy Zamawiający wyrazi zgodę na dostarczenie wraz z towarem</w:t>
            </w:r>
            <w:r w:rsidR="00937053">
              <w:rPr>
                <w:sz w:val="22"/>
                <w:szCs w:val="22"/>
              </w:rPr>
              <w:t xml:space="preserve"> </w:t>
            </w:r>
            <w:r w:rsidRPr="004745B3">
              <w:rPr>
                <w:sz w:val="22"/>
                <w:szCs w:val="22"/>
              </w:rPr>
              <w:t>elektronicznej faktury VAT na wskazany adres poczty elektronicznej?</w:t>
            </w:r>
          </w:p>
          <w:p w14:paraId="1891600B" w14:textId="77777777" w:rsidR="004745B3" w:rsidRDefault="004745B3" w:rsidP="00933A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745B3">
              <w:rPr>
                <w:sz w:val="22"/>
                <w:szCs w:val="22"/>
              </w:rPr>
              <w:lastRenderedPageBreak/>
              <w:t>Jeżeli tak prosimy o zmianę ww. postanowienia poprzez dodatnie zapisu</w:t>
            </w:r>
            <w:r w:rsidR="00937053">
              <w:rPr>
                <w:sz w:val="22"/>
                <w:szCs w:val="22"/>
              </w:rPr>
              <w:t xml:space="preserve"> </w:t>
            </w:r>
            <w:r w:rsidRPr="004745B3">
              <w:rPr>
                <w:sz w:val="22"/>
                <w:szCs w:val="22"/>
              </w:rPr>
              <w:t>„Zamawiający wyraża zgodę na przesyłanie faktur elektronicznych na następujący</w:t>
            </w:r>
            <w:r w:rsidR="00937053">
              <w:rPr>
                <w:sz w:val="22"/>
                <w:szCs w:val="22"/>
              </w:rPr>
              <w:t xml:space="preserve"> </w:t>
            </w:r>
            <w:r w:rsidRPr="004745B3">
              <w:rPr>
                <w:sz w:val="22"/>
                <w:szCs w:val="22"/>
              </w:rPr>
              <w:t>adres poczty elektronicznej</w:t>
            </w:r>
            <w:r w:rsidR="00937053">
              <w:rPr>
                <w:sz w:val="22"/>
                <w:szCs w:val="22"/>
              </w:rPr>
              <w:t xml:space="preserve"> </w:t>
            </w:r>
            <w:r w:rsidRPr="004745B3">
              <w:rPr>
                <w:sz w:val="22"/>
                <w:szCs w:val="22"/>
              </w:rPr>
              <w:t>.....................................................”.</w:t>
            </w:r>
          </w:p>
          <w:p w14:paraId="1C1E4C6E" w14:textId="1C02AD83" w:rsidR="00937053" w:rsidRPr="00937053" w:rsidRDefault="00937053" w:rsidP="00937053">
            <w:pPr>
              <w:spacing w:after="120"/>
              <w:ind w:left="30" w:right="-72"/>
              <w:jc w:val="both"/>
              <w:rPr>
                <w:color w:val="FF0000"/>
                <w:sz w:val="22"/>
                <w:szCs w:val="22"/>
              </w:rPr>
            </w:pPr>
            <w:r w:rsidRPr="00727C7B">
              <w:rPr>
                <w:b/>
                <w:bCs/>
                <w:sz w:val="22"/>
                <w:szCs w:val="22"/>
              </w:rPr>
              <w:t>Odpowiedź:</w:t>
            </w:r>
            <w:r w:rsidR="004F62EC">
              <w:t xml:space="preserve"> </w:t>
            </w:r>
            <w:r w:rsidR="004F62EC" w:rsidRPr="004F62EC">
              <w:rPr>
                <w:b/>
                <w:bCs/>
                <w:sz w:val="22"/>
                <w:szCs w:val="22"/>
              </w:rPr>
              <w:t>Zamawiający  nie wyraża zgody na  fakturowanie  łącznie kilku dostaw. Każda dostawa powinna być udokumentowana fakturą. Wyrażamy zgodę na przesyłanie  faktur elektronicznych na adres poczty elektronicznej: faktury@narutowicz.krakow.pl</w:t>
            </w:r>
          </w:p>
          <w:bookmarkEnd w:id="2"/>
          <w:p w14:paraId="5166E7E9" w14:textId="77777777" w:rsidR="00937053" w:rsidRPr="004745B3" w:rsidRDefault="00937053" w:rsidP="00933A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3DBA836" w14:textId="77777777" w:rsidR="004745B3" w:rsidRPr="004745B3" w:rsidRDefault="004745B3" w:rsidP="00933A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745B3">
              <w:rPr>
                <w:sz w:val="22"/>
                <w:szCs w:val="22"/>
              </w:rPr>
              <w:t>13. Dotyczy SWZ, Załącznik nr 23 do SWZ, Projekt umowy – Pakiet 2-4, §17</w:t>
            </w:r>
            <w:r w:rsidR="00937053">
              <w:rPr>
                <w:sz w:val="22"/>
                <w:szCs w:val="22"/>
              </w:rPr>
              <w:t xml:space="preserve"> </w:t>
            </w:r>
            <w:r w:rsidRPr="004745B3">
              <w:rPr>
                <w:sz w:val="22"/>
                <w:szCs w:val="22"/>
              </w:rPr>
              <w:t>ust. 1 lit. a):</w:t>
            </w:r>
          </w:p>
          <w:p w14:paraId="4CD12643" w14:textId="77777777" w:rsidR="004745B3" w:rsidRDefault="004745B3" w:rsidP="00933A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745B3">
              <w:rPr>
                <w:sz w:val="22"/>
                <w:szCs w:val="22"/>
              </w:rPr>
              <w:t>Z uwagi na 4 letni okres trwania umowy, czy Zamawiający zmodyfikuje określenie:</w:t>
            </w:r>
            <w:r w:rsidR="00937053">
              <w:rPr>
                <w:sz w:val="22"/>
                <w:szCs w:val="22"/>
              </w:rPr>
              <w:t xml:space="preserve"> </w:t>
            </w:r>
            <w:r w:rsidRPr="004745B3">
              <w:rPr>
                <w:sz w:val="22"/>
                <w:szCs w:val="22"/>
              </w:rPr>
              <w:t>dwukrotnym/ dwukrotnej na czterokrotnym/ czterokrotnej?</w:t>
            </w:r>
          </w:p>
          <w:p w14:paraId="0EB5C1EB" w14:textId="77777777" w:rsidR="000B6168" w:rsidRPr="00937053" w:rsidRDefault="000B6168" w:rsidP="000B6168">
            <w:pPr>
              <w:spacing w:after="120"/>
              <w:ind w:left="30" w:right="-72"/>
              <w:jc w:val="both"/>
              <w:rPr>
                <w:color w:val="FF0000"/>
                <w:sz w:val="22"/>
                <w:szCs w:val="22"/>
              </w:rPr>
            </w:pPr>
            <w:r w:rsidRPr="000B6168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937053">
              <w:rPr>
                <w:b/>
                <w:bCs/>
                <w:sz w:val="22"/>
                <w:szCs w:val="22"/>
              </w:rPr>
              <w:t>Zamawiający nie wyraża zgody.</w:t>
            </w:r>
          </w:p>
          <w:p w14:paraId="6DDD0539" w14:textId="77777777" w:rsidR="000B6168" w:rsidRPr="004745B3" w:rsidRDefault="000B6168" w:rsidP="00933A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31E4608" w14:textId="77777777" w:rsidR="004745B3" w:rsidRPr="004745B3" w:rsidRDefault="004745B3" w:rsidP="00933A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745B3">
              <w:rPr>
                <w:sz w:val="22"/>
                <w:szCs w:val="22"/>
              </w:rPr>
              <w:t>14. Dotyczy SWZ, Załącznik nr 23 do SWZ, Projekt umowy – Pakiet 2-4, §17</w:t>
            </w:r>
            <w:r w:rsidR="000B6168">
              <w:rPr>
                <w:sz w:val="22"/>
                <w:szCs w:val="22"/>
              </w:rPr>
              <w:t xml:space="preserve"> </w:t>
            </w:r>
            <w:r w:rsidRPr="004745B3">
              <w:rPr>
                <w:sz w:val="22"/>
                <w:szCs w:val="22"/>
              </w:rPr>
              <w:t>ust. 1 lit. c):</w:t>
            </w:r>
          </w:p>
          <w:p w14:paraId="4B717127" w14:textId="77777777" w:rsidR="004745B3" w:rsidRPr="004745B3" w:rsidRDefault="004745B3" w:rsidP="00933A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745B3">
              <w:rPr>
                <w:sz w:val="22"/>
                <w:szCs w:val="22"/>
              </w:rPr>
              <w:t>Zapis w obecnym brzmieniu stanowi klauzulę abuzywną zgodnie z Art. 433 pkt 3)</w:t>
            </w:r>
            <w:r w:rsidR="000B6168">
              <w:rPr>
                <w:sz w:val="22"/>
                <w:szCs w:val="22"/>
              </w:rPr>
              <w:t xml:space="preserve"> </w:t>
            </w:r>
            <w:r w:rsidRPr="004745B3">
              <w:rPr>
                <w:sz w:val="22"/>
                <w:szCs w:val="22"/>
              </w:rPr>
              <w:t>Ustawy z dnia 11 września 2019 r. Prawo Zamówień Publicznych.</w:t>
            </w:r>
            <w:r w:rsidR="000B6168">
              <w:rPr>
                <w:sz w:val="22"/>
                <w:szCs w:val="22"/>
              </w:rPr>
              <w:t xml:space="preserve"> </w:t>
            </w:r>
          </w:p>
          <w:p w14:paraId="5A0ED39C" w14:textId="77777777" w:rsidR="004745B3" w:rsidRDefault="004745B3" w:rsidP="00933A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745B3">
              <w:rPr>
                <w:sz w:val="22"/>
                <w:szCs w:val="22"/>
              </w:rPr>
              <w:t>Ponadto z uwagi na zmianę przepisów na podstawie ustawy dotyczącej zatorów</w:t>
            </w:r>
            <w:r w:rsidR="000B6168">
              <w:rPr>
                <w:sz w:val="22"/>
                <w:szCs w:val="22"/>
              </w:rPr>
              <w:t xml:space="preserve"> </w:t>
            </w:r>
            <w:r w:rsidRPr="004745B3">
              <w:rPr>
                <w:sz w:val="22"/>
                <w:szCs w:val="22"/>
              </w:rPr>
              <w:t>płatniczych, wykorzystywanie przewagi kontraktowej jest niebezpieczne i nieuczciwe</w:t>
            </w:r>
            <w:r w:rsidR="000B6168">
              <w:rPr>
                <w:sz w:val="22"/>
                <w:szCs w:val="22"/>
              </w:rPr>
              <w:t xml:space="preserve"> </w:t>
            </w:r>
            <w:r w:rsidRPr="004745B3">
              <w:rPr>
                <w:sz w:val="22"/>
                <w:szCs w:val="22"/>
              </w:rPr>
              <w:t>w ocenie Prezesa UOKiK.</w:t>
            </w:r>
            <w:r w:rsidR="000B6168">
              <w:rPr>
                <w:sz w:val="22"/>
                <w:szCs w:val="22"/>
              </w:rPr>
              <w:t xml:space="preserve"> </w:t>
            </w:r>
            <w:r w:rsidRPr="004745B3">
              <w:rPr>
                <w:sz w:val="22"/>
                <w:szCs w:val="22"/>
              </w:rPr>
              <w:t>Dlatego prosimy usunięcie zapisu lub o jego modyfikację poprzez dodanie zdania:</w:t>
            </w:r>
            <w:r w:rsidR="000B6168">
              <w:rPr>
                <w:sz w:val="22"/>
                <w:szCs w:val="22"/>
              </w:rPr>
              <w:t xml:space="preserve"> </w:t>
            </w:r>
            <w:r w:rsidRPr="004745B3">
              <w:rPr>
                <w:sz w:val="22"/>
                <w:szCs w:val="22"/>
              </w:rPr>
              <w:t>„nie dotyczy okoliczności, gdy Zamawiający zalega z płatnościami za dostarczony</w:t>
            </w:r>
            <w:r w:rsidR="000B6168">
              <w:rPr>
                <w:sz w:val="22"/>
                <w:szCs w:val="22"/>
              </w:rPr>
              <w:t xml:space="preserve"> </w:t>
            </w:r>
            <w:r w:rsidRPr="004745B3">
              <w:rPr>
                <w:sz w:val="22"/>
                <w:szCs w:val="22"/>
              </w:rPr>
              <w:t>towar ponad 45 dni licząc od terminu zapłaty. Wówczas Wykonawca będzie</w:t>
            </w:r>
            <w:r w:rsidR="000B6168">
              <w:rPr>
                <w:sz w:val="22"/>
                <w:szCs w:val="22"/>
              </w:rPr>
              <w:t xml:space="preserve"> </w:t>
            </w:r>
            <w:r w:rsidRPr="004745B3">
              <w:rPr>
                <w:sz w:val="22"/>
                <w:szCs w:val="22"/>
              </w:rPr>
              <w:t>uprawniony do powstrzymania się ze spełnieniem obowiązku kolejnych dostaw do</w:t>
            </w:r>
            <w:r w:rsidR="000B6168">
              <w:rPr>
                <w:sz w:val="22"/>
                <w:szCs w:val="22"/>
              </w:rPr>
              <w:t xml:space="preserve"> </w:t>
            </w:r>
            <w:r w:rsidRPr="004745B3">
              <w:rPr>
                <w:sz w:val="22"/>
                <w:szCs w:val="22"/>
              </w:rPr>
              <w:t>dnia zapłaty całości zaległych należności”.</w:t>
            </w:r>
          </w:p>
          <w:p w14:paraId="05D8FDD6" w14:textId="4C1C29AA" w:rsidR="000B6168" w:rsidRPr="00F46A3E" w:rsidRDefault="000B6168" w:rsidP="00933AF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46A3E">
              <w:rPr>
                <w:b/>
                <w:bCs/>
                <w:sz w:val="22"/>
                <w:szCs w:val="22"/>
              </w:rPr>
              <w:t>Odpowiedź:</w:t>
            </w:r>
            <w:r w:rsidR="00F46A3E" w:rsidRPr="00F46A3E">
              <w:rPr>
                <w:b/>
                <w:bCs/>
                <w:sz w:val="22"/>
                <w:szCs w:val="22"/>
              </w:rPr>
              <w:t xml:space="preserve"> Za </w:t>
            </w:r>
            <w:r w:rsidRPr="00F46A3E">
              <w:rPr>
                <w:b/>
                <w:bCs/>
                <w:sz w:val="22"/>
                <w:szCs w:val="22"/>
              </w:rPr>
              <w:t xml:space="preserve">niewykonanie </w:t>
            </w:r>
            <w:r w:rsidR="00F46A3E" w:rsidRPr="00F46A3E">
              <w:rPr>
                <w:b/>
                <w:bCs/>
                <w:sz w:val="22"/>
                <w:szCs w:val="22"/>
              </w:rPr>
              <w:t xml:space="preserve">zamówienia (niewykonanie umowy) </w:t>
            </w:r>
            <w:r w:rsidR="00E122BB" w:rsidRPr="00F46A3E">
              <w:rPr>
                <w:b/>
                <w:bCs/>
                <w:sz w:val="22"/>
                <w:szCs w:val="22"/>
              </w:rPr>
              <w:t>Zamawiający</w:t>
            </w:r>
            <w:r w:rsidR="00F46A3E" w:rsidRPr="00F46A3E">
              <w:rPr>
                <w:b/>
                <w:bCs/>
                <w:sz w:val="22"/>
                <w:szCs w:val="22"/>
              </w:rPr>
              <w:t xml:space="preserve"> rozumie nieprzystąpienie do jej realizacji. </w:t>
            </w:r>
          </w:p>
          <w:p w14:paraId="708EBF60" w14:textId="747550DB" w:rsidR="004745B3" w:rsidRPr="004745B3" w:rsidRDefault="004745B3" w:rsidP="00933A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745B3">
              <w:rPr>
                <w:sz w:val="22"/>
                <w:szCs w:val="22"/>
              </w:rPr>
              <w:t>15. Dotyczy SWZ, Załącznik nr 23 do SWZ, Projekt umowy – Pakiet 2-4, §17</w:t>
            </w:r>
            <w:r w:rsidR="000B6168">
              <w:rPr>
                <w:sz w:val="22"/>
                <w:szCs w:val="22"/>
              </w:rPr>
              <w:t xml:space="preserve"> </w:t>
            </w:r>
            <w:r w:rsidRPr="004745B3">
              <w:rPr>
                <w:sz w:val="22"/>
                <w:szCs w:val="22"/>
              </w:rPr>
              <w:t>ust. 1 lit. d):</w:t>
            </w:r>
            <w:r w:rsidR="000B6168">
              <w:rPr>
                <w:sz w:val="22"/>
                <w:szCs w:val="22"/>
              </w:rPr>
              <w:br/>
            </w:r>
            <w:r w:rsidRPr="004745B3">
              <w:rPr>
                <w:sz w:val="22"/>
                <w:szCs w:val="22"/>
              </w:rPr>
              <w:t>Uprzejmie prosimy o dookreślenie zapisu:„opóźnienia w dostawie towaru z przyczyn leżących po stronie Wykonawcy”</w:t>
            </w:r>
            <w:r w:rsidR="000B6168">
              <w:rPr>
                <w:sz w:val="22"/>
                <w:szCs w:val="22"/>
              </w:rPr>
              <w:br/>
            </w:r>
            <w:r w:rsidR="000B6168" w:rsidRPr="000B6168">
              <w:rPr>
                <w:b/>
                <w:bCs/>
                <w:sz w:val="22"/>
                <w:szCs w:val="22"/>
              </w:rPr>
              <w:t>Odpowiedź</w:t>
            </w:r>
            <w:r w:rsidR="000B6168">
              <w:rPr>
                <w:b/>
                <w:bCs/>
                <w:sz w:val="22"/>
                <w:szCs w:val="22"/>
              </w:rPr>
              <w:t xml:space="preserve">: </w:t>
            </w:r>
            <w:r w:rsidR="000B6168" w:rsidRPr="00E122BB">
              <w:rPr>
                <w:b/>
                <w:bCs/>
                <w:sz w:val="22"/>
                <w:szCs w:val="22"/>
              </w:rPr>
              <w:t>Zamawiający wyraża zgodę</w:t>
            </w:r>
            <w:r w:rsidR="00E122BB" w:rsidRPr="00E122BB">
              <w:rPr>
                <w:b/>
                <w:bCs/>
                <w:sz w:val="22"/>
                <w:szCs w:val="22"/>
              </w:rPr>
              <w:t xml:space="preserve">, jednocześnie modyfikując przedmiotowy zapis </w:t>
            </w:r>
            <w:r w:rsidR="00E122BB">
              <w:rPr>
                <w:b/>
                <w:bCs/>
                <w:sz w:val="22"/>
                <w:szCs w:val="22"/>
              </w:rPr>
              <w:br/>
            </w:r>
            <w:r w:rsidR="00E122BB" w:rsidRPr="00E122BB">
              <w:rPr>
                <w:b/>
                <w:bCs/>
                <w:sz w:val="22"/>
                <w:szCs w:val="22"/>
              </w:rPr>
              <w:t>we wszystkich umowach w niniejszym postepowaniu.</w:t>
            </w:r>
            <w:r w:rsidR="00E122BB">
              <w:rPr>
                <w:b/>
                <w:bCs/>
                <w:color w:val="FF0000"/>
                <w:sz w:val="22"/>
                <w:szCs w:val="22"/>
              </w:rPr>
              <w:t xml:space="preserve">   </w:t>
            </w:r>
          </w:p>
          <w:p w14:paraId="66A4A2D5" w14:textId="77777777" w:rsidR="00E122BB" w:rsidRPr="00E122BB" w:rsidRDefault="00E122BB" w:rsidP="00E122B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122BB">
              <w:rPr>
                <w:sz w:val="22"/>
                <w:szCs w:val="22"/>
              </w:rPr>
              <w:t>§17 ust. 1 lit. d):</w:t>
            </w:r>
          </w:p>
          <w:p w14:paraId="021A6320" w14:textId="2CA7ABAA" w:rsidR="00E122BB" w:rsidRPr="00E122BB" w:rsidRDefault="00E122BB" w:rsidP="00E122BB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 w:rsidRPr="00E122BB">
              <w:rPr>
                <w:i/>
                <w:iCs/>
                <w:sz w:val="22"/>
                <w:szCs w:val="22"/>
              </w:rPr>
              <w:t>d) opóźnienia w dostawie towaru z przyczyn leżących po stronie Wykonawcy”</w:t>
            </w:r>
          </w:p>
          <w:p w14:paraId="2F50AE67" w14:textId="27123F7D" w:rsidR="004745B3" w:rsidRPr="004745B3" w:rsidRDefault="004745B3" w:rsidP="00933A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745B3">
              <w:rPr>
                <w:sz w:val="22"/>
                <w:szCs w:val="22"/>
              </w:rPr>
              <w:t>16. Dotyczy SWZ, Załącznik nr 24 do SWZ, Umowa powierzenia</w:t>
            </w:r>
            <w:r w:rsidR="000B6168">
              <w:rPr>
                <w:sz w:val="22"/>
                <w:szCs w:val="22"/>
              </w:rPr>
              <w:t xml:space="preserve"> </w:t>
            </w:r>
            <w:r w:rsidRPr="004745B3">
              <w:rPr>
                <w:sz w:val="22"/>
                <w:szCs w:val="22"/>
              </w:rPr>
              <w:t>przetwarzania danych osobowych §2 ust. 4 – dotyczy Pakietów 3, 4:</w:t>
            </w:r>
          </w:p>
          <w:p w14:paraId="453F67E1" w14:textId="77777777" w:rsidR="004745B3" w:rsidRPr="006A5DF1" w:rsidRDefault="004745B3" w:rsidP="00933A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745B3">
              <w:rPr>
                <w:sz w:val="22"/>
                <w:szCs w:val="22"/>
              </w:rPr>
              <w:t>Uprzejmie prosimy o modyfikację wyrażenia: „systematycznie” na „sporadycznie”</w:t>
            </w:r>
          </w:p>
          <w:p w14:paraId="2C810100" w14:textId="77777777" w:rsidR="004745B3" w:rsidRPr="006A5DF1" w:rsidRDefault="000B6168" w:rsidP="00933AF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B6168">
              <w:rPr>
                <w:b/>
                <w:bCs/>
                <w:sz w:val="22"/>
                <w:szCs w:val="22"/>
              </w:rPr>
              <w:t>Odpowiedź</w:t>
            </w:r>
            <w:r>
              <w:rPr>
                <w:b/>
                <w:bCs/>
                <w:sz w:val="22"/>
                <w:szCs w:val="22"/>
              </w:rPr>
              <w:t>: Zamawiający nie wyraża zgody.</w:t>
            </w:r>
          </w:p>
          <w:p w14:paraId="6C1023CE" w14:textId="77777777" w:rsidR="004745B3" w:rsidRPr="004745B3" w:rsidRDefault="004745B3" w:rsidP="00933AF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0B6168" w:rsidRPr="006A5DF1" w14:paraId="1ED3B24D" w14:textId="77777777" w:rsidTr="00A55542">
        <w:tc>
          <w:tcPr>
            <w:tcW w:w="9356" w:type="dxa"/>
            <w:shd w:val="clear" w:color="auto" w:fill="auto"/>
          </w:tcPr>
          <w:p w14:paraId="5A984674" w14:textId="77777777" w:rsidR="000B6168" w:rsidRPr="00727C7B" w:rsidRDefault="000B6168" w:rsidP="00933AF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</w:tc>
      </w:tr>
    </w:tbl>
    <w:p w14:paraId="58BD26B7" w14:textId="77777777" w:rsidR="00E122BB" w:rsidRDefault="00E122BB" w:rsidP="00520165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Przewodniczący Komisji Przetargowej</w:t>
      </w:r>
    </w:p>
    <w:p w14:paraId="1E5C0337" w14:textId="77777777" w:rsidR="00E122BB" w:rsidRDefault="00E122BB" w:rsidP="00520165">
      <w:pPr>
        <w:jc w:val="both"/>
        <w:rPr>
          <w:sz w:val="22"/>
          <w:szCs w:val="22"/>
        </w:rPr>
      </w:pPr>
    </w:p>
    <w:p w14:paraId="0F907B32" w14:textId="77777777" w:rsidR="00E122BB" w:rsidRDefault="00E122BB" w:rsidP="00520165">
      <w:pPr>
        <w:jc w:val="both"/>
        <w:rPr>
          <w:sz w:val="22"/>
          <w:szCs w:val="22"/>
        </w:rPr>
      </w:pPr>
    </w:p>
    <w:p w14:paraId="1A14B8D6" w14:textId="77777777" w:rsidR="00E122BB" w:rsidRDefault="00E122BB" w:rsidP="00520165">
      <w:pPr>
        <w:jc w:val="both"/>
        <w:rPr>
          <w:sz w:val="22"/>
          <w:szCs w:val="22"/>
        </w:rPr>
      </w:pPr>
    </w:p>
    <w:p w14:paraId="3A6BE580" w14:textId="5E6D2A58" w:rsidR="00BE7BFD" w:rsidRPr="006A5DF1" w:rsidRDefault="00E122BB" w:rsidP="00520165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Anna Wosik </w:t>
      </w:r>
    </w:p>
    <w:sectPr w:rsidR="00BE7BFD" w:rsidRPr="006A5DF1" w:rsidSect="0012774F">
      <w:footerReference w:type="even" r:id="rId7"/>
      <w:footerReference w:type="first" r:id="rId8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1F2479" w14:textId="77777777" w:rsidR="00DF450F" w:rsidRDefault="00DF450F">
      <w:r>
        <w:separator/>
      </w:r>
    </w:p>
  </w:endnote>
  <w:endnote w:type="continuationSeparator" w:id="0">
    <w:p w14:paraId="2B2823A5" w14:textId="77777777" w:rsidR="00DF450F" w:rsidRDefault="00DF45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78AAD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3EF89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BCDDD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5980A2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4C95939" w14:textId="77777777" w:rsidR="006D4AB3" w:rsidRDefault="006D4AB3">
    <w:pPr>
      <w:pStyle w:val="Stopka"/>
      <w:tabs>
        <w:tab w:val="clear" w:pos="4536"/>
        <w:tab w:val="left" w:pos="6237"/>
      </w:tabs>
    </w:pPr>
  </w:p>
  <w:p w14:paraId="5B70B34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237394" w14:textId="77777777" w:rsidR="00DF450F" w:rsidRDefault="00DF450F">
      <w:r>
        <w:separator/>
      </w:r>
    </w:p>
  </w:footnote>
  <w:footnote w:type="continuationSeparator" w:id="0">
    <w:p w14:paraId="5A00E2E7" w14:textId="77777777" w:rsidR="00DF450F" w:rsidRDefault="00DF45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50F"/>
    <w:rsid w:val="00031374"/>
    <w:rsid w:val="000417AF"/>
    <w:rsid w:val="000A1097"/>
    <w:rsid w:val="000B6168"/>
    <w:rsid w:val="000E2A8F"/>
    <w:rsid w:val="000E5FA0"/>
    <w:rsid w:val="0012774F"/>
    <w:rsid w:val="00144B7A"/>
    <w:rsid w:val="00180C6E"/>
    <w:rsid w:val="001D6670"/>
    <w:rsid w:val="00247328"/>
    <w:rsid w:val="0029606A"/>
    <w:rsid w:val="004745B3"/>
    <w:rsid w:val="004848F3"/>
    <w:rsid w:val="00485BDC"/>
    <w:rsid w:val="004A42CB"/>
    <w:rsid w:val="004A75F2"/>
    <w:rsid w:val="004F62EC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27C7B"/>
    <w:rsid w:val="007D7198"/>
    <w:rsid w:val="00870F9F"/>
    <w:rsid w:val="008804B6"/>
    <w:rsid w:val="00897AB0"/>
    <w:rsid w:val="008A3553"/>
    <w:rsid w:val="00937053"/>
    <w:rsid w:val="00947A50"/>
    <w:rsid w:val="00A55542"/>
    <w:rsid w:val="00A905AC"/>
    <w:rsid w:val="00B874E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DF450F"/>
    <w:rsid w:val="00E068A7"/>
    <w:rsid w:val="00E122BB"/>
    <w:rsid w:val="00E21B49"/>
    <w:rsid w:val="00E2789F"/>
    <w:rsid w:val="00E72428"/>
    <w:rsid w:val="00EA14B3"/>
    <w:rsid w:val="00EA416E"/>
    <w:rsid w:val="00F46A3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34949779"/>
  <w15:chartTrackingRefBased/>
  <w15:docId w15:val="{D9BB55C6-2248-4183-9624-C7FC832D5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grun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4</Pages>
  <Words>1484</Words>
  <Characters>9327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Łukasz Grüner</cp:lastModifiedBy>
  <cp:revision>3</cp:revision>
  <cp:lastPrinted>2021-04-20T15:37:00Z</cp:lastPrinted>
  <dcterms:created xsi:type="dcterms:W3CDTF">2021-04-21T07:38:00Z</dcterms:created>
  <dcterms:modified xsi:type="dcterms:W3CDTF">2021-04-21T10:11:00Z</dcterms:modified>
</cp:coreProperties>
</file>