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3CBF3" w14:textId="77777777" w:rsidR="00896B42" w:rsidRPr="00A12C61" w:rsidRDefault="00896B42" w:rsidP="00896B42">
      <w:pPr>
        <w:tabs>
          <w:tab w:val="left" w:pos="694"/>
          <w:tab w:val="right" w:pos="9000"/>
        </w:tabs>
        <w:jc w:val="right"/>
        <w:rPr>
          <w:b/>
          <w:sz w:val="24"/>
          <w:szCs w:val="24"/>
        </w:rPr>
      </w:pPr>
      <w:r>
        <w:tab/>
      </w:r>
      <w:r w:rsidRPr="00A12C61">
        <w:rPr>
          <w:b/>
          <w:sz w:val="24"/>
          <w:szCs w:val="24"/>
        </w:rPr>
        <w:t>Załącznik nr 4</w:t>
      </w:r>
    </w:p>
    <w:p w14:paraId="2FB4134D" w14:textId="31A429D1" w:rsidR="00896B42" w:rsidRPr="00A12C61" w:rsidRDefault="007C6E67" w:rsidP="00896B42">
      <w:pPr>
        <w:tabs>
          <w:tab w:val="right" w:pos="9000"/>
        </w:tabs>
        <w:rPr>
          <w:b/>
        </w:rPr>
      </w:pPr>
      <w:r>
        <w:rPr>
          <w:noProof/>
        </w:rPr>
        <mc:AlternateContent>
          <mc:Choice Requires="wpc">
            <w:drawing>
              <wp:inline distT="0" distB="0" distL="0" distR="0" wp14:anchorId="10CC4635" wp14:editId="7070C78C">
                <wp:extent cx="2171700" cy="914400"/>
                <wp:effectExtent l="13970" t="8255" r="0" b="10795"/>
                <wp:docPr id="4" name="Kanw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AutoShap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057400" cy="9144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239700" y="769900"/>
                            <a:ext cx="1545400" cy="1167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1A5E73C" w14:textId="77777777" w:rsidR="00896B42" w:rsidRPr="00A431FA" w:rsidRDefault="00896B42" w:rsidP="00896B4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A431FA">
                                <w:rPr>
                                  <w:sz w:val="16"/>
                                  <w:szCs w:val="16"/>
                                </w:rPr>
                                <w:t>(Pieczęć Oferenta)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0CC4635" id="Kanwa 6" o:spid="_x0000_s1026" editas="canvas" style="width:171pt;height:1in;mso-position-horizontal-relative:char;mso-position-vertical-relative:line" coordsize="21717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1717;height:9144;visibility:visible;mso-wrap-style:square">
                  <v:fill o:detectmouseclick="t"/>
                  <v:path o:connecttype="none"/>
                </v:shape>
                <v:roundrect id="AutoShape 8" o:spid="_x0000_s1028" style="position:absolute;width:20574;height:9144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29" type="#_x0000_t202" style="position:absolute;left:2397;top:7699;width:15454;height:1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" stroked="f">
                  <v:textbox inset="0,0,0,0">
                    <w:txbxContent>
                      <w:p w14:paraId="21A5E73C" w14:textId="77777777" w:rsidR="00896B42" w:rsidRPr="00A431FA" w:rsidRDefault="00896B42" w:rsidP="00896B4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A431FA">
                          <w:rPr>
                            <w:sz w:val="16"/>
                            <w:szCs w:val="16"/>
                          </w:rPr>
                          <w:t>(Pieczęć Oferenta)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A554BA3" w14:textId="77777777" w:rsidR="00896B42" w:rsidRPr="00A12C61" w:rsidRDefault="00896B42" w:rsidP="00896B42">
      <w:pPr>
        <w:tabs>
          <w:tab w:val="right" w:pos="9000"/>
        </w:tabs>
        <w:rPr>
          <w:b/>
        </w:rPr>
      </w:pPr>
    </w:p>
    <w:p w14:paraId="25437DD0" w14:textId="77777777" w:rsidR="00896B42" w:rsidRPr="00A12C61" w:rsidRDefault="00896B42" w:rsidP="00896B42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293E66FC" w14:textId="77777777" w:rsidR="00896B42" w:rsidRPr="00A12C61" w:rsidRDefault="00896B42" w:rsidP="00896B42">
      <w:pPr>
        <w:tabs>
          <w:tab w:val="right" w:pos="9000"/>
        </w:tabs>
        <w:jc w:val="center"/>
        <w:rPr>
          <w:b/>
          <w:sz w:val="28"/>
          <w:szCs w:val="28"/>
        </w:rPr>
      </w:pPr>
      <w:r w:rsidRPr="00A12C61">
        <w:rPr>
          <w:b/>
          <w:sz w:val="28"/>
          <w:szCs w:val="28"/>
        </w:rPr>
        <w:t>WYKAZ OSÓB SKIEROWANYCH DO REALIZACJI ZAMÓWIENIA</w:t>
      </w:r>
    </w:p>
    <w:p w14:paraId="7707D789" w14:textId="77777777" w:rsidR="00896B42" w:rsidRPr="00A12C61" w:rsidRDefault="00896B42" w:rsidP="00896B42">
      <w:pPr>
        <w:tabs>
          <w:tab w:val="right" w:pos="9000"/>
        </w:tabs>
        <w:rPr>
          <w:b/>
          <w:sz w:val="32"/>
        </w:rPr>
      </w:pPr>
    </w:p>
    <w:p w14:paraId="02E49843" w14:textId="77777777" w:rsidR="00896B42" w:rsidRPr="00A12C61" w:rsidRDefault="00896B42" w:rsidP="00896B42">
      <w:pPr>
        <w:tabs>
          <w:tab w:val="right" w:pos="9000"/>
        </w:tabs>
        <w:spacing w:line="360" w:lineRule="auto"/>
        <w:rPr>
          <w:sz w:val="28"/>
        </w:rPr>
      </w:pPr>
      <w:r w:rsidRPr="00A12C61">
        <w:rPr>
          <w:sz w:val="28"/>
        </w:rPr>
        <w:t>NAZWA WYKONAWCY:………………………………………………….</w:t>
      </w:r>
    </w:p>
    <w:p w14:paraId="16B1EEA0" w14:textId="77777777" w:rsidR="00896B42" w:rsidRPr="00A12C61" w:rsidRDefault="00896B42" w:rsidP="00896B42">
      <w:pPr>
        <w:tabs>
          <w:tab w:val="right" w:pos="9000"/>
        </w:tabs>
        <w:spacing w:line="360" w:lineRule="auto"/>
        <w:rPr>
          <w:sz w:val="28"/>
        </w:rPr>
      </w:pPr>
      <w:r w:rsidRPr="00A12C61">
        <w:rPr>
          <w:sz w:val="28"/>
        </w:rPr>
        <w:t xml:space="preserve">ADRES:…………………………………………………………………………. </w:t>
      </w:r>
    </w:p>
    <w:p w14:paraId="431C3104" w14:textId="77777777" w:rsidR="00896B42" w:rsidRPr="00A12C61" w:rsidRDefault="00896B42" w:rsidP="00896B42">
      <w:pPr>
        <w:tabs>
          <w:tab w:val="left" w:pos="0"/>
        </w:tabs>
        <w:spacing w:line="288" w:lineRule="auto"/>
        <w:jc w:val="both"/>
        <w:rPr>
          <w:color w:val="000000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2410"/>
        <w:gridCol w:w="2268"/>
        <w:gridCol w:w="2410"/>
      </w:tblGrid>
      <w:tr w:rsidR="00896B42" w:rsidRPr="00A12C61" w14:paraId="07A2D0DB" w14:textId="77777777" w:rsidTr="004970D2">
        <w:trPr>
          <w:trHeight w:val="210"/>
        </w:trPr>
        <w:tc>
          <w:tcPr>
            <w:tcW w:w="1913" w:type="dxa"/>
            <w:vAlign w:val="center"/>
          </w:tcPr>
          <w:p w14:paraId="2B913C79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 w:rsidRPr="00A12C61"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2410" w:type="dxa"/>
            <w:tcBorders>
              <w:bottom w:val="nil"/>
            </w:tcBorders>
            <w:vAlign w:val="center"/>
          </w:tcPr>
          <w:p w14:paraId="7DC9B583" w14:textId="77777777" w:rsidR="00896B42" w:rsidRPr="00A12C61" w:rsidRDefault="00896B42" w:rsidP="004970D2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A12C61">
              <w:rPr>
                <w:b/>
                <w:color w:val="000000"/>
                <w:sz w:val="22"/>
                <w:szCs w:val="22"/>
              </w:rPr>
              <w:t xml:space="preserve">Dyscyplina sportowa </w:t>
            </w:r>
          </w:p>
        </w:tc>
        <w:tc>
          <w:tcPr>
            <w:tcW w:w="2268" w:type="dxa"/>
          </w:tcPr>
          <w:p w14:paraId="3E454E56" w14:textId="63D5BA55" w:rsidR="00896B42" w:rsidRPr="00A12C61" w:rsidRDefault="00896B42" w:rsidP="004970D2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A12C61">
              <w:rPr>
                <w:b/>
                <w:color w:val="000000"/>
                <w:sz w:val="22"/>
                <w:szCs w:val="22"/>
              </w:rPr>
              <w:t xml:space="preserve">Wymagania potwierdzające warunek opisany w pkt </w:t>
            </w:r>
            <w:r w:rsidR="007C6E67">
              <w:rPr>
                <w:b/>
                <w:color w:val="000000"/>
                <w:sz w:val="22"/>
                <w:szCs w:val="22"/>
              </w:rPr>
              <w:t>8</w:t>
            </w:r>
            <w:r w:rsidRPr="00A12C61">
              <w:rPr>
                <w:b/>
                <w:color w:val="000000"/>
                <w:sz w:val="22"/>
                <w:szCs w:val="22"/>
              </w:rPr>
              <w:t>.1.</w:t>
            </w:r>
            <w:r w:rsidR="007C6E67">
              <w:rPr>
                <w:b/>
                <w:color w:val="000000"/>
                <w:sz w:val="22"/>
                <w:szCs w:val="22"/>
              </w:rPr>
              <w:t>4</w:t>
            </w:r>
            <w:r w:rsidRPr="00A12C61">
              <w:rPr>
                <w:b/>
                <w:color w:val="000000"/>
                <w:sz w:val="22"/>
                <w:szCs w:val="22"/>
              </w:rPr>
              <w:t xml:space="preserve"> SWZ </w:t>
            </w:r>
          </w:p>
        </w:tc>
        <w:tc>
          <w:tcPr>
            <w:tcW w:w="2410" w:type="dxa"/>
          </w:tcPr>
          <w:p w14:paraId="03DB1AE1" w14:textId="77777777" w:rsidR="00896B42" w:rsidRPr="00A12C61" w:rsidRDefault="00896B42" w:rsidP="004970D2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A12C61">
              <w:rPr>
                <w:b/>
                <w:color w:val="000000"/>
                <w:sz w:val="22"/>
                <w:szCs w:val="22"/>
              </w:rPr>
              <w:t>Informacja o podstawie do dysponowania osobą</w:t>
            </w:r>
            <w:r w:rsidRPr="00A12C61"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</w:p>
        </w:tc>
      </w:tr>
      <w:tr w:rsidR="00896B42" w:rsidRPr="00A12C61" w14:paraId="3210055D" w14:textId="77777777" w:rsidTr="004970D2">
        <w:tc>
          <w:tcPr>
            <w:tcW w:w="1913" w:type="dxa"/>
          </w:tcPr>
          <w:p w14:paraId="0C330DFF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1DAC981A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A12C61">
              <w:rPr>
                <w:sz w:val="24"/>
                <w:szCs w:val="24"/>
              </w:rPr>
              <w:t>aerobik sportowy</w:t>
            </w:r>
          </w:p>
        </w:tc>
        <w:tc>
          <w:tcPr>
            <w:tcW w:w="2268" w:type="dxa"/>
          </w:tcPr>
          <w:p w14:paraId="0153D439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080139B8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756A9096" w14:textId="77777777" w:rsidTr="004970D2">
        <w:tc>
          <w:tcPr>
            <w:tcW w:w="1913" w:type="dxa"/>
          </w:tcPr>
          <w:p w14:paraId="2BAA84A2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47AF13C1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A12C61">
              <w:rPr>
                <w:sz w:val="24"/>
                <w:szCs w:val="24"/>
              </w:rPr>
              <w:t>lekka atletyka</w:t>
            </w:r>
          </w:p>
        </w:tc>
        <w:tc>
          <w:tcPr>
            <w:tcW w:w="2268" w:type="dxa"/>
          </w:tcPr>
          <w:p w14:paraId="2295AD97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63314D2D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75AA2798" w14:textId="77777777" w:rsidTr="004970D2">
        <w:tc>
          <w:tcPr>
            <w:tcW w:w="1913" w:type="dxa"/>
          </w:tcPr>
          <w:p w14:paraId="1439B126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044DAC97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lekka atletyka</w:t>
            </w:r>
          </w:p>
        </w:tc>
        <w:tc>
          <w:tcPr>
            <w:tcW w:w="2268" w:type="dxa"/>
          </w:tcPr>
          <w:p w14:paraId="32E2CFA8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42453FB7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2C14BB46" w14:textId="77777777" w:rsidTr="004970D2">
        <w:tc>
          <w:tcPr>
            <w:tcW w:w="1913" w:type="dxa"/>
          </w:tcPr>
          <w:p w14:paraId="1BBDE370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5ECB04D8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Biegi przełajowe</w:t>
            </w:r>
          </w:p>
        </w:tc>
        <w:tc>
          <w:tcPr>
            <w:tcW w:w="2268" w:type="dxa"/>
          </w:tcPr>
          <w:p w14:paraId="2D85C569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7FF3190B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5E16FA20" w14:textId="77777777" w:rsidTr="004970D2">
        <w:tc>
          <w:tcPr>
            <w:tcW w:w="1913" w:type="dxa"/>
          </w:tcPr>
          <w:p w14:paraId="32614512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58A398CE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A12C61">
              <w:rPr>
                <w:sz w:val="24"/>
                <w:szCs w:val="24"/>
              </w:rPr>
              <w:t>trójbój siłowy</w:t>
            </w:r>
          </w:p>
        </w:tc>
        <w:tc>
          <w:tcPr>
            <w:tcW w:w="2268" w:type="dxa"/>
          </w:tcPr>
          <w:p w14:paraId="172A0BCD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43137FB4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6150D4D5" w14:textId="77777777" w:rsidTr="004970D2">
        <w:tc>
          <w:tcPr>
            <w:tcW w:w="1913" w:type="dxa"/>
          </w:tcPr>
          <w:p w14:paraId="32868062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6CF7F283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ergometr</w:t>
            </w:r>
          </w:p>
        </w:tc>
        <w:tc>
          <w:tcPr>
            <w:tcW w:w="2268" w:type="dxa"/>
          </w:tcPr>
          <w:p w14:paraId="7F1F6D4B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73B0D10D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41D24C69" w14:textId="77777777" w:rsidTr="004970D2">
        <w:tc>
          <w:tcPr>
            <w:tcW w:w="1913" w:type="dxa"/>
          </w:tcPr>
          <w:p w14:paraId="7501EBFB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65C6FF02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wioślarstwo</w:t>
            </w:r>
          </w:p>
        </w:tc>
        <w:tc>
          <w:tcPr>
            <w:tcW w:w="2268" w:type="dxa"/>
          </w:tcPr>
          <w:p w14:paraId="1E31CF43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77E90784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0201A2D4" w14:textId="77777777" w:rsidTr="004970D2">
        <w:tc>
          <w:tcPr>
            <w:tcW w:w="1913" w:type="dxa"/>
          </w:tcPr>
          <w:p w14:paraId="3BCA42EB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597604FD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Futsal kobiet</w:t>
            </w:r>
          </w:p>
        </w:tc>
        <w:tc>
          <w:tcPr>
            <w:tcW w:w="2268" w:type="dxa"/>
          </w:tcPr>
          <w:p w14:paraId="1FAA5306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643FE358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12D5DC9A" w14:textId="77777777" w:rsidTr="004970D2">
        <w:tc>
          <w:tcPr>
            <w:tcW w:w="1913" w:type="dxa"/>
          </w:tcPr>
          <w:p w14:paraId="13D05C29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3B6C4CC4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Futsal mężczyzn</w:t>
            </w:r>
          </w:p>
        </w:tc>
        <w:tc>
          <w:tcPr>
            <w:tcW w:w="2268" w:type="dxa"/>
          </w:tcPr>
          <w:p w14:paraId="44C9CAB4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0C722A85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1949D4EC" w14:textId="77777777" w:rsidTr="004970D2">
        <w:tc>
          <w:tcPr>
            <w:tcW w:w="1913" w:type="dxa"/>
          </w:tcPr>
          <w:p w14:paraId="317CC0D6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19FE90C2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judo</w:t>
            </w:r>
          </w:p>
        </w:tc>
        <w:tc>
          <w:tcPr>
            <w:tcW w:w="2268" w:type="dxa"/>
          </w:tcPr>
          <w:p w14:paraId="56043319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7A293100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551FB83F" w14:textId="77777777" w:rsidTr="004970D2">
        <w:tc>
          <w:tcPr>
            <w:tcW w:w="1913" w:type="dxa"/>
          </w:tcPr>
          <w:p w14:paraId="407A2864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296C692F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Kolarstwo górskie</w:t>
            </w:r>
          </w:p>
        </w:tc>
        <w:tc>
          <w:tcPr>
            <w:tcW w:w="2268" w:type="dxa"/>
          </w:tcPr>
          <w:p w14:paraId="3F0BF648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48F40990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59F139BF" w14:textId="77777777" w:rsidTr="004970D2">
        <w:tc>
          <w:tcPr>
            <w:tcW w:w="1913" w:type="dxa"/>
          </w:tcPr>
          <w:p w14:paraId="3CEC280C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4AC9220F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Koszykówka kobiet</w:t>
            </w:r>
          </w:p>
        </w:tc>
        <w:tc>
          <w:tcPr>
            <w:tcW w:w="2268" w:type="dxa"/>
          </w:tcPr>
          <w:p w14:paraId="212C8127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436377A1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077D6F41" w14:textId="77777777" w:rsidTr="004970D2">
        <w:tc>
          <w:tcPr>
            <w:tcW w:w="1913" w:type="dxa"/>
          </w:tcPr>
          <w:p w14:paraId="1641418F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607CD760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Koszykówka mężczyzn</w:t>
            </w:r>
          </w:p>
        </w:tc>
        <w:tc>
          <w:tcPr>
            <w:tcW w:w="2268" w:type="dxa"/>
          </w:tcPr>
          <w:p w14:paraId="305F6235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5647470C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632CD38A" w14:textId="77777777" w:rsidTr="004970D2">
        <w:tc>
          <w:tcPr>
            <w:tcW w:w="1913" w:type="dxa"/>
          </w:tcPr>
          <w:p w14:paraId="7221C68F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14CB53C3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A12C61">
              <w:rPr>
                <w:sz w:val="24"/>
                <w:szCs w:val="24"/>
              </w:rPr>
              <w:t>snowboard</w:t>
            </w:r>
          </w:p>
        </w:tc>
        <w:tc>
          <w:tcPr>
            <w:tcW w:w="2268" w:type="dxa"/>
          </w:tcPr>
          <w:p w14:paraId="57592466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11D63E9D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7CAAC484" w14:textId="77777777" w:rsidTr="004970D2">
        <w:tc>
          <w:tcPr>
            <w:tcW w:w="1913" w:type="dxa"/>
          </w:tcPr>
          <w:p w14:paraId="49BC526A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58B27AF5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narciarstwo</w:t>
            </w:r>
          </w:p>
        </w:tc>
        <w:tc>
          <w:tcPr>
            <w:tcW w:w="2268" w:type="dxa"/>
          </w:tcPr>
          <w:p w14:paraId="5223E9A9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46C7DE5F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5FC15052" w14:textId="77777777" w:rsidTr="004970D2">
        <w:tc>
          <w:tcPr>
            <w:tcW w:w="1913" w:type="dxa"/>
          </w:tcPr>
          <w:p w14:paraId="3E41EC45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0211F7B3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A12C61">
              <w:rPr>
                <w:sz w:val="24"/>
                <w:szCs w:val="24"/>
              </w:rPr>
              <w:t>piłka ręczna kobiet</w:t>
            </w:r>
          </w:p>
        </w:tc>
        <w:tc>
          <w:tcPr>
            <w:tcW w:w="2268" w:type="dxa"/>
          </w:tcPr>
          <w:p w14:paraId="06583F56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0282674B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72A0F167" w14:textId="77777777" w:rsidTr="004970D2">
        <w:tc>
          <w:tcPr>
            <w:tcW w:w="1913" w:type="dxa"/>
          </w:tcPr>
          <w:p w14:paraId="1633518F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49CC9086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Piłka ręczna mężczyzn</w:t>
            </w:r>
          </w:p>
        </w:tc>
        <w:tc>
          <w:tcPr>
            <w:tcW w:w="2268" w:type="dxa"/>
          </w:tcPr>
          <w:p w14:paraId="47D139A6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409D6E65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5436C184" w14:textId="77777777" w:rsidTr="004970D2">
        <w:tc>
          <w:tcPr>
            <w:tcW w:w="1913" w:type="dxa"/>
          </w:tcPr>
          <w:p w14:paraId="2359FF05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4E992D5F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A12C61">
              <w:rPr>
                <w:sz w:val="24"/>
                <w:szCs w:val="24"/>
              </w:rPr>
              <w:t>piłka siatkowa kobiet</w:t>
            </w:r>
          </w:p>
        </w:tc>
        <w:tc>
          <w:tcPr>
            <w:tcW w:w="2268" w:type="dxa"/>
          </w:tcPr>
          <w:p w14:paraId="656E6515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5728D315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2BF88B53" w14:textId="77777777" w:rsidTr="004970D2">
        <w:tc>
          <w:tcPr>
            <w:tcW w:w="1913" w:type="dxa"/>
          </w:tcPr>
          <w:p w14:paraId="53AACC94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5A772B9F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Piłka siatkowa mężczyzn</w:t>
            </w:r>
          </w:p>
        </w:tc>
        <w:tc>
          <w:tcPr>
            <w:tcW w:w="2268" w:type="dxa"/>
          </w:tcPr>
          <w:p w14:paraId="28D15525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01BC32E1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22410B65" w14:textId="77777777" w:rsidTr="004970D2">
        <w:tc>
          <w:tcPr>
            <w:tcW w:w="1913" w:type="dxa"/>
          </w:tcPr>
          <w:p w14:paraId="7905C1B9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6CE5CD7E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A12C61">
              <w:rPr>
                <w:sz w:val="24"/>
                <w:szCs w:val="24"/>
              </w:rPr>
              <w:t>pływanie</w:t>
            </w:r>
          </w:p>
        </w:tc>
        <w:tc>
          <w:tcPr>
            <w:tcW w:w="2268" w:type="dxa"/>
          </w:tcPr>
          <w:p w14:paraId="47093B35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48313167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40E622D3" w14:textId="77777777" w:rsidTr="004970D2">
        <w:tc>
          <w:tcPr>
            <w:tcW w:w="1913" w:type="dxa"/>
          </w:tcPr>
          <w:p w14:paraId="345EE667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37B9C68C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Siatkówka plażowa</w:t>
            </w:r>
          </w:p>
        </w:tc>
        <w:tc>
          <w:tcPr>
            <w:tcW w:w="2268" w:type="dxa"/>
          </w:tcPr>
          <w:p w14:paraId="6D02CD7C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1F920C14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735D2DD4" w14:textId="77777777" w:rsidTr="004970D2">
        <w:tc>
          <w:tcPr>
            <w:tcW w:w="1913" w:type="dxa"/>
          </w:tcPr>
          <w:p w14:paraId="57D2BE09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4AD140C0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tenis</w:t>
            </w:r>
          </w:p>
        </w:tc>
        <w:tc>
          <w:tcPr>
            <w:tcW w:w="2268" w:type="dxa"/>
          </w:tcPr>
          <w:p w14:paraId="58ADEBA7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233640B5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7ADB2EB0" w14:textId="77777777" w:rsidTr="004970D2">
        <w:tc>
          <w:tcPr>
            <w:tcW w:w="1913" w:type="dxa"/>
          </w:tcPr>
          <w:p w14:paraId="58B40232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0CC50C76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Wspinaczka sportowa</w:t>
            </w:r>
          </w:p>
        </w:tc>
        <w:tc>
          <w:tcPr>
            <w:tcW w:w="2268" w:type="dxa"/>
          </w:tcPr>
          <w:p w14:paraId="7E7BCB9A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6E3ED0BF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65FDEC7D" w14:textId="77777777" w:rsidTr="004970D2">
        <w:tc>
          <w:tcPr>
            <w:tcW w:w="1913" w:type="dxa"/>
          </w:tcPr>
          <w:p w14:paraId="459B0727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676E4EB0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żeglarstwo</w:t>
            </w:r>
          </w:p>
        </w:tc>
        <w:tc>
          <w:tcPr>
            <w:tcW w:w="2268" w:type="dxa"/>
          </w:tcPr>
          <w:p w14:paraId="0DCDA8E2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25D48BA4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672EAAF8" w14:textId="77777777" w:rsidTr="004970D2">
        <w:tc>
          <w:tcPr>
            <w:tcW w:w="1913" w:type="dxa"/>
          </w:tcPr>
          <w:p w14:paraId="5966766A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4AD995C7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jeździectwo</w:t>
            </w:r>
          </w:p>
        </w:tc>
        <w:tc>
          <w:tcPr>
            <w:tcW w:w="2268" w:type="dxa"/>
          </w:tcPr>
          <w:p w14:paraId="1853C1E5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6042366C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3CEE2CBB" w14:textId="77777777" w:rsidTr="004970D2">
        <w:tc>
          <w:tcPr>
            <w:tcW w:w="1913" w:type="dxa"/>
          </w:tcPr>
          <w:p w14:paraId="0461CEDA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3749441B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karate</w:t>
            </w:r>
          </w:p>
        </w:tc>
        <w:tc>
          <w:tcPr>
            <w:tcW w:w="2268" w:type="dxa"/>
          </w:tcPr>
          <w:p w14:paraId="10C6A185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2F2F1966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3612EEF3" w14:textId="77777777" w:rsidTr="004970D2">
        <w:tc>
          <w:tcPr>
            <w:tcW w:w="1913" w:type="dxa"/>
          </w:tcPr>
          <w:p w14:paraId="1836D123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0A01DEF8" w14:textId="77777777" w:rsidR="00896B42" w:rsidRPr="00A12C61" w:rsidRDefault="00896B42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A12C61">
              <w:rPr>
                <w:sz w:val="24"/>
                <w:szCs w:val="24"/>
              </w:rPr>
              <w:t>cherleaders</w:t>
            </w:r>
          </w:p>
        </w:tc>
        <w:tc>
          <w:tcPr>
            <w:tcW w:w="2268" w:type="dxa"/>
          </w:tcPr>
          <w:p w14:paraId="04D38CDD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42CFB9AD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96B42" w:rsidRPr="00A12C61" w14:paraId="0B7BC8DA" w14:textId="77777777" w:rsidTr="004970D2">
        <w:tc>
          <w:tcPr>
            <w:tcW w:w="1913" w:type="dxa"/>
          </w:tcPr>
          <w:p w14:paraId="0F65B699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4C1AC8A6" w14:textId="7DD733B8" w:rsidR="00896B42" w:rsidRPr="00A12C61" w:rsidRDefault="007C6E67" w:rsidP="004970D2">
            <w:pPr>
              <w:tabs>
                <w:tab w:val="left" w:pos="0"/>
              </w:tabs>
              <w:jc w:val="both"/>
              <w:rPr>
                <w:sz w:val="24"/>
                <w:szCs w:val="24"/>
              </w:rPr>
            </w:pPr>
            <w:r w:rsidRPr="007C6E67">
              <w:rPr>
                <w:sz w:val="24"/>
                <w:szCs w:val="24"/>
              </w:rPr>
              <w:t>unihokej</w:t>
            </w:r>
          </w:p>
        </w:tc>
        <w:tc>
          <w:tcPr>
            <w:tcW w:w="2268" w:type="dxa"/>
          </w:tcPr>
          <w:p w14:paraId="3A906391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14:paraId="504894A8" w14:textId="77777777" w:rsidR="00896B42" w:rsidRPr="00A12C61" w:rsidRDefault="00896B42" w:rsidP="004970D2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26D5022D" w14:textId="77777777" w:rsidR="00896B42" w:rsidRPr="00A12C61" w:rsidRDefault="00896B42" w:rsidP="00896B42">
      <w:pPr>
        <w:spacing w:line="360" w:lineRule="auto"/>
        <w:jc w:val="both"/>
      </w:pPr>
    </w:p>
    <w:p w14:paraId="54C14DEA" w14:textId="77777777" w:rsidR="00896B42" w:rsidRPr="00A12C61" w:rsidRDefault="00896B42" w:rsidP="00896B42">
      <w:pPr>
        <w:spacing w:line="360" w:lineRule="auto"/>
        <w:jc w:val="both"/>
        <w:rPr>
          <w:b/>
        </w:rPr>
      </w:pPr>
      <w:r w:rsidRPr="00A12C61">
        <w:rPr>
          <w:b/>
        </w:rPr>
        <w:t>Oświadczam, że wskazane osoby posiadają  uprawnienia i kwalifikacje określone w pkt 5.1.3) SIWZ.</w:t>
      </w:r>
    </w:p>
    <w:p w14:paraId="16D6F47C" w14:textId="77777777" w:rsidR="00896B42" w:rsidRPr="00A12C61" w:rsidRDefault="00896B42" w:rsidP="00896B42">
      <w:pPr>
        <w:spacing w:line="360" w:lineRule="auto"/>
        <w:jc w:val="both"/>
        <w:rPr>
          <w:b/>
        </w:rPr>
      </w:pPr>
    </w:p>
    <w:p w14:paraId="4F6DF0CB" w14:textId="77777777" w:rsidR="00896B42" w:rsidRPr="00896B42" w:rsidRDefault="00896B42" w:rsidP="00896B42">
      <w:pPr>
        <w:jc w:val="both"/>
        <w:rPr>
          <w:sz w:val="22"/>
          <w:szCs w:val="22"/>
        </w:rPr>
      </w:pPr>
      <w:r w:rsidRPr="00A12C61">
        <w:rPr>
          <w:b/>
          <w:color w:val="FF0000"/>
          <w:sz w:val="24"/>
          <w:szCs w:val="24"/>
        </w:rPr>
        <w:t>Dokument należy sporządzić w postaci elektronicznej i podpisać kwalifikowanym podpisem elektronicznym.</w:t>
      </w:r>
    </w:p>
    <w:p w14:paraId="47BB7AFB" w14:textId="77777777" w:rsidR="00896B42" w:rsidRPr="00C03733" w:rsidRDefault="00896B42" w:rsidP="00896B42"/>
    <w:p w14:paraId="7E69C3D9" w14:textId="77777777" w:rsidR="00896B42" w:rsidRPr="002A2DB0" w:rsidRDefault="00896B42" w:rsidP="00896B42"/>
    <w:p w14:paraId="3A8B65C7" w14:textId="77777777" w:rsidR="00F213FB" w:rsidRPr="00896B42" w:rsidRDefault="00F213FB" w:rsidP="00896B42"/>
    <w:sectPr w:rsidR="00F213FB" w:rsidRPr="00896B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D04FEF" w14:textId="77777777" w:rsidR="00C916A0" w:rsidRDefault="00C916A0">
      <w:r>
        <w:separator/>
      </w:r>
    </w:p>
  </w:endnote>
  <w:endnote w:type="continuationSeparator" w:id="0">
    <w:p w14:paraId="6727B1F8" w14:textId="77777777" w:rsidR="00C916A0" w:rsidRDefault="00C91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B97907" w14:textId="77777777" w:rsidR="008D196B" w:rsidRDefault="008D19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FD186F" w14:textId="77777777" w:rsidR="008D196B" w:rsidRDefault="008D19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D39AFB" w14:textId="77777777" w:rsidR="008D196B" w:rsidRDefault="008D19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3B8AD6" w14:textId="77777777" w:rsidR="00C916A0" w:rsidRDefault="00C916A0">
      <w:r>
        <w:separator/>
      </w:r>
    </w:p>
  </w:footnote>
  <w:footnote w:type="continuationSeparator" w:id="0">
    <w:p w14:paraId="58012C74" w14:textId="77777777" w:rsidR="00C916A0" w:rsidRDefault="00C916A0">
      <w:r>
        <w:continuationSeparator/>
      </w:r>
    </w:p>
  </w:footnote>
  <w:footnote w:id="1">
    <w:p w14:paraId="1D276D42" w14:textId="77777777" w:rsidR="00896B42" w:rsidRPr="004C3BA1" w:rsidRDefault="00896B42" w:rsidP="00896B4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60791">
        <w:t xml:space="preserve">Należy podać podstawę do dysponowania osobami wskazanymi w wykazie, np. umowa o pracę, umowa zlecenie, itp. Ponadto, jeżeli wykonawca będzie polegał na osobach zdolnych do wykonania zamówienia innych podmiotów, </w:t>
      </w:r>
      <w:r>
        <w:t xml:space="preserve"> winien </w:t>
      </w:r>
      <w:r w:rsidRPr="004C3BA1">
        <w:t>udowodni</w:t>
      </w:r>
      <w:r>
        <w:t>ć</w:t>
      </w:r>
      <w:r w:rsidRPr="004C3BA1">
        <w:t xml:space="preserve"> Zamawiającemu, że realizując zamówienie, będzie dysponował niezbędnymi zasobami tych podmiotów, w szczególności przedstawiając zobowiązanie tych podmiotów do oddania mu do dyspozycji niezbędnych zasobów na potrzeby realizacji zamówienia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AC5FE6" w14:textId="77777777" w:rsidR="008D196B" w:rsidRDefault="008D19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C253D7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F94371" w14:textId="77777777" w:rsidR="008D196B" w:rsidRDefault="008D19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8F9"/>
    <w:rsid w:val="00082E0F"/>
    <w:rsid w:val="00210E8E"/>
    <w:rsid w:val="00276C10"/>
    <w:rsid w:val="003678F9"/>
    <w:rsid w:val="00702A72"/>
    <w:rsid w:val="007C6E67"/>
    <w:rsid w:val="00896B42"/>
    <w:rsid w:val="008D196B"/>
    <w:rsid w:val="00A12C61"/>
    <w:rsid w:val="00C049BA"/>
    <w:rsid w:val="00C254C7"/>
    <w:rsid w:val="00C34B2E"/>
    <w:rsid w:val="00C916A0"/>
    <w:rsid w:val="00D11BC3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0BA2A9"/>
  <w15:docId w15:val="{B21DF301-9472-4BBA-A7D2-7A9F49BAE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6B4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8D19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196B"/>
  </w:style>
  <w:style w:type="paragraph" w:styleId="Tekstprzypisudolnego">
    <w:name w:val="footnote text"/>
    <w:basedOn w:val="Normalny"/>
    <w:link w:val="TekstprzypisudolnegoZnak"/>
    <w:semiHidden/>
    <w:rsid w:val="00896B42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96B42"/>
  </w:style>
  <w:style w:type="character" w:styleId="Odwoanieprzypisudolnego">
    <w:name w:val="footnote reference"/>
    <w:semiHidden/>
    <w:rsid w:val="00896B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144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2021-03-30T11:37:00Z</dcterms:created>
  <dcterms:modified xsi:type="dcterms:W3CDTF">2021-03-30T11:37:00Z</dcterms:modified>
</cp:coreProperties>
</file>