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24907" w14:textId="59B88866" w:rsidR="005324F8" w:rsidRPr="00BA0142" w:rsidRDefault="005324F8" w:rsidP="005324F8">
      <w:pPr>
        <w:jc w:val="right"/>
        <w:rPr>
          <w:b/>
        </w:rPr>
      </w:pPr>
      <w:r w:rsidRPr="00BA0142">
        <w:rPr>
          <w:b/>
        </w:rPr>
        <w:t xml:space="preserve">Załącznik nr </w:t>
      </w:r>
      <w:r w:rsidR="003F208A">
        <w:rPr>
          <w:b/>
        </w:rPr>
        <w:t>7</w:t>
      </w:r>
    </w:p>
    <w:p w14:paraId="7A188DB2" w14:textId="77777777" w:rsidR="005324F8" w:rsidRPr="00BA0142" w:rsidRDefault="005324F8" w:rsidP="005324F8"/>
    <w:p w14:paraId="1B00E51F" w14:textId="77777777" w:rsidR="005324F8" w:rsidRPr="00BA0142" w:rsidRDefault="005324F8" w:rsidP="005324F8"/>
    <w:p w14:paraId="0C6288B1" w14:textId="77777777" w:rsidR="005324F8" w:rsidRPr="005C1AB1" w:rsidRDefault="005324F8" w:rsidP="005324F8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r w:rsidRPr="00BA0142">
        <w:rPr>
          <w:b/>
          <w:color w:val="000000"/>
        </w:rPr>
        <w:t>WYKAZ ZREALIZOWANYCH USŁUG</w:t>
      </w:r>
      <w:r w:rsidRPr="005C1AB1">
        <w:rPr>
          <w:b/>
          <w:color w:val="000000"/>
        </w:rPr>
        <w:t xml:space="preserve"> </w:t>
      </w:r>
    </w:p>
    <w:p w14:paraId="3B22AB25" w14:textId="77777777" w:rsidR="005324F8" w:rsidRPr="005C1AB1" w:rsidRDefault="005324F8" w:rsidP="005324F8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3C0C70CD" w14:textId="77777777" w:rsidR="005324F8" w:rsidRPr="005C1AB1" w:rsidRDefault="005324F8" w:rsidP="005324F8">
      <w:pPr>
        <w:tabs>
          <w:tab w:val="right" w:pos="9000"/>
        </w:tabs>
        <w:spacing w:line="360" w:lineRule="auto"/>
      </w:pPr>
      <w:r w:rsidRPr="005C1AB1">
        <w:t>NAZWA WYKONAWCY: …………………………………………………….</w:t>
      </w:r>
    </w:p>
    <w:p w14:paraId="44503174" w14:textId="77777777" w:rsidR="005324F8" w:rsidRPr="005C1AB1" w:rsidRDefault="005324F8" w:rsidP="005324F8">
      <w:pPr>
        <w:tabs>
          <w:tab w:val="right" w:pos="9000"/>
        </w:tabs>
        <w:spacing w:line="360" w:lineRule="auto"/>
      </w:pPr>
      <w:r w:rsidRPr="005C1AB1">
        <w:t xml:space="preserve">ADRES:…………………………………………………………………………. </w:t>
      </w:r>
    </w:p>
    <w:p w14:paraId="538605D5" w14:textId="77777777" w:rsidR="005324F8" w:rsidRPr="005C1AB1" w:rsidRDefault="005324F8" w:rsidP="005324F8">
      <w:pPr>
        <w:tabs>
          <w:tab w:val="left" w:pos="0"/>
        </w:tabs>
        <w:rPr>
          <w:b/>
        </w:rPr>
      </w:pPr>
      <w:r w:rsidRPr="005C1AB1">
        <w:rPr>
          <w:color w:val="000000"/>
        </w:rPr>
        <w:t xml:space="preserve">Składając ofertę w postępowaniu o udzielenie zamówienia publicznego w trybie </w:t>
      </w:r>
      <w:r w:rsidRPr="005C1AB1">
        <w:t xml:space="preserve">przetarg nieograniczony </w:t>
      </w:r>
      <w:r w:rsidRPr="005C1AB1">
        <w:rPr>
          <w:color w:val="000000"/>
        </w:rPr>
        <w:t xml:space="preserve">na: </w:t>
      </w:r>
      <w:r w:rsidRPr="005C1AB1">
        <w:rPr>
          <w:b/>
        </w:rPr>
        <w:t xml:space="preserve">usługa tłumaczenia na język obcy artykułów naukowych powstałych na Wydziale WGiG AGH - KC-zp.272-117/21, </w:t>
      </w:r>
      <w:r w:rsidRPr="005C1AB1">
        <w:t>oświadczamy, że w ciągu ostatnich 3 lat przed upływem terminu składania ofert zrealizowaliśmy następujące zamówienia:</w:t>
      </w:r>
    </w:p>
    <w:p w14:paraId="579A9C49" w14:textId="77777777" w:rsidR="005324F8" w:rsidRDefault="005324F8" w:rsidP="005324F8">
      <w:pPr>
        <w:tabs>
          <w:tab w:val="left" w:pos="0"/>
        </w:tabs>
        <w:jc w:val="center"/>
        <w:rPr>
          <w:b/>
        </w:rPr>
      </w:pPr>
    </w:p>
    <w:p w14:paraId="616A898A" w14:textId="77777777" w:rsidR="005324F8" w:rsidRDefault="005324F8" w:rsidP="005324F8">
      <w:pPr>
        <w:tabs>
          <w:tab w:val="left" w:pos="0"/>
        </w:tabs>
        <w:jc w:val="center"/>
        <w:rPr>
          <w:b/>
        </w:rPr>
      </w:pPr>
    </w:p>
    <w:tbl>
      <w:tblPr>
        <w:tblW w:w="10589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742"/>
        <w:gridCol w:w="1118"/>
        <w:gridCol w:w="4395"/>
        <w:gridCol w:w="1701"/>
      </w:tblGrid>
      <w:tr w:rsidR="005324F8" w:rsidRPr="005C1AB1" w14:paraId="2BDF3358" w14:textId="77777777" w:rsidTr="00D25F45">
        <w:trPr>
          <w:cantSplit/>
          <w:trHeight w:val="782"/>
        </w:trPr>
        <w:tc>
          <w:tcPr>
            <w:tcW w:w="633" w:type="dxa"/>
            <w:vAlign w:val="center"/>
          </w:tcPr>
          <w:p w14:paraId="4F2B57FC" w14:textId="77777777" w:rsidR="005324F8" w:rsidRPr="005C1AB1" w:rsidRDefault="005324F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L.p</w:t>
            </w:r>
          </w:p>
        </w:tc>
        <w:tc>
          <w:tcPr>
            <w:tcW w:w="2742" w:type="dxa"/>
            <w:vAlign w:val="center"/>
          </w:tcPr>
          <w:p w14:paraId="4CDB4B1E" w14:textId="77777777" w:rsidR="005324F8" w:rsidRPr="005C1AB1" w:rsidRDefault="005324F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Przedmiot usługi</w:t>
            </w:r>
            <w:r w:rsidRPr="005C1AB1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118" w:type="dxa"/>
            <w:vAlign w:val="center"/>
          </w:tcPr>
          <w:p w14:paraId="13DD9F4F" w14:textId="77777777" w:rsidR="005324F8" w:rsidRPr="005C1AB1" w:rsidRDefault="005324F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Data wykonania</w:t>
            </w:r>
          </w:p>
        </w:tc>
        <w:tc>
          <w:tcPr>
            <w:tcW w:w="4395" w:type="dxa"/>
            <w:vAlign w:val="center"/>
          </w:tcPr>
          <w:p w14:paraId="38355245" w14:textId="77777777" w:rsidR="005324F8" w:rsidRPr="005C1AB1" w:rsidRDefault="005324F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Ilość stron /język/dziedzina</w:t>
            </w:r>
          </w:p>
        </w:tc>
        <w:tc>
          <w:tcPr>
            <w:tcW w:w="1701" w:type="dxa"/>
          </w:tcPr>
          <w:p w14:paraId="70A20039" w14:textId="77777777" w:rsidR="005324F8" w:rsidRPr="005C1AB1" w:rsidRDefault="005324F8" w:rsidP="0087092C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11EF7EC6" w14:textId="77777777" w:rsidR="005324F8" w:rsidRPr="005C1AB1" w:rsidRDefault="005324F8" w:rsidP="0087092C">
            <w:pPr>
              <w:tabs>
                <w:tab w:val="left" w:pos="0"/>
              </w:tabs>
              <w:jc w:val="center"/>
              <w:rPr>
                <w:b/>
              </w:rPr>
            </w:pPr>
            <w:r w:rsidRPr="005C1AB1">
              <w:rPr>
                <w:b/>
              </w:rPr>
              <w:t>Odbiorca usługi (nazwa, adres)</w:t>
            </w:r>
          </w:p>
        </w:tc>
      </w:tr>
      <w:tr w:rsidR="005324F8" w:rsidRPr="005C1AB1" w14:paraId="7F1DCC21" w14:textId="77777777" w:rsidTr="00D25F45">
        <w:trPr>
          <w:cantSplit/>
          <w:trHeight w:hRule="exact" w:val="281"/>
        </w:trPr>
        <w:tc>
          <w:tcPr>
            <w:tcW w:w="633" w:type="dxa"/>
            <w:vAlign w:val="center"/>
          </w:tcPr>
          <w:p w14:paraId="2CC18066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1</w:t>
            </w:r>
          </w:p>
        </w:tc>
        <w:tc>
          <w:tcPr>
            <w:tcW w:w="2742" w:type="dxa"/>
            <w:vAlign w:val="center"/>
          </w:tcPr>
          <w:p w14:paraId="1667A332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2</w:t>
            </w:r>
          </w:p>
        </w:tc>
        <w:tc>
          <w:tcPr>
            <w:tcW w:w="1118" w:type="dxa"/>
            <w:vAlign w:val="center"/>
          </w:tcPr>
          <w:p w14:paraId="20EC7C59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3</w:t>
            </w:r>
          </w:p>
        </w:tc>
        <w:tc>
          <w:tcPr>
            <w:tcW w:w="4395" w:type="dxa"/>
            <w:vAlign w:val="center"/>
          </w:tcPr>
          <w:p w14:paraId="2B6B2B3D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center"/>
            </w:pPr>
            <w:r w:rsidRPr="005C1AB1">
              <w:t>4</w:t>
            </w:r>
          </w:p>
        </w:tc>
        <w:tc>
          <w:tcPr>
            <w:tcW w:w="1701" w:type="dxa"/>
          </w:tcPr>
          <w:p w14:paraId="496692E2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5324F8" w:rsidRPr="005C1AB1" w14:paraId="01FDFA03" w14:textId="77777777" w:rsidTr="00D25F45">
        <w:trPr>
          <w:cantSplit/>
          <w:trHeight w:val="921"/>
        </w:trPr>
        <w:tc>
          <w:tcPr>
            <w:tcW w:w="633" w:type="dxa"/>
          </w:tcPr>
          <w:p w14:paraId="352CFAA3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42" w:type="dxa"/>
          </w:tcPr>
          <w:p w14:paraId="19980161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18" w:type="dxa"/>
          </w:tcPr>
          <w:p w14:paraId="7779A89F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4395" w:type="dxa"/>
          </w:tcPr>
          <w:p w14:paraId="1146D96B" w14:textId="77777777" w:rsidR="005324F8" w:rsidRPr="005C1AB1" w:rsidRDefault="005324F8" w:rsidP="00D25F45">
            <w:pPr>
              <w:tabs>
                <w:tab w:val="left" w:pos="0"/>
              </w:tabs>
              <w:jc w:val="center"/>
              <w:rPr>
                <w:color w:val="000000"/>
                <w:highlight w:val="yellow"/>
              </w:rPr>
            </w:pPr>
          </w:p>
          <w:p w14:paraId="660FA8DF" w14:textId="77777777" w:rsidR="005324F8" w:rsidRPr="005C1AB1" w:rsidRDefault="005324F8" w:rsidP="00D25F45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5C1AB1">
              <w:rPr>
                <w:color w:val="000000"/>
                <w:highlight w:val="yellow"/>
              </w:rPr>
              <w:t>……….</w:t>
            </w:r>
            <w:r w:rsidRPr="005C1AB1">
              <w:rPr>
                <w:color w:val="000000"/>
              </w:rPr>
              <w:t xml:space="preserve"> stron z języka polskiego na język </w:t>
            </w:r>
            <w:r w:rsidRPr="005C1AB1">
              <w:rPr>
                <w:color w:val="000000"/>
                <w:highlight w:val="yellow"/>
              </w:rPr>
              <w:t>…………….……</w:t>
            </w:r>
          </w:p>
          <w:p w14:paraId="01CE6C66" w14:textId="35603B0A" w:rsidR="005324F8" w:rsidRPr="005C1AB1" w:rsidRDefault="005324F8" w:rsidP="00D25F45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5C1AB1">
              <w:rPr>
                <w:color w:val="000000"/>
              </w:rPr>
              <w:t xml:space="preserve">z zakresu nauk techn: </w:t>
            </w:r>
            <w:r w:rsidRPr="005C1AB1">
              <w:rPr>
                <w:color w:val="000000"/>
                <w:highlight w:val="yellow"/>
              </w:rPr>
              <w:t>……………………..</w:t>
            </w:r>
          </w:p>
        </w:tc>
        <w:tc>
          <w:tcPr>
            <w:tcW w:w="1701" w:type="dxa"/>
          </w:tcPr>
          <w:p w14:paraId="6721426B" w14:textId="77777777" w:rsidR="005324F8" w:rsidRPr="005C1AB1" w:rsidRDefault="005324F8" w:rsidP="0087092C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5324F8" w:rsidRPr="005C1AB1" w14:paraId="2D1A25F0" w14:textId="77777777" w:rsidTr="00D25F45">
        <w:trPr>
          <w:cantSplit/>
          <w:trHeight w:val="906"/>
        </w:trPr>
        <w:tc>
          <w:tcPr>
            <w:tcW w:w="633" w:type="dxa"/>
          </w:tcPr>
          <w:p w14:paraId="076D083B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42" w:type="dxa"/>
          </w:tcPr>
          <w:p w14:paraId="7CE16951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18" w:type="dxa"/>
          </w:tcPr>
          <w:p w14:paraId="6E924DDC" w14:textId="77777777" w:rsidR="005324F8" w:rsidRPr="005C1AB1" w:rsidRDefault="005324F8" w:rsidP="0087092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4395" w:type="dxa"/>
          </w:tcPr>
          <w:p w14:paraId="7DC1F52B" w14:textId="77777777" w:rsidR="005324F8" w:rsidRPr="005C1AB1" w:rsidRDefault="005324F8" w:rsidP="00D25F45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5C1AB1">
              <w:rPr>
                <w:color w:val="000000"/>
                <w:highlight w:val="yellow"/>
              </w:rPr>
              <w:t>……….</w:t>
            </w:r>
            <w:r w:rsidRPr="005C1AB1">
              <w:rPr>
                <w:color w:val="000000"/>
              </w:rPr>
              <w:t xml:space="preserve"> stron z języka polskiego na język </w:t>
            </w:r>
            <w:r w:rsidRPr="005C1AB1">
              <w:rPr>
                <w:color w:val="000000"/>
                <w:highlight w:val="yellow"/>
              </w:rPr>
              <w:t>…………….……</w:t>
            </w:r>
          </w:p>
          <w:p w14:paraId="14E76364" w14:textId="47C5CE3E" w:rsidR="005324F8" w:rsidRPr="005C1AB1" w:rsidRDefault="005324F8" w:rsidP="00D25F45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5C1AB1">
              <w:rPr>
                <w:color w:val="000000"/>
              </w:rPr>
              <w:t xml:space="preserve">z zakresu nauk techn: </w:t>
            </w:r>
            <w:r w:rsidRPr="005C1AB1">
              <w:rPr>
                <w:color w:val="000000"/>
                <w:highlight w:val="yellow"/>
              </w:rPr>
              <w:t>……………………..</w:t>
            </w:r>
          </w:p>
        </w:tc>
        <w:tc>
          <w:tcPr>
            <w:tcW w:w="1701" w:type="dxa"/>
          </w:tcPr>
          <w:p w14:paraId="0BDCB50B" w14:textId="77777777" w:rsidR="005324F8" w:rsidRPr="005C1AB1" w:rsidRDefault="005324F8" w:rsidP="0087092C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5F2E31D7" w14:textId="77777777" w:rsidR="005324F8" w:rsidRDefault="005324F8" w:rsidP="005324F8">
      <w:pPr>
        <w:spacing w:line="360" w:lineRule="auto"/>
        <w:jc w:val="both"/>
        <w:rPr>
          <w:b/>
        </w:rPr>
      </w:pPr>
    </w:p>
    <w:p w14:paraId="0A3AF427" w14:textId="77777777" w:rsidR="005324F8" w:rsidRPr="00BB5634" w:rsidRDefault="005324F8" w:rsidP="005324F8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12B536FD" w14:textId="77777777" w:rsidR="005324F8" w:rsidRDefault="005324F8" w:rsidP="005324F8">
      <w:pPr>
        <w:spacing w:line="360" w:lineRule="auto"/>
        <w:jc w:val="both"/>
      </w:pPr>
    </w:p>
    <w:p w14:paraId="4D0B51F0" w14:textId="77777777" w:rsidR="005324F8" w:rsidRDefault="005324F8" w:rsidP="005324F8">
      <w:pPr>
        <w:spacing w:line="360" w:lineRule="auto"/>
        <w:jc w:val="both"/>
      </w:pPr>
    </w:p>
    <w:p w14:paraId="46534FB6" w14:textId="2A0A287B" w:rsidR="005324F8" w:rsidRPr="005324F8" w:rsidRDefault="005324F8" w:rsidP="005324F8">
      <w:pPr>
        <w:jc w:val="both"/>
        <w:rPr>
          <w:b/>
          <w:color w:val="FF0000"/>
        </w:rPr>
        <w:sectPr w:rsidR="005324F8" w:rsidRPr="005324F8" w:rsidSect="005C1AB1">
          <w:pgSz w:w="11906" w:h="16838"/>
          <w:pgMar w:top="827" w:right="1417" w:bottom="1417" w:left="1417" w:header="284" w:footer="708" w:gutter="0"/>
          <w:cols w:space="708"/>
          <w:docGrid w:linePitch="360"/>
        </w:sectPr>
      </w:pPr>
      <w:r>
        <w:rPr>
          <w:b/>
          <w:color w:val="FF0000"/>
        </w:rPr>
        <w:t>Dokument należy sporządzić w postaci elektronicznej i podpisać kwalifikowanym podpisem elektroniczny</w:t>
      </w:r>
      <w:r w:rsidR="006276B1">
        <w:rPr>
          <w:b/>
          <w:color w:val="FF0000"/>
        </w:rPr>
        <w:t>m lub podpisem zaufanym lub podpisem osobistym</w:t>
      </w:r>
    </w:p>
    <w:p w14:paraId="3FB25696" w14:textId="27547A3D" w:rsidR="00F213FB" w:rsidRPr="005324F8" w:rsidRDefault="00F213FB" w:rsidP="005324F8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sectPr w:rsidR="00F213FB" w:rsidRPr="005324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F094E" w14:textId="77777777" w:rsidR="00066BF7" w:rsidRDefault="00066BF7">
      <w:r>
        <w:separator/>
      </w:r>
    </w:p>
  </w:endnote>
  <w:endnote w:type="continuationSeparator" w:id="0">
    <w:p w14:paraId="1BDAF6DE" w14:textId="77777777" w:rsidR="00066BF7" w:rsidRDefault="00066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E346" w14:textId="77777777" w:rsidR="00EA0362" w:rsidRDefault="00EA03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A6A1" w14:textId="77777777" w:rsidR="00EA0362" w:rsidRDefault="00EA03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F5CB" w14:textId="77777777" w:rsidR="00EA0362" w:rsidRDefault="00EA03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71169" w14:textId="77777777" w:rsidR="00066BF7" w:rsidRDefault="00066BF7">
      <w:r>
        <w:separator/>
      </w:r>
    </w:p>
  </w:footnote>
  <w:footnote w:type="continuationSeparator" w:id="0">
    <w:p w14:paraId="0F3ACFFF" w14:textId="77777777" w:rsidR="00066BF7" w:rsidRDefault="00066BF7">
      <w:r>
        <w:continuationSeparator/>
      </w:r>
    </w:p>
  </w:footnote>
  <w:footnote w:id="1">
    <w:p w14:paraId="0525C5B3" w14:textId="77777777" w:rsidR="005324F8" w:rsidRDefault="005324F8" w:rsidP="005324F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V.1.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07AB" w14:textId="77777777" w:rsidR="00EA0362" w:rsidRDefault="00EA0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FDFDD" w14:textId="192E84FB" w:rsidR="00082E0F" w:rsidRDefault="00082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EE74" w14:textId="77777777" w:rsidR="00EA0362" w:rsidRDefault="00EA0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62"/>
    <w:rsid w:val="00066BF7"/>
    <w:rsid w:val="00082E0F"/>
    <w:rsid w:val="00210E8E"/>
    <w:rsid w:val="00276C10"/>
    <w:rsid w:val="003F208A"/>
    <w:rsid w:val="005324F8"/>
    <w:rsid w:val="00561097"/>
    <w:rsid w:val="005C1AB1"/>
    <w:rsid w:val="006276B1"/>
    <w:rsid w:val="00647A8E"/>
    <w:rsid w:val="006C357F"/>
    <w:rsid w:val="00702A72"/>
    <w:rsid w:val="00707683"/>
    <w:rsid w:val="007F7B24"/>
    <w:rsid w:val="0080568B"/>
    <w:rsid w:val="009B7E62"/>
    <w:rsid w:val="00A40AE7"/>
    <w:rsid w:val="00A91C25"/>
    <w:rsid w:val="00BA0142"/>
    <w:rsid w:val="00C049BA"/>
    <w:rsid w:val="00C254C7"/>
    <w:rsid w:val="00C34B2E"/>
    <w:rsid w:val="00D11BC3"/>
    <w:rsid w:val="00D25F45"/>
    <w:rsid w:val="00D76928"/>
    <w:rsid w:val="00DD5BF2"/>
    <w:rsid w:val="00E40A3C"/>
    <w:rsid w:val="00E966E9"/>
    <w:rsid w:val="00EA0362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121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9</cp:revision>
  <cp:lastPrinted>2021-04-14T12:48:00Z</cp:lastPrinted>
  <dcterms:created xsi:type="dcterms:W3CDTF">2021-03-29T11:06:00Z</dcterms:created>
  <dcterms:modified xsi:type="dcterms:W3CDTF">2021-04-14T12:50:00Z</dcterms:modified>
</cp:coreProperties>
</file>