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054A6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BC5E5C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7CEB94" w14:textId="77777777"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E6665DA" w14:textId="668B9A4B" w:rsidR="00C261C5" w:rsidRPr="0000184A" w:rsidRDefault="00C261C5" w:rsidP="00C261C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CE7E21">
        <w:rPr>
          <w:b/>
          <w:sz w:val="24"/>
        </w:rPr>
        <w:t>8</w:t>
      </w:r>
      <w:bookmarkStart w:id="0" w:name="_GoBack"/>
      <w:bookmarkEnd w:id="0"/>
      <w:r w:rsidR="00112D7F">
        <w:rPr>
          <w:b/>
          <w:sz w:val="24"/>
        </w:rPr>
        <w:t>2</w:t>
      </w:r>
      <w:r>
        <w:rPr>
          <w:b/>
          <w:sz w:val="24"/>
        </w:rPr>
        <w:t>/21</w:t>
      </w:r>
    </w:p>
    <w:p w14:paraId="395E5B46" w14:textId="77777777" w:rsidR="00C261C5" w:rsidRDefault="00C261C5" w:rsidP="00C261C5">
      <w:pPr>
        <w:pStyle w:val="Nagwek3"/>
        <w:ind w:left="0"/>
        <w:jc w:val="left"/>
        <w:rPr>
          <w:sz w:val="28"/>
        </w:rPr>
      </w:pPr>
    </w:p>
    <w:p w14:paraId="73E068AA" w14:textId="77777777" w:rsidR="00C261C5" w:rsidRDefault="00C261C5" w:rsidP="00C26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31C329B" w14:textId="77777777" w:rsidR="00C261C5" w:rsidRDefault="00C261C5" w:rsidP="00C261C5">
      <w:pPr>
        <w:jc w:val="center"/>
        <w:rPr>
          <w:b/>
          <w:sz w:val="28"/>
          <w:szCs w:val="28"/>
        </w:rPr>
      </w:pPr>
    </w:p>
    <w:p w14:paraId="6BCE06B3" w14:textId="77777777"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9E3E92E" w14:textId="77777777"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77566B3" w14:textId="77777777"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DF1A477" w14:textId="62DF069D" w:rsidR="00C261C5" w:rsidRDefault="00C261C5" w:rsidP="00C261C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</w:t>
      </w:r>
      <w:r w:rsidRPr="00EC0525">
        <w:rPr>
          <w:b/>
          <w:bCs/>
          <w:szCs w:val="24"/>
        </w:rPr>
        <w:t xml:space="preserve">w </w:t>
      </w:r>
      <w:r w:rsidR="00EC0525" w:rsidRPr="00EC0525">
        <w:rPr>
          <w:b/>
          <w:bCs/>
          <w:szCs w:val="24"/>
        </w:rPr>
        <w:t xml:space="preserve">trybie </w:t>
      </w:r>
      <w:r w:rsidR="00EC0525" w:rsidRPr="00EC0525">
        <w:rPr>
          <w:b/>
          <w:bCs/>
          <w:sz w:val="22"/>
          <w:szCs w:val="22"/>
        </w:rPr>
        <w:t>podstawowy</w:t>
      </w:r>
      <w:r w:rsidR="00B369B7">
        <w:rPr>
          <w:b/>
          <w:bCs/>
          <w:sz w:val="22"/>
          <w:szCs w:val="22"/>
        </w:rPr>
        <w:t>m</w:t>
      </w:r>
      <w:r w:rsidR="00EC0525" w:rsidRPr="00EC0525">
        <w:rPr>
          <w:b/>
          <w:bCs/>
          <w:sz w:val="22"/>
          <w:szCs w:val="22"/>
        </w:rPr>
        <w:t xml:space="preserve"> bez negocjacji </w:t>
      </w:r>
      <w:r w:rsidRPr="00EC0525">
        <w:rPr>
          <w:b/>
          <w:bCs/>
          <w:szCs w:val="24"/>
        </w:rPr>
        <w:t>na:</w:t>
      </w:r>
    </w:p>
    <w:p w14:paraId="4CB165C9" w14:textId="77777777" w:rsidR="00457E62" w:rsidRPr="00457E62" w:rsidRDefault="00457E62" w:rsidP="00457E62">
      <w:pPr>
        <w:jc w:val="center"/>
        <w:rPr>
          <w:b/>
          <w:sz w:val="24"/>
          <w:szCs w:val="24"/>
        </w:rPr>
      </w:pPr>
    </w:p>
    <w:p w14:paraId="0A3F2EFE" w14:textId="2E11284E" w:rsidR="00C261C5" w:rsidRPr="00457E62" w:rsidRDefault="00E65737" w:rsidP="00457E62">
      <w:pPr>
        <w:jc w:val="both"/>
        <w:rPr>
          <w:b/>
          <w:sz w:val="28"/>
          <w:szCs w:val="28"/>
        </w:rPr>
      </w:pPr>
      <w:r w:rsidRPr="00E65737">
        <w:rPr>
          <w:b/>
          <w:sz w:val="24"/>
          <w:szCs w:val="24"/>
        </w:rPr>
        <w:t>dostawa urządzenia wielofunkcyjnego, aparatu fotograficznego, karty pamięci, mikrofonu, stabilizatora do aparatu, statywu, torby do aparatu  - KC-zp.272-82/21</w:t>
      </w:r>
      <w:r w:rsidR="00C261C5" w:rsidRPr="00457E62">
        <w:rPr>
          <w:b/>
          <w:bCs/>
          <w:iCs/>
          <w:sz w:val="24"/>
          <w:szCs w:val="24"/>
        </w:rPr>
        <w:t>,</w:t>
      </w:r>
      <w:r w:rsidR="00C261C5">
        <w:rPr>
          <w:b/>
          <w:bCs/>
          <w:iCs/>
          <w:sz w:val="24"/>
          <w:szCs w:val="24"/>
        </w:rPr>
        <w:t xml:space="preserve"> </w:t>
      </w:r>
      <w:r w:rsidR="00C261C5">
        <w:rPr>
          <w:sz w:val="24"/>
          <w:szCs w:val="24"/>
        </w:rPr>
        <w:t xml:space="preserve">prowadzonego przez Akademię Górniczo-Hutniczą w Krakowie, </w:t>
      </w:r>
    </w:p>
    <w:p w14:paraId="34FA7DDF" w14:textId="77777777" w:rsidR="00C261C5" w:rsidRPr="005A4C35" w:rsidRDefault="00C261C5" w:rsidP="00457E62">
      <w:pPr>
        <w:widowControl w:val="0"/>
        <w:adjustRightInd w:val="0"/>
        <w:jc w:val="both"/>
        <w:textAlignment w:val="baseline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o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1" w:name="_Hlk62574451"/>
      <w:r w:rsidRPr="005A4C35">
        <w:rPr>
          <w:sz w:val="24"/>
          <w:szCs w:val="24"/>
        </w:rPr>
        <w:t>lub wniosek o dopuszczenie do udziału w postępowaniu</w:t>
      </w:r>
      <w:bookmarkEnd w:id="1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8BBA550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1C1A49D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CD4D781" w14:textId="77777777"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2C5C39BE" w14:textId="77777777"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4A1DEFA7" w14:textId="77777777" w:rsidR="005D29AA" w:rsidRPr="005D29AA" w:rsidRDefault="00C261C5" w:rsidP="005D29AA">
      <w:pPr>
        <w:pStyle w:val="Akapitzlist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D29AA">
        <w:rPr>
          <w:b/>
          <w:bCs/>
          <w:sz w:val="24"/>
          <w:szCs w:val="24"/>
        </w:rPr>
        <w:t>nie należy do jakiejkolwiek/ żadnej grupy kapitałowej.</w:t>
      </w:r>
    </w:p>
    <w:p w14:paraId="6E8DD896" w14:textId="77777777" w:rsidR="005D29AA" w:rsidRPr="005D29AA" w:rsidRDefault="00C261C5" w:rsidP="005D29AA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nie 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E6C90ED" w14:textId="132E3401" w:rsidR="00C261C5" w:rsidRPr="005D29AA" w:rsidRDefault="00C261C5" w:rsidP="005D29AA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C261C5" w:rsidRPr="00BE7FD3" w14:paraId="3235E48D" w14:textId="77777777" w:rsidTr="00900DCB">
        <w:tc>
          <w:tcPr>
            <w:tcW w:w="543" w:type="dxa"/>
          </w:tcPr>
          <w:p w14:paraId="6600B50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442EB593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4EF899EC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307CADCA" w14:textId="77777777" w:rsidTr="00900DCB">
        <w:tc>
          <w:tcPr>
            <w:tcW w:w="543" w:type="dxa"/>
          </w:tcPr>
          <w:p w14:paraId="588DCBB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52CC104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99A535A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4A030462" w14:textId="77777777" w:rsidTr="00900DCB">
        <w:tc>
          <w:tcPr>
            <w:tcW w:w="543" w:type="dxa"/>
          </w:tcPr>
          <w:p w14:paraId="3A23EF3B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0F9D83E7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28D9E3C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46A9D20D" w14:textId="77777777" w:rsidTr="00900DCB">
        <w:tc>
          <w:tcPr>
            <w:tcW w:w="543" w:type="dxa"/>
          </w:tcPr>
          <w:p w14:paraId="70CBEFF3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5AC1410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2E7836D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7BEC144F" w14:textId="77777777"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2AD427DE" w14:textId="77777777"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 xml:space="preserve">Jednocześnie przekładam następujące dokumenty lub informacje potwierdzające przygotowanie oferty </w:t>
      </w:r>
      <w:r w:rsidRPr="00BE7FD3">
        <w:rPr>
          <w:rFonts w:eastAsia="Calibri"/>
          <w:sz w:val="22"/>
          <w:szCs w:val="22"/>
          <w:lang w:eastAsia="en-US"/>
        </w:rPr>
        <w:lastRenderedPageBreak/>
        <w:t>niezależnie od innego Wykonawcy należącego do tej samej grupy kapitałowej:</w:t>
      </w:r>
    </w:p>
    <w:p w14:paraId="280A2B3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2928C655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1C4D6D31" w14:textId="77777777"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6162C11F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9500868" w14:textId="77777777"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1E00038F" w14:textId="77777777" w:rsidR="00D10891" w:rsidRDefault="00D10891" w:rsidP="00D1089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>
        <w:rPr>
          <w:rFonts w:eastAsia="Calibri"/>
          <w:b/>
          <w:highlight w:val="yellow"/>
          <w:lang w:eastAsia="zh-CN"/>
        </w:rPr>
        <w:t>Oferta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powinna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być sporządzona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highlight w:val="yellow"/>
          <w:lang w:eastAsia="zh-CN"/>
        </w:rPr>
        <w:t>.</w:t>
      </w:r>
    </w:p>
    <w:p w14:paraId="1E5F59B8" w14:textId="77777777" w:rsidR="00C261C5" w:rsidRPr="00B53789" w:rsidRDefault="00C261C5" w:rsidP="00C261C5"/>
    <w:p w14:paraId="4B01BCD0" w14:textId="77777777" w:rsidR="00E67EFE" w:rsidRPr="00C261C5" w:rsidRDefault="00E67EFE" w:rsidP="00C261C5"/>
    <w:sectPr w:rsidR="00E67EFE" w:rsidRPr="00C26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F01A9" w14:textId="77777777" w:rsidR="00BC4FB3" w:rsidRDefault="00BC4FB3">
      <w:r>
        <w:separator/>
      </w:r>
    </w:p>
  </w:endnote>
  <w:endnote w:type="continuationSeparator" w:id="0">
    <w:p w14:paraId="68F70C6C" w14:textId="77777777" w:rsidR="00BC4FB3" w:rsidRDefault="00BC4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0C515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35683C" w14:textId="77777777" w:rsidR="00336EEB" w:rsidRDefault="00CE7E2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F73CF" w14:textId="77777777" w:rsidR="00336EEB" w:rsidRDefault="00CE7E21" w:rsidP="004704CB">
    <w:pPr>
      <w:pStyle w:val="Stopka"/>
      <w:framePr w:wrap="around" w:vAnchor="text" w:hAnchor="margin" w:xAlign="right" w:y="1"/>
      <w:rPr>
        <w:rStyle w:val="Numerstrony"/>
      </w:rPr>
    </w:pPr>
  </w:p>
  <w:p w14:paraId="71EA910E" w14:textId="4F720C2C" w:rsidR="00336EEB" w:rsidRDefault="009159D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FF785E" wp14:editId="2F2C3E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7D25A10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ECBC38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8369B" w14:textId="77777777" w:rsidR="00903726" w:rsidRDefault="00CE7E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DDC42" w14:textId="77777777" w:rsidR="00BC4FB3" w:rsidRDefault="00BC4FB3">
      <w:r>
        <w:separator/>
      </w:r>
    </w:p>
  </w:footnote>
  <w:footnote w:type="continuationSeparator" w:id="0">
    <w:p w14:paraId="765BC1AB" w14:textId="77777777" w:rsidR="00BC4FB3" w:rsidRDefault="00BC4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62722" w14:textId="77777777" w:rsidR="00903726" w:rsidRDefault="00CE7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265AF" w14:textId="77777777" w:rsidR="00903726" w:rsidRDefault="00CE7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650C4" w14:textId="77777777" w:rsidR="00903726" w:rsidRDefault="00CE7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CE4140"/>
    <w:multiLevelType w:val="hybridMultilevel"/>
    <w:tmpl w:val="F980500C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94"/>
    <w:rsid w:val="000563B7"/>
    <w:rsid w:val="000E6C60"/>
    <w:rsid w:val="00112D7F"/>
    <w:rsid w:val="001D1C94"/>
    <w:rsid w:val="001D3B2F"/>
    <w:rsid w:val="001F4E82"/>
    <w:rsid w:val="002107DC"/>
    <w:rsid w:val="00237270"/>
    <w:rsid w:val="00285E58"/>
    <w:rsid w:val="003D1274"/>
    <w:rsid w:val="00430A9F"/>
    <w:rsid w:val="00457E62"/>
    <w:rsid w:val="005A33CC"/>
    <w:rsid w:val="005D29AA"/>
    <w:rsid w:val="005E5BD1"/>
    <w:rsid w:val="00623F70"/>
    <w:rsid w:val="00802026"/>
    <w:rsid w:val="00833196"/>
    <w:rsid w:val="009159D8"/>
    <w:rsid w:val="00927537"/>
    <w:rsid w:val="0093180B"/>
    <w:rsid w:val="009B79BF"/>
    <w:rsid w:val="00B369B7"/>
    <w:rsid w:val="00BC4FB3"/>
    <w:rsid w:val="00BC579B"/>
    <w:rsid w:val="00C261C5"/>
    <w:rsid w:val="00C91267"/>
    <w:rsid w:val="00CE7E21"/>
    <w:rsid w:val="00D10891"/>
    <w:rsid w:val="00D137A1"/>
    <w:rsid w:val="00D70839"/>
    <w:rsid w:val="00DA5693"/>
    <w:rsid w:val="00E30924"/>
    <w:rsid w:val="00E647C7"/>
    <w:rsid w:val="00E65737"/>
    <w:rsid w:val="00E67EFE"/>
    <w:rsid w:val="00EC0525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26D51F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E64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3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F5BF8-0612-47B2-B132-219B4722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Katarzyna Breguła</cp:lastModifiedBy>
  <cp:revision>2</cp:revision>
  <cp:lastPrinted>2021-03-24T09:38:00Z</cp:lastPrinted>
  <dcterms:created xsi:type="dcterms:W3CDTF">2021-03-24T09:38:00Z</dcterms:created>
  <dcterms:modified xsi:type="dcterms:W3CDTF">2021-03-24T09:38:00Z</dcterms:modified>
</cp:coreProperties>
</file>