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4AB778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121F32">
        <w:rPr>
          <w:rFonts w:ascii="Times New Roman" w:eastAsia="Times New Roman" w:hAnsi="Times New Roman"/>
          <w:b/>
          <w:lang w:eastAsia="pl-PL"/>
        </w:rPr>
        <w:t>77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8EA3D80" w14:textId="77777777" w:rsidR="00121F32" w:rsidRDefault="00121F32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121F32">
        <w:rPr>
          <w:rFonts w:ascii="Times New Roman" w:eastAsia="Times New Roman" w:hAnsi="Times New Roman"/>
          <w:b/>
          <w:lang w:eastAsia="pl-PL"/>
        </w:rPr>
        <w:t>Wykonanie usług w zakresie: a) metod uczenia maszynowego - do algorytmów ND; b) metod nauczania maszynowego - do algorytmów RUL; c) metod uczenia maszynowego - do algorytmów DL - KC-zp.272-77/21</w:t>
      </w:r>
    </w:p>
    <w:p w14:paraId="1F94EBA1" w14:textId="36B7815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9055485" w14:textId="204DBFED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EC2BE" w14:textId="77777777" w:rsidR="00446885" w:rsidRDefault="00446885" w:rsidP="00025386">
      <w:pPr>
        <w:spacing w:after="0" w:line="240" w:lineRule="auto"/>
      </w:pPr>
      <w:r>
        <w:separator/>
      </w:r>
    </w:p>
  </w:endnote>
  <w:endnote w:type="continuationSeparator" w:id="0">
    <w:p w14:paraId="0CCF503F" w14:textId="77777777" w:rsidR="00446885" w:rsidRDefault="004468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28590" w14:textId="77777777" w:rsidR="00446885" w:rsidRDefault="00446885" w:rsidP="00025386">
      <w:pPr>
        <w:spacing w:after="0" w:line="240" w:lineRule="auto"/>
      </w:pPr>
      <w:r>
        <w:separator/>
      </w:r>
    </w:p>
  </w:footnote>
  <w:footnote w:type="continuationSeparator" w:id="0">
    <w:p w14:paraId="6373E5BB" w14:textId="77777777" w:rsidR="00446885" w:rsidRDefault="004468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C6D0F"/>
    <w:rsid w:val="002F0A95"/>
    <w:rsid w:val="00350032"/>
    <w:rsid w:val="00417B26"/>
    <w:rsid w:val="004374F2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A56A6F"/>
    <w:rsid w:val="00A87380"/>
    <w:rsid w:val="00AF7375"/>
    <w:rsid w:val="00B34065"/>
    <w:rsid w:val="00B77707"/>
    <w:rsid w:val="00BE3BCE"/>
    <w:rsid w:val="00BF1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D525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dcterms:created xsi:type="dcterms:W3CDTF">2021-03-24T07:44:00Z</dcterms:created>
  <dcterms:modified xsi:type="dcterms:W3CDTF">2021-03-24T11:21:00Z</dcterms:modified>
</cp:coreProperties>
</file>