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00E6F36F" w:rsidR="00404400" w:rsidRPr="00B66A62" w:rsidRDefault="00404400" w:rsidP="00404400">
      <w:pPr>
        <w:jc w:val="both"/>
        <w:rPr>
          <w:b/>
          <w:bCs/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66A62" w:rsidRPr="00B66A62">
        <w:rPr>
          <w:b/>
          <w:bCs/>
          <w:sz w:val="22"/>
          <w:szCs w:val="22"/>
        </w:rPr>
        <w:t xml:space="preserve">Dostawa </w:t>
      </w:r>
      <w:r w:rsidR="00610900" w:rsidRPr="00610900">
        <w:rPr>
          <w:b/>
          <w:bCs/>
          <w:sz w:val="22"/>
          <w:szCs w:val="22"/>
        </w:rPr>
        <w:t xml:space="preserve"> 3 szt. projektorów - KC-</w:t>
      </w:r>
      <w:proofErr w:type="spellStart"/>
      <w:r w:rsidR="00610900" w:rsidRPr="00610900">
        <w:rPr>
          <w:b/>
          <w:bCs/>
          <w:sz w:val="22"/>
          <w:szCs w:val="22"/>
        </w:rPr>
        <w:t>zp</w:t>
      </w:r>
      <w:proofErr w:type="spellEnd"/>
      <w:r w:rsidR="00610900" w:rsidRPr="00610900">
        <w:rPr>
          <w:b/>
          <w:bCs/>
          <w:sz w:val="22"/>
          <w:szCs w:val="22"/>
        </w:rPr>
        <w:t>. 272-104/21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17F1B6A9" w14:textId="77777777" w:rsidR="00404400" w:rsidRPr="00B66A62" w:rsidRDefault="00404400" w:rsidP="00404400">
      <w:pPr>
        <w:widowControl w:val="0"/>
        <w:ind w:right="1"/>
        <w:jc w:val="both"/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87CEE" w:rsidRPr="002A16E2" w14:paraId="2692F76B" w14:textId="77777777" w:rsidTr="001554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2A16E2" w:rsidRDefault="00287CEE" w:rsidP="0015540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07D535A7" w14:textId="77777777" w:rsidR="00287CEE" w:rsidRPr="002A16E2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197803FD" w14:textId="77777777" w:rsidR="00287CEE" w:rsidRPr="002A16E2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77777777" w:rsidR="00287CEE" w:rsidRPr="00D64E0D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DE774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Ilość</w:t>
            </w:r>
          </w:p>
          <w:p w14:paraId="52660340" w14:textId="77777777" w:rsidR="00287CEE" w:rsidRPr="00DE774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DE774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DE774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56623115" w14:textId="77777777" w:rsidR="00287CEE" w:rsidRPr="00DE774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DE774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3415DAD7" w14:textId="77777777" w:rsidR="00287CEE" w:rsidRPr="00DE7746" w:rsidRDefault="00287CEE" w:rsidP="00155409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5792DD7" w14:textId="77777777" w:rsidR="00287CEE" w:rsidRPr="00DE7746" w:rsidRDefault="00287CEE" w:rsidP="00155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DE774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19E8A23" w14:textId="77777777" w:rsidR="00287CEE" w:rsidRPr="00DE7746" w:rsidRDefault="00287CEE" w:rsidP="00155409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7A263382" w14:textId="77777777" w:rsidR="00287CEE" w:rsidRPr="00DE7746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87CEE" w:rsidRPr="002A16E2" w14:paraId="1784EAD0" w14:textId="77777777" w:rsidTr="00287CE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2A16E2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2A16E2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2A16E2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2A16E2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2A16E2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2A16E2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2A16E2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2A16E2" w:rsidRDefault="00287CEE" w:rsidP="0015540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87CEE" w:rsidRPr="002A16E2" w14:paraId="40259A2C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2A16E2" w:rsidRDefault="00287CEE" w:rsidP="0015540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77777777" w:rsidR="00287CEE" w:rsidRPr="00F72799" w:rsidRDefault="00287CEE" w:rsidP="0015540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2A16E2" w:rsidRDefault="00287CEE" w:rsidP="00155409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6C77E6AB" w:rsidR="00287CEE" w:rsidRPr="00287CEE" w:rsidRDefault="00287CEE" w:rsidP="00287CEE">
            <w:pPr>
              <w:jc w:val="center"/>
              <w:rPr>
                <w:sz w:val="22"/>
                <w:szCs w:val="22"/>
              </w:rPr>
            </w:pPr>
            <w:r w:rsidRPr="00287CEE">
              <w:rPr>
                <w:sz w:val="22"/>
                <w:szCs w:val="22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2A16E2" w:rsidRDefault="00287CEE" w:rsidP="0015540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2A16E2" w:rsidRDefault="00287CEE" w:rsidP="0015540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2A16E2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Default="00287CEE" w:rsidP="00155409">
            <w:pPr>
              <w:ind w:right="425"/>
              <w:rPr>
                <w:sz w:val="22"/>
                <w:szCs w:val="22"/>
              </w:rPr>
            </w:pPr>
          </w:p>
          <w:p w14:paraId="4B3B61D9" w14:textId="2C2BF13B" w:rsidR="00287CEE" w:rsidRPr="002A16E2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287CEE" w:rsidRPr="002A16E2" w14:paraId="127D4705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2A16E2" w:rsidRDefault="00287CEE" w:rsidP="00155409">
            <w:pPr>
              <w:ind w:right="425"/>
              <w:rPr>
                <w:sz w:val="22"/>
                <w:szCs w:val="22"/>
              </w:rPr>
            </w:pPr>
          </w:p>
          <w:p w14:paraId="5262E2A9" w14:textId="77777777" w:rsidR="00287CEE" w:rsidRDefault="00287CEE" w:rsidP="00155409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69E5E76" w14:textId="77777777" w:rsidR="00287CEE" w:rsidRPr="002A16E2" w:rsidRDefault="00287CEE" w:rsidP="00155409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2A16E2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2A16E2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2A16E2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</w:tr>
      <w:tr w:rsidR="00287CEE" w:rsidRPr="002A16E2" w14:paraId="726AFBA1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2A16E2" w:rsidRDefault="00287CEE" w:rsidP="0015540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2A16E2" w:rsidRDefault="00287CEE" w:rsidP="0015540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2A16E2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2A16E2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2A16E2" w:rsidRDefault="00287CEE" w:rsidP="0015540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CAC6A7E" w14:textId="2D7B8CF1" w:rsid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Okres udzielonej gwarancji </w:t>
      </w:r>
      <w:r w:rsidR="00D611FE">
        <w:rPr>
          <w:b/>
          <w:sz w:val="22"/>
          <w:szCs w:val="22"/>
        </w:rPr>
        <w:t xml:space="preserve">na projektory </w:t>
      </w:r>
      <w:r w:rsidRPr="00B66A62">
        <w:rPr>
          <w:b/>
          <w:sz w:val="22"/>
          <w:szCs w:val="22"/>
        </w:rPr>
        <w:t>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="00610900" w:rsidRPr="00B66A62">
        <w:rPr>
          <w:b/>
          <w:color w:val="FF0000"/>
          <w:sz w:val="22"/>
          <w:szCs w:val="22"/>
        </w:rPr>
        <w:t>/kryterium oceny ofert/</w:t>
      </w:r>
    </w:p>
    <w:p w14:paraId="196F26CE" w14:textId="077603B9" w:rsidR="00941298" w:rsidRPr="00941298" w:rsidRDefault="00941298" w:rsidP="00404400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941298">
        <w:rPr>
          <w:b/>
          <w:sz w:val="22"/>
          <w:szCs w:val="22"/>
        </w:rPr>
        <w:t xml:space="preserve">Okres udzielonej gwarancji na lampy: </w:t>
      </w:r>
      <w:r w:rsidRPr="00941298">
        <w:rPr>
          <w:bCs/>
          <w:sz w:val="22"/>
          <w:szCs w:val="22"/>
        </w:rPr>
        <w:t xml:space="preserve">36 miesięcy lub 3000 h </w:t>
      </w:r>
    </w:p>
    <w:p w14:paraId="4D7E11DB" w14:textId="0F9F7FD6" w:rsidR="00404400" w:rsidRPr="00B66A62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="008A28B5" w:rsidRPr="00B66A62">
        <w:rPr>
          <w:b/>
          <w:sz w:val="22"/>
          <w:szCs w:val="22"/>
        </w:rPr>
        <w:t>…………</w:t>
      </w:r>
      <w:r w:rsidR="00610900">
        <w:rPr>
          <w:b/>
          <w:sz w:val="22"/>
          <w:szCs w:val="22"/>
        </w:rPr>
        <w:t>…………od daty podpisania umowy</w:t>
      </w:r>
      <w:r w:rsidR="008A28B5" w:rsidRPr="00B66A62">
        <w:rPr>
          <w:b/>
          <w:sz w:val="22"/>
          <w:szCs w:val="22"/>
        </w:rPr>
        <w:t xml:space="preserve"> </w:t>
      </w:r>
    </w:p>
    <w:p w14:paraId="18172154" w14:textId="77777777" w:rsidR="00404400" w:rsidRPr="00B66A62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77777777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sz w:val="22"/>
          <w:szCs w:val="22"/>
        </w:rPr>
        <w:br w:type="page"/>
      </w: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D20C5CF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D515B0F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24587AD" w14:textId="1E62DD38" w:rsidR="002E7627" w:rsidRPr="002E7627" w:rsidRDefault="00404400" w:rsidP="002E762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osobistym.</w:t>
      </w:r>
    </w:p>
    <w:p w14:paraId="1A393D8C" w14:textId="5FDE6E4F" w:rsidR="00404400" w:rsidRPr="00B66A62" w:rsidRDefault="00404400" w:rsidP="005B51B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1D926E91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CCC086" w14:textId="77777777" w:rsidR="00F420D1" w:rsidRDefault="00F420D1">
      <w:r>
        <w:separator/>
      </w:r>
    </w:p>
  </w:endnote>
  <w:endnote w:type="continuationSeparator" w:id="0">
    <w:p w14:paraId="37BF4A05" w14:textId="77777777" w:rsidR="00F420D1" w:rsidRDefault="00F42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AFE25D" w14:textId="77777777" w:rsidR="00F420D1" w:rsidRDefault="00F420D1">
      <w:r>
        <w:separator/>
      </w:r>
    </w:p>
  </w:footnote>
  <w:footnote w:type="continuationSeparator" w:id="0">
    <w:p w14:paraId="2F80DE29" w14:textId="77777777" w:rsidR="00F420D1" w:rsidRDefault="00F42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013C"/>
    <w:rsid w:val="00207E98"/>
    <w:rsid w:val="002723B0"/>
    <w:rsid w:val="00287CEE"/>
    <w:rsid w:val="002C78CE"/>
    <w:rsid w:val="002E7627"/>
    <w:rsid w:val="00315A4A"/>
    <w:rsid w:val="003A24EB"/>
    <w:rsid w:val="00404400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969A6"/>
    <w:rsid w:val="00CA7D36"/>
    <w:rsid w:val="00CD6F9D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 Zarzycka</cp:lastModifiedBy>
  <cp:revision>2</cp:revision>
  <cp:lastPrinted>2021-04-16T07:34:00Z</cp:lastPrinted>
  <dcterms:created xsi:type="dcterms:W3CDTF">2021-04-16T07:34:00Z</dcterms:created>
  <dcterms:modified xsi:type="dcterms:W3CDTF">2021-04-16T07:34:00Z</dcterms:modified>
</cp:coreProperties>
</file>