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F8F0D" w14:textId="14F2762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773B9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EDF7BCC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0773B9">
        <w:rPr>
          <w:rFonts w:ascii="Times New Roman" w:eastAsia="Times New Roman" w:hAnsi="Times New Roman"/>
          <w:b/>
          <w:lang w:eastAsia="pl-PL"/>
        </w:rPr>
        <w:t>47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AA6D768" w14:textId="45C430EA" w:rsidR="00326B95" w:rsidRDefault="000773B9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0773B9">
        <w:rPr>
          <w:rFonts w:ascii="Times New Roman" w:eastAsia="Times New Roman" w:hAnsi="Times New Roman"/>
          <w:b/>
          <w:lang w:eastAsia="pl-PL"/>
        </w:rPr>
        <w:t>Usługa certyfikowanego szkolenia zawodowego online „Podstawy analizy danych w środowisku R”, w ramach projektu POWR.03.05.00-00-Z309/18 - Kc-zp.272-47/21</w:t>
      </w:r>
      <w:r w:rsidR="00326B95" w:rsidRPr="00326B95">
        <w:rPr>
          <w:rFonts w:ascii="Times New Roman" w:eastAsia="Times New Roman" w:hAnsi="Times New Roman"/>
          <w:b/>
          <w:lang w:eastAsia="pl-PL"/>
        </w:rPr>
        <w:t>.</w:t>
      </w:r>
    </w:p>
    <w:p w14:paraId="1F94EBA1" w14:textId="1B46EAB5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0F7E2" w14:textId="77777777" w:rsidR="00D613A2" w:rsidRDefault="00D613A2" w:rsidP="00025386">
      <w:pPr>
        <w:spacing w:after="0" w:line="240" w:lineRule="auto"/>
      </w:pPr>
      <w:r>
        <w:separator/>
      </w:r>
    </w:p>
  </w:endnote>
  <w:endnote w:type="continuationSeparator" w:id="0">
    <w:p w14:paraId="51B64EE0" w14:textId="77777777" w:rsidR="00D613A2" w:rsidRDefault="00D613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77884" w14:textId="77777777" w:rsidR="00D613A2" w:rsidRDefault="00D613A2" w:rsidP="00025386">
      <w:pPr>
        <w:spacing w:after="0" w:line="240" w:lineRule="auto"/>
      </w:pPr>
      <w:r>
        <w:separator/>
      </w:r>
    </w:p>
  </w:footnote>
  <w:footnote w:type="continuationSeparator" w:id="0">
    <w:p w14:paraId="299B477C" w14:textId="77777777" w:rsidR="00D613A2" w:rsidRDefault="00D613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BF92DA" w14:textId="3D6866B6" w:rsidR="00326B95" w:rsidRPr="003D6231" w:rsidRDefault="00EC667C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75EE3481" wp14:editId="4E61311F">
          <wp:extent cx="4907280" cy="449580"/>
          <wp:effectExtent l="0" t="0" r="7620" b="7620"/>
          <wp:docPr id="1" name="Obraz 1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77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85433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D4877"/>
    <w:rsid w:val="00BE3BCE"/>
    <w:rsid w:val="00C05733"/>
    <w:rsid w:val="00CB29AC"/>
    <w:rsid w:val="00D55FC4"/>
    <w:rsid w:val="00D613A2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2021-03-29T11:13:00Z</cp:lastPrinted>
  <dcterms:created xsi:type="dcterms:W3CDTF">2021-03-30T10:54:00Z</dcterms:created>
  <dcterms:modified xsi:type="dcterms:W3CDTF">2021-03-30T10:54:00Z</dcterms:modified>
</cp:coreProperties>
</file>