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E0F16F" w14:textId="2D3DFD33" w:rsidR="0009443C" w:rsidRPr="004D1013" w:rsidRDefault="0009443C" w:rsidP="0009443C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 w:rsidRPr="004D1013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</w:t>
      </w:r>
      <w:r w:rsidR="0063646A">
        <w:rPr>
          <w:noProof/>
        </w:rPr>
        <w:drawing>
          <wp:inline distT="0" distB="0" distL="0" distR="0" wp14:anchorId="3E27662C" wp14:editId="08876BE5">
            <wp:extent cx="4907280" cy="449580"/>
            <wp:effectExtent l="0" t="0" r="7620" b="7620"/>
            <wp:docPr id="3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013">
        <w:rPr>
          <w:rFonts w:ascii="Verdana" w:hAnsi="Verdana" w:cs="Verdana"/>
          <w:color w:val="auto"/>
          <w:sz w:val="16"/>
          <w:szCs w:val="16"/>
          <w:lang w:eastAsia="pl-PL"/>
        </w:rPr>
        <w:t xml:space="preserve">   </w:t>
      </w:r>
    </w:p>
    <w:p w14:paraId="5E9B185F" w14:textId="77777777" w:rsidR="0009443C" w:rsidRPr="004D1013" w:rsidRDefault="0009443C" w:rsidP="0009443C">
      <w:pPr>
        <w:pStyle w:val="Nagwek1"/>
        <w:jc w:val="right"/>
        <w:rPr>
          <w:rFonts w:ascii="Verdana" w:hAnsi="Verdana"/>
          <w:sz w:val="20"/>
        </w:rPr>
      </w:pPr>
    </w:p>
    <w:p w14:paraId="7F02E7AC" w14:textId="77777777" w:rsidR="0009443C" w:rsidRPr="004D1013" w:rsidRDefault="0009443C" w:rsidP="0009443C">
      <w:pPr>
        <w:pStyle w:val="Nagwek1"/>
        <w:jc w:val="right"/>
        <w:rPr>
          <w:rFonts w:ascii="Verdana" w:hAnsi="Verdana"/>
          <w:sz w:val="20"/>
        </w:rPr>
      </w:pPr>
      <w:r w:rsidRPr="004D1013">
        <w:rPr>
          <w:rFonts w:ascii="Verdana" w:hAnsi="Verdana"/>
          <w:sz w:val="20"/>
        </w:rPr>
        <w:t xml:space="preserve">Załącznik nr </w:t>
      </w:r>
      <w:r>
        <w:rPr>
          <w:rFonts w:ascii="Verdana" w:hAnsi="Verdana"/>
          <w:sz w:val="20"/>
        </w:rPr>
        <w:t>4</w:t>
      </w:r>
    </w:p>
    <w:p w14:paraId="2D7EB8A8" w14:textId="77777777"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717ED294" w14:textId="77777777"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4D1013">
        <w:rPr>
          <w:rFonts w:ascii="Verdana" w:eastAsia="Arial Unicode MS" w:hAnsi="Verdana"/>
          <w:b/>
          <w:caps/>
        </w:rPr>
        <w:t xml:space="preserve">wzór Umowy </w:t>
      </w:r>
    </w:p>
    <w:p w14:paraId="296177E5" w14:textId="77777777"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1B41570C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bookmarkStart w:id="0" w:name="_Toc470857623"/>
    </w:p>
    <w:p w14:paraId="34B52C72" w14:textId="7D94C592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Umowa zawarta w dniu .................... r. w Krakowie w wyniku przeprowadzonego postępowania o zamówienie publiczne w trybie </w:t>
      </w:r>
      <w:r w:rsidR="00106134">
        <w:rPr>
          <w:rFonts w:ascii="Verdana" w:hAnsi="Verdana"/>
        </w:rPr>
        <w:t>podstawowym</w:t>
      </w:r>
    </w:p>
    <w:p w14:paraId="2576D706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pomiędzy</w:t>
      </w:r>
    </w:p>
    <w:p w14:paraId="5B23D134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  <w:b/>
        </w:rPr>
        <w:t>Akademią Górniczo-Hutniczą im. Stanisława Staszica w Krakowie al. Mickiewicza 30</w:t>
      </w:r>
      <w:r w:rsidRPr="004D1013">
        <w:rPr>
          <w:rFonts w:ascii="Verdana" w:hAnsi="Verdana"/>
        </w:rPr>
        <w:t xml:space="preserve">  Wydział / inna jednostka ...............................................................................</w:t>
      </w:r>
    </w:p>
    <w:p w14:paraId="081D916F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reprezentowana przez:</w:t>
      </w:r>
    </w:p>
    <w:p w14:paraId="7161051F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1.Dziekana Wydziału /Kierownika Jednostki/..................................................................</w:t>
      </w:r>
    </w:p>
    <w:p w14:paraId="320E6023" w14:textId="77777777" w:rsidR="0009443C" w:rsidRPr="004D1013" w:rsidRDefault="0009443C" w:rsidP="0009443C">
      <w:pPr>
        <w:ind w:right="-47"/>
        <w:rPr>
          <w:rFonts w:ascii="Verdana" w:hAnsi="Verdana"/>
        </w:rPr>
      </w:pPr>
      <w:r w:rsidRPr="004D1013">
        <w:rPr>
          <w:rFonts w:ascii="Verdana" w:hAnsi="Verdana"/>
        </w:rPr>
        <w:t>2.Kwestora / Z-</w:t>
      </w:r>
      <w:proofErr w:type="spellStart"/>
      <w:r w:rsidRPr="004D1013">
        <w:rPr>
          <w:rFonts w:ascii="Verdana" w:hAnsi="Verdana"/>
        </w:rPr>
        <w:t>cę</w:t>
      </w:r>
      <w:proofErr w:type="spellEnd"/>
      <w:r w:rsidRPr="004D1013">
        <w:rPr>
          <w:rFonts w:ascii="Verdana" w:hAnsi="Verdana"/>
        </w:rPr>
        <w:t xml:space="preserve"> Kwestora/ .............................................................................</w:t>
      </w:r>
    </w:p>
    <w:p w14:paraId="6C8AEB84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zwaną dalej ZAMAWIAJACYM</w:t>
      </w:r>
    </w:p>
    <w:p w14:paraId="287A07C3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a </w:t>
      </w:r>
    </w:p>
    <w:p w14:paraId="6C889163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14:paraId="4E3E8317" w14:textId="77777777" w:rsidR="0009443C" w:rsidRPr="004D1013" w:rsidRDefault="0009443C" w:rsidP="0009443C">
      <w:pPr>
        <w:ind w:right="-47"/>
        <w:jc w:val="both"/>
        <w:rPr>
          <w:rFonts w:ascii="Verdana" w:hAnsi="Verdana"/>
          <w:i/>
        </w:rPr>
      </w:pPr>
      <w:r w:rsidRPr="004D1013">
        <w:rPr>
          <w:rFonts w:ascii="Verdana" w:hAnsi="Verdana"/>
          <w:i/>
        </w:rPr>
        <w:t xml:space="preserve"> (nazwa i siedziba przedsiębiorcy oraz jego adres). </w:t>
      </w:r>
    </w:p>
    <w:p w14:paraId="4F37FA92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reprezentowanym przez:</w:t>
      </w:r>
    </w:p>
    <w:p w14:paraId="31949E7D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1..............................................................................................................................</w:t>
      </w:r>
    </w:p>
    <w:p w14:paraId="2D90E705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zwanym dalej WYKONAWCA</w:t>
      </w:r>
    </w:p>
    <w:p w14:paraId="2AFB7AD7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0CA463A6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4D1013">
        <w:rPr>
          <w:rFonts w:ascii="Verdana" w:hAnsi="Verdana"/>
          <w:b/>
          <w:bCs/>
        </w:rPr>
        <w:t>§ 1 Przedmiot Umowy</w:t>
      </w:r>
      <w:bookmarkEnd w:id="0"/>
    </w:p>
    <w:p w14:paraId="198F8D1B" w14:textId="3E2E45C3" w:rsidR="0009443C" w:rsidRPr="003047FB" w:rsidRDefault="0009443C" w:rsidP="003047FB">
      <w:pPr>
        <w:jc w:val="both"/>
        <w:rPr>
          <w:rFonts w:ascii="Arial" w:hAnsi="Arial" w:cs="Arial"/>
          <w:sz w:val="32"/>
          <w:szCs w:val="32"/>
        </w:rPr>
      </w:pPr>
      <w:r w:rsidRPr="003047FB">
        <w:rPr>
          <w:rFonts w:ascii="Verdana" w:eastAsia="Arial Unicode MS" w:hAnsi="Verdana"/>
        </w:rPr>
        <w:t>1. Przedmiotem umowy jest</w:t>
      </w:r>
      <w:r w:rsidR="003047FB" w:rsidRPr="003047FB">
        <w:rPr>
          <w:rFonts w:ascii="Verdana" w:eastAsia="Arial Unicode MS" w:hAnsi="Verdana"/>
        </w:rPr>
        <w:t xml:space="preserve"> </w:t>
      </w:r>
      <w:r w:rsidR="005B1ACA">
        <w:rPr>
          <w:rFonts w:ascii="Verdana" w:hAnsi="Verdana" w:cs="Arial"/>
        </w:rPr>
        <w:t>u</w:t>
      </w:r>
      <w:r w:rsidR="003047FB" w:rsidRPr="003047FB">
        <w:rPr>
          <w:rFonts w:ascii="Verdana" w:hAnsi="Verdana" w:cs="Arial"/>
        </w:rPr>
        <w:t xml:space="preserve">sługa </w:t>
      </w:r>
      <w:r w:rsidR="00331AE2" w:rsidRPr="00331AE2">
        <w:rPr>
          <w:rFonts w:ascii="Verdana" w:hAnsi="Verdana" w:cs="Arial"/>
        </w:rPr>
        <w:t xml:space="preserve">certyfikowanego szkolenia zawodowego online „Podstawy analizy danych w środowisku R”, w ramach projektu </w:t>
      </w:r>
      <w:bookmarkStart w:id="1" w:name="_Hlk68001346"/>
      <w:r w:rsidR="00331AE2" w:rsidRPr="00331AE2">
        <w:rPr>
          <w:rFonts w:ascii="Verdana" w:hAnsi="Verdana" w:cs="Arial"/>
        </w:rPr>
        <w:t xml:space="preserve">POWR.03.05.00-00-Z309/18 </w:t>
      </w:r>
      <w:bookmarkEnd w:id="1"/>
      <w:r w:rsidR="00331AE2" w:rsidRPr="00331AE2">
        <w:rPr>
          <w:rFonts w:ascii="Verdana" w:hAnsi="Verdana" w:cs="Arial"/>
        </w:rPr>
        <w:t>- Kc-zp.272-47/21</w:t>
      </w:r>
      <w:r w:rsidR="003047FB" w:rsidRPr="003047FB">
        <w:rPr>
          <w:rFonts w:ascii="Verdana" w:hAnsi="Verdana" w:cs="Arial"/>
        </w:rPr>
        <w:t>.</w:t>
      </w:r>
    </w:p>
    <w:p w14:paraId="33250852" w14:textId="77777777" w:rsidR="0009443C" w:rsidRPr="003047FB" w:rsidRDefault="0009443C" w:rsidP="0009443C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3047FB">
        <w:rPr>
          <w:rFonts w:ascii="Verdana" w:eastAsia="Arial Unicode MS" w:hAnsi="Verdana"/>
        </w:rPr>
        <w:t xml:space="preserve">2. Szczegółowy opis przedmiotu umowy zawiera Załącznik nr 1 do umowy </w:t>
      </w:r>
      <w:r w:rsidR="006152D9" w:rsidRPr="003047FB">
        <w:rPr>
          <w:rFonts w:ascii="Verdana" w:eastAsia="Arial Unicode MS" w:hAnsi="Verdana"/>
        </w:rPr>
        <w:t>do niniejszej umowy</w:t>
      </w:r>
      <w:r w:rsidRPr="003047FB">
        <w:rPr>
          <w:rFonts w:ascii="Verdana" w:eastAsia="Arial Unicode MS" w:hAnsi="Verdana"/>
        </w:rPr>
        <w:t>.</w:t>
      </w:r>
    </w:p>
    <w:p w14:paraId="2EBCFE84" w14:textId="1574D15A"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3. Umowa realizowana jest w ramach </w:t>
      </w:r>
      <w:r w:rsidR="00331AE2" w:rsidRPr="00331AE2">
        <w:rPr>
          <w:rFonts w:ascii="Verdana" w:hAnsi="Verdana" w:cs="Verdana"/>
          <w:bCs/>
          <w:lang w:eastAsia="zh-CN"/>
        </w:rPr>
        <w:t>POWR.03.05.00-00-Z309/18</w:t>
      </w:r>
      <w:r w:rsidRPr="004D1013">
        <w:rPr>
          <w:rFonts w:ascii="Verdana" w:hAnsi="Verdana" w:cs="Verdana"/>
          <w:bCs/>
          <w:lang w:eastAsia="zh-CN"/>
        </w:rPr>
        <w:t xml:space="preserve">. </w:t>
      </w:r>
    </w:p>
    <w:p w14:paraId="237CE7CB" w14:textId="77777777" w:rsidR="0009443C" w:rsidRPr="004D1013" w:rsidRDefault="0009443C" w:rsidP="0009443C">
      <w:pPr>
        <w:ind w:left="426"/>
        <w:rPr>
          <w:rFonts w:ascii="Verdana" w:eastAsia="Arial Unicode MS" w:hAnsi="Verdana"/>
        </w:rPr>
      </w:pPr>
    </w:p>
    <w:p w14:paraId="09D5286C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2" w:name="_Toc447696299"/>
      <w:bookmarkStart w:id="3" w:name="_Toc470857624"/>
      <w:r w:rsidRPr="004D1013">
        <w:rPr>
          <w:rFonts w:ascii="Verdana" w:hAnsi="Verdana"/>
          <w:b/>
          <w:bCs/>
        </w:rPr>
        <w:t>§ 2 Termin realizacji umowy</w:t>
      </w:r>
      <w:bookmarkEnd w:id="2"/>
      <w:bookmarkEnd w:id="3"/>
    </w:p>
    <w:p w14:paraId="517C6A43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bCs/>
        </w:rPr>
        <w:t>Wykonawca zobowiązuje się wykonać usługę w terminie …………….</w:t>
      </w:r>
    </w:p>
    <w:p w14:paraId="2D055A91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eastAsia="Arial Unicode MS" w:hAnsi="Verdana"/>
          <w:b/>
          <w:bCs/>
        </w:rPr>
      </w:pPr>
      <w:bookmarkStart w:id="4" w:name="_Toc447696300"/>
    </w:p>
    <w:p w14:paraId="4170386E" w14:textId="77777777" w:rsidR="0009443C" w:rsidRPr="004D1013" w:rsidRDefault="0009443C" w:rsidP="0009443C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09319FF1" w14:textId="3AEC68BF" w:rsidR="0009443C" w:rsidRPr="004D1013" w:rsidRDefault="0009443C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</w:rPr>
      </w:pPr>
      <w:r w:rsidRPr="004D1013">
        <w:rPr>
          <w:rFonts w:ascii="Verdana" w:eastAsia="Arial Unicode MS" w:hAnsi="Verdana"/>
        </w:rPr>
        <w:t>1. Za prawidłowe wykonanie przedmiotu Umowy Wykonawca otrzyma wynagrodzenie w wysokości brutto …………………….. zł (słownie: ……………………..). Powyższa kwota zawiera ….% stawkę podatku VAT.</w:t>
      </w:r>
    </w:p>
    <w:p w14:paraId="76763A64" w14:textId="048DCABD" w:rsidR="005B1ACA" w:rsidRPr="004D1013" w:rsidRDefault="00331AE2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</w:rPr>
      </w:pPr>
      <w:r>
        <w:rPr>
          <w:rFonts w:ascii="Verdana" w:hAnsi="Verdana"/>
        </w:rPr>
        <w:t>2</w:t>
      </w:r>
      <w:r w:rsidR="005B1ACA">
        <w:rPr>
          <w:rFonts w:ascii="Verdana" w:hAnsi="Verdana"/>
        </w:rPr>
        <w:t xml:space="preserve">. </w:t>
      </w:r>
      <w:r w:rsidR="005B1ACA" w:rsidRPr="005B1ACA">
        <w:rPr>
          <w:rFonts w:ascii="Verdana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5B1ACA" w:rsidRPr="005B1ACA">
        <w:rPr>
          <w:rFonts w:ascii="Verdana" w:hAnsi="Verdana"/>
        </w:rPr>
        <w:t>t.j</w:t>
      </w:r>
      <w:proofErr w:type="spellEnd"/>
      <w:r w:rsidR="005B1ACA" w:rsidRPr="005B1ACA">
        <w:rPr>
          <w:rFonts w:ascii="Verdana" w:hAnsi="Verdana"/>
        </w:rPr>
        <w:t>. Dz. U. 2018.701 j.t.).</w:t>
      </w:r>
    </w:p>
    <w:p w14:paraId="3736D60F" w14:textId="08023080" w:rsidR="0009443C" w:rsidRPr="004D1013" w:rsidRDefault="00331AE2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</w:rPr>
        <w:t>3</w:t>
      </w:r>
      <w:r w:rsidR="0009443C" w:rsidRPr="004D1013">
        <w:rPr>
          <w:rFonts w:ascii="Verdana" w:hAnsi="Verdana"/>
        </w:rPr>
        <w:t xml:space="preserve">. </w:t>
      </w:r>
      <w:r w:rsidR="0009443C" w:rsidRPr="004D1013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="0009443C" w:rsidRPr="004D1013">
        <w:rPr>
          <w:rFonts w:ascii="Verdana" w:eastAsia="Arial Unicode MS" w:hAnsi="Verdana"/>
          <w:iCs/>
        </w:rPr>
        <w:br/>
        <w:t>w związku z wykonaniem Umowy. Wykonawcy nie przysługuje zwrot od Zamawiającego jakichkolwiek dodatkowych kosztów, opłat i podatków poniesionych przez Wykonawcę w związku z realizacją przedmiotu umowy.</w:t>
      </w:r>
    </w:p>
    <w:p w14:paraId="4DBED317" w14:textId="65D1AEC4" w:rsidR="0009443C" w:rsidRDefault="00331AE2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lang w:eastAsia="zh-CN"/>
        </w:rPr>
      </w:pPr>
      <w:r>
        <w:rPr>
          <w:rFonts w:ascii="Verdana" w:hAnsi="Verdana" w:cs="Verdana"/>
          <w:lang w:eastAsia="zh-CN"/>
        </w:rPr>
        <w:t>4</w:t>
      </w:r>
      <w:r w:rsidR="0009443C" w:rsidRPr="004D1013">
        <w:rPr>
          <w:rFonts w:ascii="Verdana" w:hAnsi="Verdana" w:cs="Verdana"/>
          <w:lang w:eastAsia="zh-CN"/>
        </w:rPr>
        <w:t xml:space="preserve">. </w:t>
      </w:r>
      <w:r w:rsidR="0009443C" w:rsidRPr="009465BC">
        <w:rPr>
          <w:rFonts w:ascii="Verdana" w:hAnsi="Verdana" w:cs="Verdana"/>
          <w:lang w:eastAsia="zh-CN"/>
        </w:rPr>
        <w:t xml:space="preserve">Płatność nastąpi po przeprowadzeniu </w:t>
      </w:r>
      <w:r w:rsidR="006152D9">
        <w:rPr>
          <w:rFonts w:ascii="Verdana" w:hAnsi="Verdana" w:cs="Verdana"/>
          <w:lang w:eastAsia="zh-CN"/>
        </w:rPr>
        <w:t>szkolenia</w:t>
      </w:r>
      <w:r w:rsidR="0009443C" w:rsidRPr="009465BC">
        <w:rPr>
          <w:rFonts w:ascii="Verdana" w:hAnsi="Verdana" w:cs="Verdana"/>
          <w:lang w:eastAsia="zh-CN"/>
        </w:rPr>
        <w:t>, w terminie do 21 dni od daty otrzymania przez Zamawiającego poprawnie wystawionej przez Wykonawcę faktury VAT.</w:t>
      </w:r>
    </w:p>
    <w:p w14:paraId="2CB50ACC" w14:textId="09F902B4" w:rsidR="0009443C" w:rsidRPr="004D1013" w:rsidRDefault="00331AE2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5</w:t>
      </w:r>
      <w:r w:rsidR="0009443C" w:rsidRPr="004D1013">
        <w:rPr>
          <w:rFonts w:ascii="Verdana" w:eastAsia="Arial Unicode MS" w:hAnsi="Verdana"/>
          <w:iCs/>
        </w:rPr>
        <w:t>. Na fakturze Wykonawca umieści numer niniejszej umowy.</w:t>
      </w:r>
    </w:p>
    <w:p w14:paraId="386C0E19" w14:textId="060AB997" w:rsidR="0009443C" w:rsidRPr="004D1013" w:rsidRDefault="00331AE2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6</w:t>
      </w:r>
      <w:r w:rsidR="0009443C" w:rsidRPr="004D1013">
        <w:rPr>
          <w:rFonts w:ascii="Verdana" w:eastAsia="Arial Unicode MS" w:hAnsi="Verdana"/>
          <w:iCs/>
        </w:rPr>
        <w:t xml:space="preserve">. Zapłata wynagrodzenia zostanie dokonana przez Zamawiającego przelewem bankowym na rachunek bankowy Wykonawcy prowadzony przez </w:t>
      </w:r>
      <w:r w:rsidR="0009443C" w:rsidRPr="004D1013">
        <w:rPr>
          <w:rFonts w:ascii="Verdana" w:eastAsia="Arial Unicode MS" w:hAnsi="Verdana"/>
          <w:b/>
          <w:iCs/>
        </w:rPr>
        <w:t xml:space="preserve">…………… </w:t>
      </w:r>
      <w:r w:rsidR="0009443C" w:rsidRPr="004D1013">
        <w:rPr>
          <w:rFonts w:ascii="Verdana" w:eastAsia="Arial Unicode MS" w:hAnsi="Verdana"/>
          <w:iCs/>
        </w:rPr>
        <w:t xml:space="preserve">nr rachunku </w:t>
      </w:r>
      <w:r w:rsidR="0009443C" w:rsidRPr="004D1013">
        <w:rPr>
          <w:rFonts w:ascii="Verdana" w:eastAsia="Arial Unicode MS" w:hAnsi="Verdana"/>
          <w:b/>
          <w:iCs/>
        </w:rPr>
        <w:t>…………….</w:t>
      </w:r>
      <w:r w:rsidR="0009443C" w:rsidRPr="004D1013">
        <w:rPr>
          <w:rFonts w:ascii="Verdana" w:eastAsia="Arial Unicode MS" w:hAnsi="Verdana"/>
          <w:iCs/>
        </w:rPr>
        <w:t>.</w:t>
      </w:r>
    </w:p>
    <w:p w14:paraId="2465B4B1" w14:textId="4F06E9C3" w:rsidR="0009443C" w:rsidRPr="004D1013" w:rsidRDefault="00331AE2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7</w:t>
      </w:r>
      <w:r w:rsidR="0009443C" w:rsidRPr="004D1013">
        <w:rPr>
          <w:rFonts w:ascii="Verdana" w:eastAsia="Arial Unicode MS" w:hAnsi="Verdana"/>
          <w:iCs/>
        </w:rPr>
        <w:t xml:space="preserve"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</w:t>
      </w:r>
      <w:r w:rsidR="0009443C" w:rsidRPr="004D1013">
        <w:rPr>
          <w:rFonts w:ascii="Verdana" w:eastAsia="Arial Unicode MS" w:hAnsi="Verdana"/>
          <w:iCs/>
        </w:rPr>
        <w:lastRenderedPageBreak/>
        <w:t>Wykonawcy nie przysługują roszczenia z tytułu niedotrzymania terminu płatności, o których mowa w ust. 4.</w:t>
      </w:r>
    </w:p>
    <w:p w14:paraId="6CD1BB72" w14:textId="36E9303C" w:rsidR="0009443C" w:rsidRPr="004D1013" w:rsidRDefault="00331AE2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8</w:t>
      </w:r>
      <w:r w:rsidR="0009443C" w:rsidRPr="004D1013">
        <w:rPr>
          <w:rFonts w:ascii="Verdana" w:eastAsia="Arial Unicode MS" w:hAnsi="Verdana"/>
          <w:iCs/>
        </w:rPr>
        <w:t>. Za dzień zapłaty uważa się dzień obciążenia rachunku bankowego Zamawiającego poleceniem przelewu na rachunek bankowy Wykonawcy.</w:t>
      </w:r>
    </w:p>
    <w:p w14:paraId="4510F9C0" w14:textId="74791166" w:rsidR="0009443C" w:rsidRPr="004D1013" w:rsidRDefault="00331AE2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9</w:t>
      </w:r>
      <w:r w:rsidR="0009443C" w:rsidRPr="004D1013">
        <w:rPr>
          <w:rFonts w:ascii="Verdana" w:eastAsia="Arial Unicode MS" w:hAnsi="Verdana"/>
          <w:iCs/>
        </w:rPr>
        <w:t xml:space="preserve">. Za niedotrzymanie terminu płatności faktury Wykonawca może naliczyć odsetki </w:t>
      </w:r>
      <w:r w:rsidR="0009443C" w:rsidRPr="004D1013">
        <w:rPr>
          <w:rFonts w:ascii="Verdana" w:eastAsia="Arial Unicode MS" w:hAnsi="Verdana"/>
          <w:iCs/>
        </w:rPr>
        <w:br/>
        <w:t>w ustawowej wysokości.</w:t>
      </w:r>
    </w:p>
    <w:p w14:paraId="374A25F9" w14:textId="28C92B01" w:rsidR="0009443C" w:rsidRPr="004D1013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>1</w:t>
      </w:r>
      <w:r w:rsidR="00331AE2">
        <w:rPr>
          <w:rFonts w:ascii="Verdana" w:eastAsia="Arial Unicode MS" w:hAnsi="Verdana"/>
          <w:iCs/>
        </w:rPr>
        <w:t>0</w:t>
      </w:r>
      <w:r w:rsidRPr="004D1013">
        <w:rPr>
          <w:rFonts w:ascii="Verdana" w:eastAsia="Arial Unicode MS" w:hAnsi="Verdana"/>
          <w:iCs/>
        </w:rPr>
        <w:t>. Zamawiający nie wyraża zgody na cesję wierzytelności wynikającą z realizacji niniejszej umowy.</w:t>
      </w:r>
    </w:p>
    <w:p w14:paraId="329F9886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14:paraId="2FAB2911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4D1013">
        <w:rPr>
          <w:rFonts w:ascii="Verdana" w:hAnsi="Verdana"/>
          <w:b/>
          <w:bCs/>
        </w:rPr>
        <w:t>§ 4 Oświadczenia stron</w:t>
      </w:r>
      <w:bookmarkEnd w:id="5"/>
      <w:bookmarkEnd w:id="6"/>
    </w:p>
    <w:p w14:paraId="54534997" w14:textId="77777777" w:rsidR="0009443C" w:rsidRPr="004D1013" w:rsidRDefault="0009443C" w:rsidP="0009443C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14:paraId="1A3B0C96" w14:textId="77777777" w:rsidR="0009443C" w:rsidRPr="004D1013" w:rsidRDefault="0009443C" w:rsidP="0009443C">
      <w:pPr>
        <w:pStyle w:val="Akapitzlist"/>
        <w:ind w:left="0"/>
        <w:jc w:val="both"/>
        <w:outlineLvl w:val="0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2. Wykonawca oświadcza, że posiada odpowiednią wiedzę, umiejętności i uprawnienia konieczne dla prawidłowego wykonywania Umowy.</w:t>
      </w:r>
    </w:p>
    <w:p w14:paraId="665E8B17" w14:textId="77777777" w:rsidR="0009443C" w:rsidRPr="004D1013" w:rsidRDefault="0009443C" w:rsidP="0009443C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</w:rPr>
        <w:t>3. Wykonawca zapewni kadrę prowadzącą zajęcia, gwarantującą odpowiedni poziom merytoryczny szkolenia.</w:t>
      </w:r>
    </w:p>
    <w:p w14:paraId="540ADED3" w14:textId="77777777" w:rsidR="0009443C" w:rsidRPr="004D1013" w:rsidRDefault="0009443C" w:rsidP="0009443C">
      <w:pPr>
        <w:tabs>
          <w:tab w:val="left" w:pos="567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7" w:name="_§5_Dostawa_i"/>
      <w:bookmarkEnd w:id="7"/>
    </w:p>
    <w:p w14:paraId="40132CF4" w14:textId="77777777" w:rsidR="0009443C" w:rsidRPr="004D1013" w:rsidRDefault="0009443C" w:rsidP="0009443C">
      <w:pPr>
        <w:jc w:val="center"/>
        <w:rPr>
          <w:rFonts w:ascii="Verdana" w:hAnsi="Verdana"/>
          <w:b/>
          <w:bCs/>
        </w:rPr>
      </w:pPr>
      <w:bookmarkStart w:id="8" w:name="_§_7_Warunki"/>
      <w:bookmarkStart w:id="9" w:name="_§_8_Kary"/>
      <w:bookmarkStart w:id="10" w:name="_Toc447696305"/>
      <w:bookmarkStart w:id="11" w:name="_Toc470857628"/>
      <w:bookmarkEnd w:id="8"/>
      <w:bookmarkEnd w:id="9"/>
      <w:r w:rsidRPr="004D1013">
        <w:rPr>
          <w:rFonts w:ascii="Verdana" w:hAnsi="Verdana"/>
          <w:b/>
          <w:bCs/>
        </w:rPr>
        <w:t>§ 5 Dane osobowe</w:t>
      </w:r>
    </w:p>
    <w:p w14:paraId="3AB0607C" w14:textId="77777777" w:rsidR="0009443C" w:rsidRPr="004D1013" w:rsidRDefault="0009443C" w:rsidP="0009443C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1. Warunki powierzenia przetwarzania danych osobowych  pracowników określa umowa  powierzenia przetwarzania danych osobowych stanowiąca załącznik nr 2 do niniejszej umowy.</w:t>
      </w:r>
    </w:p>
    <w:p w14:paraId="1B7258B4" w14:textId="77777777" w:rsidR="0009443C" w:rsidRPr="004D1013" w:rsidRDefault="0009443C" w:rsidP="0009443C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0CC1BB33" w14:textId="77777777" w:rsidR="0009443C" w:rsidRPr="004D1013" w:rsidRDefault="0009443C" w:rsidP="0009443C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7F3743C7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0630289A" w14:textId="77777777" w:rsidR="0009443C" w:rsidRPr="004D1013" w:rsidRDefault="0009443C" w:rsidP="0009443C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b/>
          <w:bCs/>
          <w:sz w:val="20"/>
          <w:szCs w:val="20"/>
        </w:rPr>
        <w:t>§ 6 Klauzula poufności</w:t>
      </w:r>
    </w:p>
    <w:p w14:paraId="00924071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BECDC6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03E8EA8B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3. Wykonawca zobowiązuje się do wykorzystania uzyskanych, powyższych informacji jedynie w celu wykonania przedmiotu umowy. </w:t>
      </w:r>
    </w:p>
    <w:p w14:paraId="197A8BA8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0D4C663B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46FA9E4E" w14:textId="77777777" w:rsidR="0009443C" w:rsidRPr="004D1013" w:rsidRDefault="0009443C" w:rsidP="0009443C">
      <w:pPr>
        <w:keepNext/>
        <w:widowControl w:val="0"/>
        <w:autoSpaceDE w:val="0"/>
        <w:autoSpaceDN w:val="0"/>
        <w:outlineLvl w:val="0"/>
        <w:rPr>
          <w:rFonts w:ascii="Verdana" w:hAnsi="Verdana"/>
          <w:b/>
          <w:bCs/>
        </w:rPr>
      </w:pPr>
    </w:p>
    <w:p w14:paraId="1797EB02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7 Kary umowne</w:t>
      </w:r>
      <w:bookmarkEnd w:id="10"/>
      <w:bookmarkEnd w:id="11"/>
    </w:p>
    <w:p w14:paraId="3A1F68F2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4D1013">
        <w:rPr>
          <w:rFonts w:ascii="Verdana" w:eastAsia="Arial Unicode MS" w:hAnsi="Verdana"/>
        </w:rPr>
        <w:t xml:space="preserve">1. Wykonawca zapłaci na rzecz Zamawiającego, karę umowną za niedotrzymanie uzgodnionego </w:t>
      </w:r>
      <w:r w:rsidRPr="004D1013">
        <w:rPr>
          <w:rFonts w:ascii="Verdana" w:hAnsi="Verdana"/>
          <w:iCs/>
        </w:rPr>
        <w:t>terminu realizacji szkolenia  w wysokości 1% wynagrodzenia umownego, za każdy rozpoczęty dzień kalendarzowy zwłoki.</w:t>
      </w:r>
    </w:p>
    <w:p w14:paraId="6209CEC0" w14:textId="689EB041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2. Jeżeli </w:t>
      </w:r>
      <w:r w:rsidR="005C1FFE">
        <w:rPr>
          <w:rFonts w:ascii="Verdana" w:eastAsia="Arial Unicode MS" w:hAnsi="Verdana"/>
        </w:rPr>
        <w:t>zwłoka</w:t>
      </w:r>
      <w:r w:rsidRPr="004D1013">
        <w:rPr>
          <w:rFonts w:ascii="Verdana" w:eastAsia="Arial Unicode MS" w:hAnsi="Verdana"/>
        </w:rPr>
        <w:t xml:space="preserve">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4D1013">
        <w:rPr>
          <w:rFonts w:ascii="Verdana" w:hAnsi="Verdana"/>
          <w:iCs/>
        </w:rPr>
        <w:t>wynagrodzenia umownego.</w:t>
      </w:r>
    </w:p>
    <w:p w14:paraId="2D4D767D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14:paraId="0FC771FB" w14:textId="561A24B3" w:rsidR="0009443C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14:paraId="43FEBBFF" w14:textId="1B17FCF9" w:rsidR="00F5362E" w:rsidRPr="004D1013" w:rsidRDefault="00F5362E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lastRenderedPageBreak/>
        <w:t xml:space="preserve">5. </w:t>
      </w:r>
      <w:r w:rsidRPr="00F5362E">
        <w:rPr>
          <w:rFonts w:ascii="Verdana" w:hAnsi="Verdana"/>
          <w:iCs/>
        </w:rPr>
        <w:t>Łączna maksymalna wysokość kar umownych, których mogą dochodzić Strony nie może przekroczyć 20% wynagrodzenia netto o którym mowa w § 3ust. 1 umowy.</w:t>
      </w:r>
    </w:p>
    <w:p w14:paraId="716C521E" w14:textId="69D67CAA" w:rsidR="0009443C" w:rsidRPr="004D1013" w:rsidRDefault="00F5362E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6</w:t>
      </w:r>
      <w:r w:rsidR="0009443C" w:rsidRPr="004D1013">
        <w:rPr>
          <w:rFonts w:ascii="Verdana" w:eastAsia="Arial Unicode MS" w:hAnsi="Verdana"/>
        </w:rPr>
        <w:t xml:space="preserve">. Jeżeli kary umowne, o których mowa w </w:t>
      </w:r>
      <w:r w:rsidR="0009443C" w:rsidRPr="004D1013">
        <w:rPr>
          <w:rFonts w:ascii="Verdana" w:hAnsi="Verdana"/>
          <w:bCs/>
        </w:rPr>
        <w:t>§ 7</w:t>
      </w:r>
      <w:r w:rsidR="0009443C" w:rsidRPr="004D1013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39741FB" w14:textId="216C0134" w:rsidR="0009443C" w:rsidRPr="004D1013" w:rsidRDefault="00F5362E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7</w:t>
      </w:r>
      <w:r w:rsidR="0009443C" w:rsidRPr="004D1013">
        <w:rPr>
          <w:rFonts w:ascii="Verdana" w:eastAsia="Arial Unicode MS" w:hAnsi="Verdana"/>
        </w:rPr>
        <w:t xml:space="preserve">. Kary umowne są płatne w terminie 14 dni od daty otrzymania wezwania lub poprzez potrącenie z wynagrodzenia Wykonawcy. </w:t>
      </w:r>
    </w:p>
    <w:p w14:paraId="3CCB2867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58D9D8AC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4D1013">
        <w:rPr>
          <w:rFonts w:ascii="Verdana" w:eastAsia="Arial Unicode MS" w:hAnsi="Verdana"/>
          <w:b/>
        </w:rPr>
        <w:t>§ 8</w:t>
      </w:r>
      <w:r w:rsidRPr="004D1013">
        <w:rPr>
          <w:rFonts w:ascii="Verdana" w:eastAsia="Arial Unicode MS" w:hAnsi="Verdana"/>
        </w:rPr>
        <w:t xml:space="preserve"> </w:t>
      </w:r>
      <w:r w:rsidRPr="004D1013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14:paraId="385A35D9" w14:textId="557B36B2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1. Zamawiający może odstąpić od Umowy w przypadku wystąpienia okoliczności, o których mowa w art. </w:t>
      </w:r>
      <w:r w:rsidR="005C1FFE">
        <w:rPr>
          <w:rFonts w:ascii="Verdana" w:eastAsia="Arial Unicode MS" w:hAnsi="Verdana"/>
        </w:rPr>
        <w:t xml:space="preserve">456 </w:t>
      </w:r>
      <w:r w:rsidR="005C1FFE" w:rsidRPr="005C1FFE">
        <w:rPr>
          <w:rFonts w:ascii="Verdana" w:eastAsia="Arial Unicode MS" w:hAnsi="Verdana"/>
        </w:rPr>
        <w:t>ustawy z dnia 11 września 2019 r. Prawo zamówień publicznych (Dz.U. 2019 poz. 2019 ze zm.)</w:t>
      </w:r>
      <w:r w:rsidRPr="004D1013">
        <w:rPr>
          <w:rFonts w:ascii="Verdana" w:eastAsia="Arial Unicode MS" w:hAnsi="Verdana"/>
        </w:rPr>
        <w:t>.</w:t>
      </w:r>
    </w:p>
    <w:p w14:paraId="77D086DE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15D2E5F7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56CCFD2F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</w:p>
    <w:p w14:paraId="1119E6B8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9 Zmiany Umowy</w:t>
      </w:r>
    </w:p>
    <w:p w14:paraId="29B4D0E0" w14:textId="3A39E3BD" w:rsidR="0009443C" w:rsidRDefault="0009443C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Wszelkie zmiany umowy wymagają formy pisemnej (aneksu) pod rygorem nieważności.</w:t>
      </w:r>
    </w:p>
    <w:p w14:paraId="59E2927D" w14:textId="2D0CFDE5" w:rsidR="00F5362E" w:rsidRPr="004D1013" w:rsidRDefault="00F5362E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5362E">
        <w:rPr>
          <w:rFonts w:ascii="Verdana" w:eastAsia="Arial Unicode MS" w:hAnsi="Verdana"/>
        </w:rPr>
        <w:t xml:space="preserve">Zmiany Umowy, o których mowa w ust. 1 muszą być dokonywane z zachowaniem przepisu art. 454 oraz 455 ustawy Prawo zamówień publicznych.  </w:t>
      </w:r>
    </w:p>
    <w:p w14:paraId="18BDE56A" w14:textId="304439FB" w:rsidR="0009443C" w:rsidRPr="004D1013" w:rsidRDefault="00F5362E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3</w:t>
      </w:r>
      <w:r w:rsidR="0009443C" w:rsidRPr="004D1013">
        <w:rPr>
          <w:rFonts w:ascii="Verdana" w:eastAsia="Arial Unicode MS" w:hAnsi="Verdana"/>
        </w:rPr>
        <w:t xml:space="preserve">. Dopuszcza się następujące zmiany umowy w przypadku: </w:t>
      </w:r>
    </w:p>
    <w:p w14:paraId="4816C449" w14:textId="77777777" w:rsidR="0009443C" w:rsidRPr="004D1013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14:paraId="2C7507E0" w14:textId="77777777" w:rsidR="0009443C" w:rsidRPr="004D1013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20BBF0AC" w14:textId="77777777" w:rsidR="0009443C" w:rsidRPr="004D1013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14:paraId="650CB738" w14:textId="77777777" w:rsidR="0009443C" w:rsidRPr="00466092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14:paraId="33DDDD26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</w:p>
    <w:p w14:paraId="6179D3AB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1</w:t>
      </w:r>
      <w:r w:rsidR="00466092">
        <w:rPr>
          <w:rFonts w:ascii="Verdana" w:hAnsi="Verdana"/>
          <w:b/>
          <w:bCs/>
        </w:rPr>
        <w:t>0</w:t>
      </w:r>
      <w:r w:rsidRPr="004D1013">
        <w:rPr>
          <w:rFonts w:ascii="Verdana" w:hAnsi="Verdana"/>
          <w:b/>
          <w:bCs/>
        </w:rPr>
        <w:t xml:space="preserve"> Postanowienia końcowe</w:t>
      </w:r>
    </w:p>
    <w:p w14:paraId="19BA314C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 sprawach nieuregulowanych niniejszą umową stosuje się przepisy Kodeksu cywilnego.</w:t>
      </w:r>
    </w:p>
    <w:p w14:paraId="1701F2D9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14:paraId="40CE3830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4D1013">
        <w:rPr>
          <w:rFonts w:ascii="Verdana" w:eastAsia="Arial Unicode MS" w:hAnsi="Verdana"/>
        </w:rPr>
        <w:t>3. Umowę sporządzono w 2 jednobrzmiących egzemplarzach, po 1 egzemplarzu dla każdej ze Stron.</w:t>
      </w:r>
    </w:p>
    <w:p w14:paraId="424E5C9C" w14:textId="77777777" w:rsidR="0009443C" w:rsidRPr="004D1013" w:rsidRDefault="0009443C" w:rsidP="0009443C">
      <w:pPr>
        <w:rPr>
          <w:rFonts w:ascii="Verdana" w:hAnsi="Verdana"/>
        </w:rPr>
      </w:pPr>
    </w:p>
    <w:p w14:paraId="534397F9" w14:textId="77777777" w:rsidR="0009443C" w:rsidRPr="004D1013" w:rsidRDefault="0009443C" w:rsidP="0009443C">
      <w:pPr>
        <w:rPr>
          <w:rFonts w:ascii="Verdana" w:hAnsi="Verdana"/>
        </w:rPr>
      </w:pPr>
    </w:p>
    <w:p w14:paraId="632A1A59" w14:textId="77777777" w:rsidR="0009443C" w:rsidRPr="004D1013" w:rsidRDefault="0009443C" w:rsidP="0009443C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4D1013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4D1013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14:paraId="6141C1F0" w14:textId="77777777" w:rsidR="0009443C" w:rsidRPr="004D1013" w:rsidRDefault="0009443C" w:rsidP="0009443C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32BA0CD3" w14:textId="77777777" w:rsidR="0009443C" w:rsidRPr="004D1013" w:rsidRDefault="0009443C" w:rsidP="0009443C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268ABF10" w14:textId="77777777" w:rsidR="0009443C" w:rsidRPr="004D1013" w:rsidRDefault="0009443C" w:rsidP="0009443C">
      <w:pPr>
        <w:rPr>
          <w:rFonts w:ascii="Bookman Old Style" w:hAnsi="Bookman Old Style"/>
          <w:sz w:val="22"/>
          <w:szCs w:val="22"/>
        </w:rPr>
      </w:pPr>
      <w:r w:rsidRPr="004D1013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4D1013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3D09C6F" w14:textId="77777777" w:rsidR="0009443C" w:rsidRPr="004D1013" w:rsidRDefault="0009443C" w:rsidP="0009443C">
      <w:pPr>
        <w:rPr>
          <w:rFonts w:ascii="Bookman Old Style" w:hAnsi="Bookman Old Style"/>
          <w:i/>
        </w:rPr>
      </w:pPr>
      <w:r w:rsidRPr="004D1013"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14:paraId="650E1D12" w14:textId="77777777" w:rsidR="0009443C" w:rsidRPr="004D1013" w:rsidRDefault="0009443C" w:rsidP="0009443C"/>
    <w:p w14:paraId="697E3811" w14:textId="77777777" w:rsidR="0009443C" w:rsidRPr="004D1013" w:rsidRDefault="0009443C" w:rsidP="0009443C">
      <w:pPr>
        <w:pStyle w:val="Zwykytekst"/>
        <w:rPr>
          <w:rFonts w:ascii="Bookman Old Style" w:hAnsi="Bookman Old Style"/>
          <w:sz w:val="22"/>
          <w:szCs w:val="22"/>
        </w:rPr>
      </w:pPr>
    </w:p>
    <w:p w14:paraId="2A39E009" w14:textId="77777777" w:rsidR="0009443C" w:rsidRPr="004D1013" w:rsidRDefault="0009443C" w:rsidP="0009443C">
      <w:pPr>
        <w:tabs>
          <w:tab w:val="left" w:pos="1395"/>
        </w:tabs>
        <w:rPr>
          <w:rFonts w:ascii="Verdana" w:hAnsi="Verdana"/>
        </w:rPr>
      </w:pPr>
    </w:p>
    <w:p w14:paraId="0954766A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64BD7CA1" w14:textId="44712CEC" w:rsidR="0009443C" w:rsidRDefault="0009443C" w:rsidP="0009443C">
      <w:pPr>
        <w:pStyle w:val="Zwykytekst"/>
        <w:rPr>
          <w:rFonts w:ascii="Verdana" w:hAnsi="Verdana"/>
        </w:rPr>
      </w:pPr>
    </w:p>
    <w:p w14:paraId="44D5324D" w14:textId="48838C3F" w:rsidR="00F5362E" w:rsidRDefault="00F5362E" w:rsidP="0009443C">
      <w:pPr>
        <w:pStyle w:val="Zwykytekst"/>
        <w:rPr>
          <w:rFonts w:ascii="Verdana" w:hAnsi="Verdana"/>
        </w:rPr>
      </w:pPr>
    </w:p>
    <w:p w14:paraId="79A82047" w14:textId="41EB4A5D" w:rsidR="00331AE2" w:rsidRDefault="00331AE2" w:rsidP="0009443C">
      <w:pPr>
        <w:pStyle w:val="Zwykytekst"/>
        <w:rPr>
          <w:rFonts w:ascii="Verdana" w:hAnsi="Verdana"/>
        </w:rPr>
      </w:pPr>
    </w:p>
    <w:p w14:paraId="7A90B450" w14:textId="1C625BCC" w:rsidR="00331AE2" w:rsidRDefault="00331AE2" w:rsidP="0009443C">
      <w:pPr>
        <w:pStyle w:val="Zwykytekst"/>
        <w:rPr>
          <w:rFonts w:ascii="Verdana" w:hAnsi="Verdana"/>
        </w:rPr>
      </w:pPr>
    </w:p>
    <w:p w14:paraId="046868F8" w14:textId="77777777" w:rsidR="00331AE2" w:rsidRDefault="00331AE2" w:rsidP="0009443C">
      <w:pPr>
        <w:pStyle w:val="Zwykytekst"/>
        <w:rPr>
          <w:rFonts w:ascii="Verdana" w:hAnsi="Verdana"/>
        </w:rPr>
      </w:pPr>
    </w:p>
    <w:p w14:paraId="546314B6" w14:textId="77777777" w:rsidR="0009443C" w:rsidRPr="004D1013" w:rsidRDefault="0009443C" w:rsidP="00466092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781E7D5B" w14:textId="77777777" w:rsidR="0009443C" w:rsidRPr="004D1013" w:rsidRDefault="0009443C" w:rsidP="0009443C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</w:rPr>
      </w:pPr>
      <w:r w:rsidRPr="004D1013">
        <w:rPr>
          <w:rFonts w:ascii="Verdana" w:hAnsi="Verdana" w:cs="TimesNewRomanPS-BoldMT"/>
          <w:b/>
          <w:bCs/>
        </w:rPr>
        <w:lastRenderedPageBreak/>
        <w:t xml:space="preserve">                                                                                                               </w:t>
      </w:r>
      <w:r w:rsidRPr="004D1013">
        <w:rPr>
          <w:rFonts w:ascii="Verdana" w:hAnsi="Verdana" w:cs="TimesNewRomanPS-BoldMT"/>
          <w:bCs/>
        </w:rPr>
        <w:t>Zał. Nr 2 do umowy</w:t>
      </w:r>
    </w:p>
    <w:p w14:paraId="44BBF3D6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7986223E" w14:textId="77777777" w:rsidR="0009443C" w:rsidRPr="004D1013" w:rsidRDefault="0009443C" w:rsidP="0009443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  <w:r w:rsidRPr="004D1013">
        <w:rPr>
          <w:rFonts w:ascii="Verdana" w:hAnsi="Verdana" w:cs="TimesNewRomanPS-BoldMT"/>
          <w:b/>
          <w:bCs/>
        </w:rPr>
        <w:t>Umowa powierzenia przetwarzania danych osobowych</w:t>
      </w:r>
    </w:p>
    <w:p w14:paraId="29DCABFF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11BF18B3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zawarta w dniu ...................................... w ......................................  </w:t>
      </w:r>
    </w:p>
    <w:p w14:paraId="6B23544E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pomiędzy:</w:t>
      </w:r>
    </w:p>
    <w:p w14:paraId="456626E7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  <w:b/>
        </w:rPr>
        <w:t xml:space="preserve">Akademią Górniczo-Hutniczą im. Stanisława Staszica w Krakowie </w:t>
      </w:r>
      <w:r w:rsidRPr="004D1013">
        <w:rPr>
          <w:rFonts w:ascii="Verdana" w:hAnsi="Verdana"/>
          <w:b/>
        </w:rPr>
        <w:br/>
      </w:r>
      <w:r w:rsidRPr="004D1013">
        <w:rPr>
          <w:rFonts w:ascii="Verdana" w:hAnsi="Verdana"/>
        </w:rPr>
        <w:t xml:space="preserve">Al. Mickiewicza 30, 30-059 Kraków </w:t>
      </w:r>
    </w:p>
    <w:p w14:paraId="7AEF3B6A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</w:rPr>
        <w:t>reprezentowaną przez:</w:t>
      </w:r>
    </w:p>
    <w:p w14:paraId="46C746FF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</w:rPr>
        <w:t>……………………………………………………………………………………………</w:t>
      </w:r>
    </w:p>
    <w:p w14:paraId="65FB7748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 w:cs="TimesNewRomanPSMT"/>
        </w:rPr>
        <w:t>zwaną dalej również „AGH”</w:t>
      </w:r>
    </w:p>
    <w:p w14:paraId="7B1BEC67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</w:rPr>
        <w:t>a</w:t>
      </w:r>
    </w:p>
    <w:p w14:paraId="79493728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08D5F099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* </w:t>
      </w:r>
      <w:r w:rsidRPr="004D1013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127BC2D3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reprezentowaną przez: ....</w:t>
      </w:r>
    </w:p>
    <w:p w14:paraId="30EDD6B2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lub </w:t>
      </w:r>
    </w:p>
    <w:p w14:paraId="2F522D6D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4D1013">
        <w:rPr>
          <w:rFonts w:ascii="Verdana" w:hAnsi="Verdana" w:cs="TimesNewRomanPSMT"/>
        </w:rPr>
        <w:br/>
        <w:t>i Informacji o Działalności Gospodarczej, NIP …………., REGON ……….,</w:t>
      </w:r>
    </w:p>
    <w:p w14:paraId="7EA5825D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4D1013">
        <w:rPr>
          <w:rFonts w:ascii="Verdana" w:hAnsi="Verdana" w:cs="TimesNewRomanPSMT"/>
          <w:i/>
        </w:rPr>
        <w:t xml:space="preserve">** dotyczy przedsiębiorców będący osobami fizycznymi </w:t>
      </w:r>
    </w:p>
    <w:p w14:paraId="2E872CD6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zwaną(</w:t>
      </w:r>
      <w:proofErr w:type="spellStart"/>
      <w:r w:rsidRPr="004D1013">
        <w:rPr>
          <w:rFonts w:ascii="Verdana" w:hAnsi="Verdana" w:cs="TimesNewRomanPSMT"/>
        </w:rPr>
        <w:t>ym</w:t>
      </w:r>
      <w:proofErr w:type="spellEnd"/>
      <w:r w:rsidRPr="004D1013">
        <w:rPr>
          <w:rFonts w:ascii="Verdana" w:hAnsi="Verdana" w:cs="TimesNewRomanPSMT"/>
        </w:rPr>
        <w:t>) dalej również „Podmiotem przetwarzającym”.</w:t>
      </w:r>
    </w:p>
    <w:p w14:paraId="12CFDBBF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</w:p>
    <w:p w14:paraId="4B2DE53C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łącznie zwanymi „</w:t>
      </w:r>
      <w:r w:rsidRPr="004D1013">
        <w:rPr>
          <w:rFonts w:ascii="Verdana" w:hAnsi="Verdana" w:cs="TimesNewRomanPSMT"/>
          <w:b/>
        </w:rPr>
        <w:t>Stronami</w:t>
      </w:r>
      <w:r w:rsidRPr="004D1013">
        <w:rPr>
          <w:rFonts w:ascii="Verdana" w:hAnsi="Verdana" w:cs="TimesNewRomanPSMT"/>
        </w:rPr>
        <w:t>”.</w:t>
      </w:r>
    </w:p>
    <w:p w14:paraId="3AC00723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</w:p>
    <w:p w14:paraId="73DEA978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W związku z:</w:t>
      </w:r>
    </w:p>
    <w:p w14:paraId="4018660B" w14:textId="1D28A270" w:rsidR="0009443C" w:rsidRPr="004D1013" w:rsidRDefault="0009443C" w:rsidP="0009443C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 w:rsidRPr="004D1013">
        <w:rPr>
          <w:rFonts w:ascii="Verdana" w:hAnsi="Verdana" w:cs="TimesNewRomanPSMT"/>
          <w:color w:val="auto"/>
          <w:sz w:val="20"/>
          <w:szCs w:val="20"/>
        </w:rPr>
        <w:t>I. realizacją projektu pn. „Zintegrowany Program Rozwoju Akademii Górniczo-Hutniczej w Krakowie</w:t>
      </w:r>
      <w:r w:rsidR="00331AE2">
        <w:rPr>
          <w:rFonts w:ascii="Verdana" w:hAnsi="Verdana" w:cs="TimesNewRomanPSMT"/>
          <w:color w:val="auto"/>
          <w:sz w:val="20"/>
          <w:szCs w:val="20"/>
        </w:rPr>
        <w:t xml:space="preserve"> II</w:t>
      </w:r>
      <w:r w:rsidRPr="004D1013">
        <w:rPr>
          <w:rFonts w:ascii="Verdana" w:hAnsi="Verdana" w:cs="TimesNewRomanPSMT"/>
          <w:color w:val="auto"/>
          <w:sz w:val="20"/>
          <w:szCs w:val="20"/>
        </w:rPr>
        <w:t xml:space="preserve">" na podstawie umowy o dofinansowanie projektu </w:t>
      </w:r>
      <w:r w:rsidRPr="004D1013">
        <w:rPr>
          <w:rFonts w:ascii="Verdana" w:hAnsi="Verdana" w:cs="TimesNewRomanPSMT"/>
          <w:color w:val="auto"/>
          <w:sz w:val="20"/>
          <w:szCs w:val="20"/>
        </w:rPr>
        <w:br/>
        <w:t xml:space="preserve">nr </w:t>
      </w:r>
      <w:r w:rsidR="00331AE2" w:rsidRPr="00331AE2">
        <w:rPr>
          <w:rFonts w:ascii="Verdana" w:hAnsi="Verdana" w:cs="TimesNewRomanPSMT"/>
          <w:color w:val="auto"/>
          <w:sz w:val="20"/>
          <w:szCs w:val="20"/>
        </w:rPr>
        <w:t>POWR.03.05.00-00-Z309/18</w:t>
      </w:r>
      <w:r w:rsidRPr="004D1013">
        <w:rPr>
          <w:rFonts w:ascii="Verdana" w:hAnsi="Verdana" w:cs="TimesNewRomanPSMT"/>
          <w:color w:val="auto"/>
          <w:sz w:val="20"/>
          <w:szCs w:val="20"/>
        </w:rPr>
        <w:t xml:space="preserve">, </w:t>
      </w:r>
    </w:p>
    <w:p w14:paraId="030F7ACF" w14:textId="77777777" w:rsidR="0009443C" w:rsidRPr="004D1013" w:rsidRDefault="0009443C" w:rsidP="0009443C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 w:rsidRPr="004D1013">
        <w:rPr>
          <w:rFonts w:ascii="Verdana" w:hAnsi="Verdana" w:cs="TimesNewRomanPSMT"/>
          <w:color w:val="auto"/>
          <w:sz w:val="20"/>
          <w:szCs w:val="20"/>
        </w:rPr>
        <w:t>II. zawarciem przez Strony umowy nr ……………………..</w:t>
      </w:r>
    </w:p>
    <w:p w14:paraId="03E6FD44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</w:p>
    <w:p w14:paraId="4F8ED7AC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Strony zawierają niniejszą umowę powierzenia przetwarzania danych.</w:t>
      </w:r>
    </w:p>
    <w:p w14:paraId="35F4B44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1.</w:t>
      </w:r>
    </w:p>
    <w:p w14:paraId="07B4A0F9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AGH powierza Podmiotowi przetwarzającemu, w trybie art. 28 </w:t>
      </w:r>
      <w:r w:rsidRPr="004D1013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4D1013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37902522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2FED576E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3F3FD4C7" w14:textId="77777777" w:rsidR="0009443C" w:rsidRPr="004D1013" w:rsidRDefault="0009443C" w:rsidP="0009443C">
      <w:pPr>
        <w:jc w:val="both"/>
        <w:rPr>
          <w:rFonts w:ascii="Verdana" w:hAnsi="Verdana"/>
        </w:rPr>
      </w:pPr>
    </w:p>
    <w:p w14:paraId="0ED2AA84" w14:textId="77777777" w:rsidR="0009443C" w:rsidRPr="004D1013" w:rsidRDefault="0009443C" w:rsidP="0009443C">
      <w:pPr>
        <w:jc w:val="both"/>
        <w:rPr>
          <w:rFonts w:ascii="Verdana" w:hAnsi="Verdana"/>
        </w:rPr>
      </w:pPr>
    </w:p>
    <w:p w14:paraId="42E443B9" w14:textId="77777777" w:rsidR="0009443C" w:rsidRPr="004D1013" w:rsidRDefault="0009443C" w:rsidP="0009443C">
      <w:pPr>
        <w:jc w:val="both"/>
        <w:rPr>
          <w:rFonts w:ascii="Verdana" w:hAnsi="Verdana"/>
        </w:rPr>
      </w:pPr>
    </w:p>
    <w:p w14:paraId="4A06EBC5" w14:textId="77777777" w:rsidR="0009443C" w:rsidRPr="004D1013" w:rsidRDefault="0009443C" w:rsidP="0009443C">
      <w:pPr>
        <w:jc w:val="both"/>
        <w:rPr>
          <w:rFonts w:ascii="Verdana" w:hAnsi="Verdana"/>
        </w:rPr>
      </w:pPr>
    </w:p>
    <w:p w14:paraId="068FBD10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2.</w:t>
      </w:r>
    </w:p>
    <w:p w14:paraId="5354AFC8" w14:textId="77777777" w:rsidR="0009443C" w:rsidRPr="004D1013" w:rsidRDefault="0009443C" w:rsidP="0009443C">
      <w:pPr>
        <w:pStyle w:val="Bezodstpw"/>
        <w:ind w:left="0" w:firstLine="0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lastRenderedPageBreak/>
        <w:t>1. Podmiot przetwarzający będzie przetwarzał, powierzone na podstawie niniejszej umowy następujące dane osobowe pracowników/studentów AGH: imię i nazwisko, PESEL, nr dowodu osobistego.</w:t>
      </w:r>
    </w:p>
    <w:p w14:paraId="72E8627F" w14:textId="77777777" w:rsidR="0009443C" w:rsidRPr="004D1013" w:rsidRDefault="0009443C" w:rsidP="0009443C">
      <w:pPr>
        <w:pStyle w:val="Bezodstpw"/>
        <w:ind w:left="0" w:firstLine="0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14:paraId="58178FFB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3.</w:t>
      </w:r>
    </w:p>
    <w:p w14:paraId="1AFB751D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BC8A6B6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1BB07168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5AFB5BBA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77FACA34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5. Podmiot przetwarzający po zakończeniu świadczenia usług związanych </w:t>
      </w:r>
      <w:r w:rsidRPr="004D1013"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6B2C32B6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19A259D8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045D725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4.</w:t>
      </w:r>
    </w:p>
    <w:p w14:paraId="0FF80FEE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3A87EA43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0B32ED27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3BC0985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66A1B4D2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5.</w:t>
      </w:r>
    </w:p>
    <w:p w14:paraId="64A2CD5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54ACF991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6.</w:t>
      </w:r>
    </w:p>
    <w:p w14:paraId="0AEF23E5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340B11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33D71307" w14:textId="77777777" w:rsidR="0009443C" w:rsidRPr="004D1013" w:rsidRDefault="0009443C" w:rsidP="0009443C">
      <w:pPr>
        <w:jc w:val="both"/>
        <w:rPr>
          <w:rFonts w:ascii="Verdana" w:hAnsi="Verdana"/>
          <w:b/>
        </w:rPr>
      </w:pPr>
      <w:r w:rsidRPr="004D1013">
        <w:rPr>
          <w:rFonts w:ascii="Verdana" w:hAnsi="Verdana"/>
        </w:rPr>
        <w:lastRenderedPageBreak/>
        <w:t xml:space="preserve">3. W przypadku wystąpienia przez osobę trzecią do AGH z roszczeniem </w:t>
      </w:r>
      <w:r w:rsidRPr="004D1013"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 w:rsidRPr="004D1013"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5D01D28D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7.</w:t>
      </w:r>
    </w:p>
    <w:p w14:paraId="29F7515A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AGH może rozwiązać niniejszą umowę ze skutkiem natychmiastowym, gdy Podmiot przetwarzający:</w:t>
      </w:r>
    </w:p>
    <w:p w14:paraId="0FF8B347" w14:textId="77777777" w:rsidR="0009443C" w:rsidRPr="004D1013" w:rsidRDefault="0009443C" w:rsidP="0009443C">
      <w:pPr>
        <w:pStyle w:val="Akapitzlist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1) pomimo zobowiązania go do usunięcia uchybień stwierdzonych podczas kontroli nie usunie ich w wyznaczonym terminie;</w:t>
      </w:r>
    </w:p>
    <w:p w14:paraId="53026C81" w14:textId="77777777" w:rsidR="0009443C" w:rsidRPr="004D1013" w:rsidRDefault="0009443C" w:rsidP="0009443C">
      <w:pPr>
        <w:pStyle w:val="Akapitzlist"/>
        <w:ind w:left="709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2) przetwarza dane osobowe w sposób niezgodny z umową lub przepisami prawa;</w:t>
      </w:r>
    </w:p>
    <w:p w14:paraId="1F09762B" w14:textId="77777777" w:rsidR="0009443C" w:rsidRPr="004D1013" w:rsidRDefault="0009443C" w:rsidP="0009443C">
      <w:pPr>
        <w:pStyle w:val="Akapitzlist"/>
        <w:ind w:left="709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3) powierzył przetwarzanie danych osobowych innemu podmiotowi bez zgody AGH.</w:t>
      </w:r>
    </w:p>
    <w:p w14:paraId="4907194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8.</w:t>
      </w:r>
    </w:p>
    <w:p w14:paraId="3061817A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27B0E024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2. Podmiot przetwarzający oświadcza, że w związku ze zobowiązaniem do zachowania </w:t>
      </w:r>
      <w:r w:rsidRPr="004D1013"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47938F1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3. Obowiązek zachowania w tajemnicy danych osobowych powierzonych do przetwarzania obowiązuje bezterminowo.</w:t>
      </w:r>
    </w:p>
    <w:p w14:paraId="02E5EA5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9.</w:t>
      </w:r>
    </w:p>
    <w:p w14:paraId="495B8B75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>1. Niniejsza umowa zostaje zawarta na czas realizacji umowy …………………</w:t>
      </w:r>
    </w:p>
    <w:p w14:paraId="5801D368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2. Umowa została sporządzona w dwóch jednobrzmiących egzemplarzach po jednym </w:t>
      </w:r>
      <w:r w:rsidRPr="004D1013">
        <w:rPr>
          <w:rFonts w:ascii="Verdana" w:hAnsi="Verdana"/>
        </w:rPr>
        <w:tab/>
        <w:t xml:space="preserve">dla każdej ze stron. </w:t>
      </w:r>
    </w:p>
    <w:p w14:paraId="59182DB2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W sprawach nieuregulowanych zastosowanie będą miały przepisy Kodeksu </w:t>
      </w:r>
      <w:r w:rsidRPr="004D1013">
        <w:rPr>
          <w:rFonts w:ascii="Verdana" w:hAnsi="Verdana"/>
        </w:rPr>
        <w:tab/>
        <w:t>cywilnego oraz RODO.</w:t>
      </w:r>
    </w:p>
    <w:p w14:paraId="0F9DFB9B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4. Sądem właściwym dla rozpatrzenia sporów wynikających z niniejszej umowy będzie </w:t>
      </w:r>
      <w:r w:rsidRPr="004D1013">
        <w:rPr>
          <w:rFonts w:ascii="Verdana" w:hAnsi="Verdana"/>
        </w:rPr>
        <w:tab/>
        <w:t>sąd właściwy dla siedziby AGH.</w:t>
      </w:r>
    </w:p>
    <w:p w14:paraId="3ACA190A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62F6328" w14:textId="77777777" w:rsidR="0009443C" w:rsidRPr="004D1013" w:rsidRDefault="0009443C" w:rsidP="0009443C">
      <w:pPr>
        <w:jc w:val="center"/>
        <w:rPr>
          <w:rFonts w:ascii="Verdana" w:hAnsi="Verdana"/>
        </w:rPr>
      </w:pPr>
      <w:r w:rsidRPr="004D1013">
        <w:rPr>
          <w:rFonts w:ascii="Verdana" w:hAnsi="Verdana"/>
        </w:rPr>
        <w:t xml:space="preserve"> </w:t>
      </w:r>
    </w:p>
    <w:p w14:paraId="12FBDD29" w14:textId="77777777" w:rsidR="0009443C" w:rsidRPr="004D1013" w:rsidRDefault="0009443C" w:rsidP="0009443C">
      <w:pPr>
        <w:ind w:firstLine="360"/>
        <w:rPr>
          <w:rFonts w:ascii="Verdana" w:hAnsi="Verdana"/>
        </w:rPr>
      </w:pPr>
      <w:r w:rsidRPr="004D1013">
        <w:rPr>
          <w:rFonts w:ascii="Verdana" w:hAnsi="Verdana"/>
        </w:rPr>
        <w:t xml:space="preserve">…………………………………                                         </w:t>
      </w:r>
      <w:r w:rsidRPr="004D1013">
        <w:rPr>
          <w:rFonts w:ascii="Verdana" w:hAnsi="Verdana"/>
        </w:rPr>
        <w:tab/>
        <w:t>…………………………………………………</w:t>
      </w:r>
    </w:p>
    <w:p w14:paraId="63602976" w14:textId="77777777" w:rsidR="0009443C" w:rsidRPr="004D1013" w:rsidRDefault="0009443C" w:rsidP="0009443C">
      <w:pPr>
        <w:jc w:val="center"/>
        <w:rPr>
          <w:rFonts w:ascii="Verdana" w:hAnsi="Verdana"/>
        </w:rPr>
      </w:pPr>
      <w:r w:rsidRPr="004D1013">
        <w:rPr>
          <w:rFonts w:ascii="Verdana" w:hAnsi="Verdana"/>
        </w:rPr>
        <w:t>AGH                                                            Podmiot przetwarzający</w:t>
      </w:r>
    </w:p>
    <w:p w14:paraId="7B237D37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1B878FA8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A9EF06E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E7A81FA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CD941BE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5BBDB7B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42DFE622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28C8849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04551B82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500D0C8A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1FA6DA75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5F17898D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504D844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45E96DB6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722C41F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BCAAD67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96B47F3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13B3EEC0" w14:textId="77777777" w:rsidR="0009443C" w:rsidRPr="004D1013" w:rsidRDefault="0009443C" w:rsidP="0009443C">
      <w:pPr>
        <w:pStyle w:val="Nagwek"/>
        <w:jc w:val="right"/>
      </w:pPr>
      <w:r w:rsidRPr="004D1013">
        <w:t>Załącznik nr 1 do umowy powierzenia przetwarzania danych osobowych</w:t>
      </w:r>
    </w:p>
    <w:p w14:paraId="78DAFB70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03ECE0AB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1739FAB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BC128A8" w14:textId="77777777" w:rsidR="0009443C" w:rsidRPr="004D1013" w:rsidRDefault="0009443C" w:rsidP="0009443C">
      <w:pPr>
        <w:jc w:val="center"/>
        <w:rPr>
          <w:rFonts w:ascii="Calibri" w:eastAsia="Calibri" w:hAnsi="Calibri"/>
          <w:b/>
          <w:bCs/>
        </w:rPr>
      </w:pPr>
      <w:r w:rsidRPr="004D1013">
        <w:rPr>
          <w:rFonts w:ascii="Calibri" w:eastAsia="Calibri" w:hAnsi="Calibri"/>
          <w:b/>
          <w:bCs/>
        </w:rPr>
        <w:t>UPOWAŻNIENIE Nr______</w:t>
      </w:r>
      <w:r w:rsidRPr="004D1013"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7C417E15" w14:textId="77777777" w:rsidR="0009443C" w:rsidRPr="004D1013" w:rsidRDefault="0009443C" w:rsidP="0009443C">
      <w:pPr>
        <w:rPr>
          <w:rFonts w:ascii="Verdana" w:hAnsi="Verdana" w:cs="Arial"/>
          <w:spacing w:val="-6"/>
        </w:rPr>
      </w:pPr>
    </w:p>
    <w:p w14:paraId="778EEFA6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418CB59B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D101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4E1FD05A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D101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3588ECC1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60EF7CB5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D101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5E90085D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569DC51B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7D9F772B" w14:textId="77777777" w:rsidR="0009443C" w:rsidRPr="004D1013" w:rsidRDefault="0009443C" w:rsidP="0009443C">
      <w:pPr>
        <w:jc w:val="both"/>
        <w:rPr>
          <w:rFonts w:ascii="Calibri" w:eastAsia="Calibri" w:hAnsi="Calibri" w:cs="Calibri"/>
        </w:rPr>
      </w:pPr>
      <w:r w:rsidRPr="004D1013">
        <w:rPr>
          <w:rFonts w:ascii="Calibri" w:eastAsia="Calibri" w:hAnsi="Calibri" w:cs="Calibri"/>
        </w:rPr>
        <w:t>________________________________</w:t>
      </w:r>
      <w:r w:rsidRPr="004D1013"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69ABAF12" w14:textId="77777777" w:rsidR="0009443C" w:rsidRPr="004D1013" w:rsidRDefault="0009443C" w:rsidP="0009443C">
      <w:pPr>
        <w:jc w:val="both"/>
        <w:rPr>
          <w:rFonts w:ascii="Calibri" w:eastAsia="Calibri" w:hAnsi="Calibri" w:cs="Calibri"/>
        </w:rPr>
      </w:pPr>
    </w:p>
    <w:p w14:paraId="7A682884" w14:textId="77777777" w:rsidR="0009443C" w:rsidRPr="004D1013" w:rsidRDefault="0009443C" w:rsidP="0009443C">
      <w:pPr>
        <w:jc w:val="both"/>
        <w:rPr>
          <w:rFonts w:ascii="Calibri" w:eastAsia="Calibri" w:hAnsi="Calibri" w:cs="Calibri"/>
        </w:rPr>
      </w:pPr>
    </w:p>
    <w:p w14:paraId="08E74E23" w14:textId="77777777" w:rsidR="0009443C" w:rsidRPr="004D1013" w:rsidRDefault="0009443C" w:rsidP="0009443C">
      <w:pPr>
        <w:suppressAutoHyphens/>
        <w:ind w:left="5664" w:firstLine="708"/>
        <w:jc w:val="both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spacing w:val="-1"/>
          <w:lang w:eastAsia="ar-SA"/>
        </w:rPr>
        <w:t>Upoważnienie otrzymałem</w:t>
      </w:r>
    </w:p>
    <w:p w14:paraId="2CAD43B2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pacing w:val="-1"/>
          <w:lang w:eastAsia="ar-SA"/>
        </w:rPr>
      </w:pPr>
    </w:p>
    <w:p w14:paraId="0E0AD93C" w14:textId="77777777" w:rsidR="0009443C" w:rsidRPr="004D1013" w:rsidRDefault="0009443C" w:rsidP="0009443C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4D101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14:paraId="513C96E8" w14:textId="77777777" w:rsidR="0009443C" w:rsidRPr="004D1013" w:rsidRDefault="0009443C" w:rsidP="0009443C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4D101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1C762065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lang w:eastAsia="ar-SA"/>
        </w:rPr>
        <w:br/>
      </w:r>
      <w:r w:rsidRPr="004D1013"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 w:rsidRPr="004D1013">
        <w:rPr>
          <w:rFonts w:ascii="Calibri" w:hAnsi="Calibri" w:cs="Calibri"/>
          <w:spacing w:val="-1"/>
          <w:lang w:eastAsia="ar-SA"/>
        </w:rPr>
        <w:tab/>
        <w:t xml:space="preserve">    (miejscowość, data, podpis)</w:t>
      </w:r>
    </w:p>
    <w:p w14:paraId="7AC57B8F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052217FC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07FEDBEB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 w:rsidRPr="004D1013">
        <w:rPr>
          <w:rFonts w:ascii="Calibri" w:hAnsi="Calibri" w:cs="Calibri"/>
          <w:sz w:val="22"/>
          <w:szCs w:val="22"/>
          <w:lang w:eastAsia="ar-SA"/>
        </w:rPr>
        <w:t>Oświadczam, że zapoznałem/</w:t>
      </w:r>
      <w:proofErr w:type="spellStart"/>
      <w:r w:rsidRPr="004D1013"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 w:rsidRPr="004D1013">
        <w:rPr>
          <w:rFonts w:ascii="Calibri" w:hAnsi="Calibri" w:cs="Calibri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4D1013">
        <w:rPr>
          <w:rFonts w:ascii="Calibri" w:hAnsi="Calibri" w:cs="Calibri"/>
          <w:noProof/>
          <w:sz w:val="22"/>
          <w:szCs w:val="22"/>
          <w:lang w:eastAsia="ar-SA"/>
        </w:rPr>
        <w:t>służącym</w:t>
      </w:r>
      <w:r w:rsidRPr="004D1013">
        <w:rPr>
          <w:rFonts w:ascii="Calibri" w:hAnsi="Calibri" w:cs="Calibri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574770C8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6ABE7B26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 w:rsidRPr="004D1013">
        <w:rPr>
          <w:rFonts w:ascii="Calibri" w:hAnsi="Calibri" w:cs="Calibri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D1013"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 w:rsidRPr="004D1013">
        <w:rPr>
          <w:rFonts w:ascii="Calibri" w:hAnsi="Calibri" w:cs="Calibri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2887607C" w14:textId="77777777" w:rsidR="0009443C" w:rsidRPr="004D1013" w:rsidRDefault="0009443C" w:rsidP="0009443C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14:paraId="6C8D3C4D" w14:textId="77777777" w:rsidR="0009443C" w:rsidRPr="004D1013" w:rsidRDefault="0009443C" w:rsidP="0009443C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14:paraId="014F4C37" w14:textId="77777777" w:rsidR="0009443C" w:rsidRPr="004D1013" w:rsidRDefault="0009443C" w:rsidP="0009443C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sz w:val="22"/>
          <w:szCs w:val="22"/>
          <w:lang w:eastAsia="ar-SA"/>
        </w:rPr>
      </w:pPr>
      <w:r w:rsidRPr="004D1013">
        <w:rPr>
          <w:rFonts w:ascii="Calibri" w:hAnsi="Calibri" w:cs="Calibri"/>
          <w:spacing w:val="-1"/>
          <w:sz w:val="22"/>
          <w:szCs w:val="22"/>
          <w:lang w:eastAsia="ar-SA"/>
        </w:rPr>
        <w:t>_______________________________</w:t>
      </w:r>
    </w:p>
    <w:p w14:paraId="5A2B7F5E" w14:textId="77777777" w:rsidR="0009443C" w:rsidRPr="004D1013" w:rsidRDefault="0009443C" w:rsidP="0009443C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51C22B7D" w14:textId="77777777" w:rsidR="0009443C" w:rsidRPr="004D1013" w:rsidRDefault="0009443C" w:rsidP="0009443C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D1013">
        <w:rPr>
          <w:rFonts w:ascii="Calibri" w:eastAsia="Calibri" w:hAnsi="Calibri" w:cs="Calibri"/>
          <w:b/>
          <w:lang w:eastAsia="en-US"/>
        </w:rPr>
        <w:t>*</w:t>
      </w:r>
      <w:r w:rsidRPr="004D1013">
        <w:rPr>
          <w:rFonts w:ascii="Calibri" w:eastAsia="Calibri" w:hAnsi="Calibri" w:cs="Calibri"/>
          <w:lang w:eastAsia="en-US"/>
        </w:rPr>
        <w:t>niepotrzebne skreślić</w:t>
      </w:r>
    </w:p>
    <w:p w14:paraId="210B46C2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48A64CFA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2EE3FE1E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7B98A2EE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29AF8317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4D44E24B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EE1620" w14:textId="77777777" w:rsidR="00C34D59" w:rsidRDefault="00C34D59">
      <w:r>
        <w:separator/>
      </w:r>
    </w:p>
  </w:endnote>
  <w:endnote w:type="continuationSeparator" w:id="0">
    <w:p w14:paraId="3CA2CD59" w14:textId="77777777" w:rsidR="00C34D59" w:rsidRDefault="00C34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175917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5455D6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C03F3A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899F39" w14:textId="77777777" w:rsidR="00C34D59" w:rsidRDefault="00C34D59">
      <w:r>
        <w:separator/>
      </w:r>
    </w:p>
  </w:footnote>
  <w:footnote w:type="continuationSeparator" w:id="0">
    <w:p w14:paraId="505F2608" w14:textId="77777777" w:rsidR="00C34D59" w:rsidRDefault="00C34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94DBFA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23D952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0359A6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5"/>
  </w:num>
  <w:num w:numId="19">
    <w:abstractNumId w:val="9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524"/>
    <w:rsid w:val="00022C2E"/>
    <w:rsid w:val="00026344"/>
    <w:rsid w:val="0009443C"/>
    <w:rsid w:val="000E6EAF"/>
    <w:rsid w:val="000F0861"/>
    <w:rsid w:val="00106134"/>
    <w:rsid w:val="001836C1"/>
    <w:rsid w:val="002D5E0A"/>
    <w:rsid w:val="003047FB"/>
    <w:rsid w:val="00331AE2"/>
    <w:rsid w:val="003E26BC"/>
    <w:rsid w:val="00446B8D"/>
    <w:rsid w:val="00466092"/>
    <w:rsid w:val="004973AF"/>
    <w:rsid w:val="004A0F0D"/>
    <w:rsid w:val="004C0A0E"/>
    <w:rsid w:val="004C1054"/>
    <w:rsid w:val="004E27A7"/>
    <w:rsid w:val="0050385D"/>
    <w:rsid w:val="005B1ACA"/>
    <w:rsid w:val="005C1FFE"/>
    <w:rsid w:val="005D69AA"/>
    <w:rsid w:val="006152D9"/>
    <w:rsid w:val="0063646A"/>
    <w:rsid w:val="00691104"/>
    <w:rsid w:val="006D0F7E"/>
    <w:rsid w:val="007007FD"/>
    <w:rsid w:val="00724077"/>
    <w:rsid w:val="00774622"/>
    <w:rsid w:val="007858A8"/>
    <w:rsid w:val="00892E0C"/>
    <w:rsid w:val="008A762C"/>
    <w:rsid w:val="008C634A"/>
    <w:rsid w:val="00961F94"/>
    <w:rsid w:val="00976B68"/>
    <w:rsid w:val="009D554D"/>
    <w:rsid w:val="00A14C52"/>
    <w:rsid w:val="00A82F98"/>
    <w:rsid w:val="00AE506E"/>
    <w:rsid w:val="00AF42D3"/>
    <w:rsid w:val="00B00524"/>
    <w:rsid w:val="00B46AF2"/>
    <w:rsid w:val="00B75500"/>
    <w:rsid w:val="00B8264E"/>
    <w:rsid w:val="00BB618F"/>
    <w:rsid w:val="00C34D59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362E"/>
    <w:rsid w:val="00F54208"/>
    <w:rsid w:val="00FD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76990E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43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09443C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09443C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rsid w:val="0009443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09443C"/>
    <w:rPr>
      <w:sz w:val="24"/>
    </w:rPr>
  </w:style>
  <w:style w:type="character" w:customStyle="1" w:styleId="AkapitzlistZnak">
    <w:name w:val="Akapit z listą Znak"/>
    <w:link w:val="Akapitzlist"/>
    <w:uiPriority w:val="34"/>
    <w:rsid w:val="0009443C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09443C"/>
  </w:style>
  <w:style w:type="paragraph" w:styleId="Bezodstpw">
    <w:name w:val="No Spacing"/>
    <w:uiPriority w:val="1"/>
    <w:qFormat/>
    <w:rsid w:val="0009443C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09443C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47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47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0E40F-E9D6-463D-A01A-8F2442700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2769</Words>
  <Characters>16620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2021-03-29T11:12:00Z</cp:lastPrinted>
  <dcterms:created xsi:type="dcterms:W3CDTF">2021-03-30T10:59:00Z</dcterms:created>
  <dcterms:modified xsi:type="dcterms:W3CDTF">2021-03-30T10:59:00Z</dcterms:modified>
</cp:coreProperties>
</file>