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3BAEB" w14:textId="77777777" w:rsidR="00FB7F50" w:rsidRPr="002245BE" w:rsidRDefault="001565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652F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15652F">
        <w:rPr>
          <w:sz w:val="22"/>
          <w:szCs w:val="22"/>
        </w:rPr>
        <w:t>2021-04-15</w:t>
      </w:r>
    </w:p>
    <w:p w14:paraId="37C6A5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BDBCCC" w14:textId="77777777" w:rsidR="00FB7F50" w:rsidRPr="002245BE" w:rsidRDefault="0015652F" w:rsidP="00FB7F50">
      <w:pPr>
        <w:spacing w:after="40"/>
        <w:rPr>
          <w:b/>
          <w:bCs/>
          <w:sz w:val="22"/>
          <w:szCs w:val="22"/>
        </w:rPr>
      </w:pPr>
      <w:r w:rsidRPr="0015652F">
        <w:rPr>
          <w:b/>
          <w:bCs/>
          <w:sz w:val="22"/>
          <w:szCs w:val="22"/>
        </w:rPr>
        <w:t>Samodzielny Publiczny Zespół Opieki Zdrowotnej w Kolbuszowej</w:t>
      </w:r>
    </w:p>
    <w:p w14:paraId="3C00BB52" w14:textId="77777777" w:rsidR="00FB7F50" w:rsidRPr="002245BE" w:rsidRDefault="0015652F" w:rsidP="00FB7F50">
      <w:pPr>
        <w:rPr>
          <w:sz w:val="22"/>
          <w:szCs w:val="22"/>
        </w:rPr>
      </w:pPr>
      <w:r w:rsidRPr="0015652F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15652F">
        <w:rPr>
          <w:sz w:val="22"/>
          <w:szCs w:val="22"/>
        </w:rPr>
        <w:t>4</w:t>
      </w:r>
    </w:p>
    <w:p w14:paraId="031F1122" w14:textId="77777777" w:rsidR="00FB7F50" w:rsidRPr="002245BE" w:rsidRDefault="0015652F" w:rsidP="00FB7F50">
      <w:pPr>
        <w:rPr>
          <w:sz w:val="22"/>
          <w:szCs w:val="22"/>
        </w:rPr>
      </w:pPr>
      <w:r w:rsidRPr="0015652F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15652F">
        <w:rPr>
          <w:sz w:val="22"/>
          <w:szCs w:val="22"/>
        </w:rPr>
        <w:t>Kolbuszowa</w:t>
      </w:r>
    </w:p>
    <w:p w14:paraId="59E0FEB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799C47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11333B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8B2F00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5652F" w:rsidRPr="00607F9B" w14:paraId="6165276E" w14:textId="77777777" w:rsidTr="009C1339">
        <w:trPr>
          <w:trHeight w:val="638"/>
        </w:trPr>
        <w:tc>
          <w:tcPr>
            <w:tcW w:w="959" w:type="dxa"/>
            <w:shd w:val="clear" w:color="auto" w:fill="auto"/>
          </w:tcPr>
          <w:p w14:paraId="33B0325C" w14:textId="77777777" w:rsidR="0015652F" w:rsidRPr="00607F9B" w:rsidRDefault="0015652F" w:rsidP="009C13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88D522" w14:textId="77777777" w:rsidR="0015652F" w:rsidRPr="00607F9B" w:rsidRDefault="0015652F" w:rsidP="009C13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52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652F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15652F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15652F">
              <w:rPr>
                <w:b/>
                <w:bCs/>
                <w:sz w:val="22"/>
                <w:szCs w:val="22"/>
              </w:rPr>
              <w:t>, klipsów i narzędzi laparoskopowych jednorazowego użytku - 6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652F">
              <w:rPr>
                <w:b/>
                <w:sz w:val="22"/>
                <w:szCs w:val="22"/>
              </w:rPr>
              <w:t>Eap-2412/4/21/M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A69C0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5652F" w:rsidRPr="0015652F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5652F" w:rsidRPr="0015652F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652F" w14:paraId="737E8CD0" w14:textId="77777777" w:rsidTr="009C13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BB7B34" w14:textId="77777777" w:rsidR="0015652F" w:rsidRPr="00D26ED6" w:rsidRDefault="0015652F" w:rsidP="009C13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5652F">
              <w:rPr>
                <w:b/>
                <w:sz w:val="22"/>
                <w:szCs w:val="22"/>
              </w:rPr>
              <w:t>Medtronic</w:t>
            </w:r>
            <w:proofErr w:type="spellEnd"/>
            <w:r w:rsidRPr="0015652F">
              <w:rPr>
                <w:b/>
                <w:sz w:val="22"/>
                <w:szCs w:val="22"/>
              </w:rPr>
              <w:t xml:space="preserve"> Poland sp. z o.o.</w:t>
            </w:r>
          </w:p>
          <w:p w14:paraId="3D722D25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3AACB5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Warszawa</w:t>
            </w:r>
          </w:p>
          <w:p w14:paraId="46009031" w14:textId="77777777" w:rsidR="0015652F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A88BFB" w14:textId="77777777" w:rsidR="0015652F" w:rsidRPr="00211A34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5652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5652F">
              <w:rPr>
                <w:sz w:val="22"/>
                <w:szCs w:val="22"/>
              </w:rPr>
              <w:t>Pakiet nr 1 - Szwy chirurgiczne  wchłaniane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5652F">
              <w:rPr>
                <w:b/>
                <w:sz w:val="22"/>
                <w:szCs w:val="22"/>
              </w:rPr>
              <w:t>196 112.02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0EF067" w14:textId="77777777" w:rsidR="0015652F" w:rsidRPr="00D26ED6" w:rsidRDefault="0015652F" w:rsidP="009C13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297F8D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Uzasadnienie wyboru oferty najkorzystniejszej:</w:t>
            </w:r>
          </w:p>
          <w:p w14:paraId="660F1FC8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treść wybranej oferty odpowiada treści SWZ, </w:t>
            </w:r>
          </w:p>
          <w:p w14:paraId="6D433A82" w14:textId="75D23203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287AEC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Kryterium: Cena oferty - 100 punktów</w:t>
            </w:r>
          </w:p>
          <w:p w14:paraId="77008693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oferta wpłynęła do Zamawiającego w wyznaczonym terminie , a Wykonawca  ją składający nie podlega wykluczeniu z postępowania</w:t>
            </w:r>
          </w:p>
          <w:p w14:paraId="6A37A33F" w14:textId="77777777" w:rsid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kwota oferty nie przekraczała kwoty jaką Zamawiający zamierza przeznaczyć na sfinansowanie zamówienia.</w:t>
            </w:r>
          </w:p>
        </w:tc>
      </w:tr>
      <w:tr w:rsidR="0015652F" w14:paraId="448B9435" w14:textId="77777777" w:rsidTr="009C13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ECFB1A" w14:textId="77777777" w:rsidR="0015652F" w:rsidRPr="00D26ED6" w:rsidRDefault="0015652F" w:rsidP="009C13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5652F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15652F">
              <w:rPr>
                <w:b/>
                <w:sz w:val="22"/>
                <w:szCs w:val="22"/>
              </w:rPr>
              <w:t xml:space="preserve"> Poland sp. z o.o.</w:t>
            </w:r>
          </w:p>
          <w:p w14:paraId="1669F1E2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7131FB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Warszawa</w:t>
            </w:r>
          </w:p>
          <w:p w14:paraId="069763F2" w14:textId="77777777" w:rsidR="0015652F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1F4D5" w14:textId="77777777" w:rsidR="0015652F" w:rsidRPr="00211A34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5652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5652F">
              <w:rPr>
                <w:sz w:val="22"/>
                <w:szCs w:val="22"/>
              </w:rPr>
              <w:t>Pakiet nr 2 - Siatki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5652F">
              <w:rPr>
                <w:b/>
                <w:sz w:val="22"/>
                <w:szCs w:val="22"/>
              </w:rPr>
              <w:t>48 978.00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7A78E2" w14:textId="77777777" w:rsidR="0015652F" w:rsidRPr="00D26ED6" w:rsidRDefault="0015652F" w:rsidP="009C13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7C1FFC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Uzasadnienie wyboru oferty najkorzystniejszej:</w:t>
            </w:r>
          </w:p>
          <w:p w14:paraId="7CE3F4FD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treść wybranej oferty odpowiada treści SWZ, </w:t>
            </w:r>
          </w:p>
          <w:p w14:paraId="503A8412" w14:textId="1BD59D25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FE9919C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Kryterium: Cena oferty - 100 punktów</w:t>
            </w:r>
          </w:p>
          <w:p w14:paraId="6E83FD2A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oferta wpłynęła do Zamawiającego w wyznaczonym terminie , a Wykonawca  ją składający nie podlega wykluczeniu z postępowania</w:t>
            </w:r>
          </w:p>
          <w:p w14:paraId="589418E3" w14:textId="77777777" w:rsid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kwota oferty nie przekraczała kwoty jaką Zamawiający zamierza przeznaczyć na sfinansowanie zamówienia.</w:t>
            </w:r>
          </w:p>
        </w:tc>
      </w:tr>
      <w:tr w:rsidR="0015652F" w14:paraId="0760853B" w14:textId="77777777" w:rsidTr="009C13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9C183A1" w14:textId="77777777" w:rsidR="0015652F" w:rsidRPr="00D26ED6" w:rsidRDefault="0015652F" w:rsidP="009C13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5652F">
              <w:rPr>
                <w:b/>
                <w:sz w:val="22"/>
                <w:szCs w:val="22"/>
              </w:rPr>
              <w:t>Medtronic</w:t>
            </w:r>
            <w:proofErr w:type="spellEnd"/>
            <w:r w:rsidRPr="0015652F">
              <w:rPr>
                <w:b/>
                <w:sz w:val="22"/>
                <w:szCs w:val="22"/>
              </w:rPr>
              <w:t xml:space="preserve"> Poland sp. z o.o.</w:t>
            </w:r>
          </w:p>
          <w:p w14:paraId="4FE3912D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455572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Warszawa</w:t>
            </w:r>
          </w:p>
          <w:p w14:paraId="46EBD80C" w14:textId="77777777" w:rsidR="0015652F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CC11D5" w14:textId="77777777" w:rsidR="0015652F" w:rsidRPr="00211A34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5652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5652F">
              <w:rPr>
                <w:sz w:val="22"/>
                <w:szCs w:val="22"/>
              </w:rPr>
              <w:t xml:space="preserve">Pakiet nr 3 - Szwy chirurgiczne </w:t>
            </w:r>
            <w:proofErr w:type="spellStart"/>
            <w:r w:rsidRPr="0015652F">
              <w:rPr>
                <w:sz w:val="22"/>
                <w:szCs w:val="22"/>
              </w:rPr>
              <w:t>niewchłanialne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5652F">
              <w:rPr>
                <w:b/>
                <w:sz w:val="22"/>
                <w:szCs w:val="22"/>
              </w:rPr>
              <w:t>63 487.80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D5118B" w14:textId="77777777" w:rsidR="0015652F" w:rsidRPr="00D26ED6" w:rsidRDefault="0015652F" w:rsidP="009C13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0EA9F4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Uzasadnienie wyboru oferty najkorzystniejszej:</w:t>
            </w:r>
          </w:p>
          <w:p w14:paraId="599AF923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treść wybranej oferty odpowiada treści SWZ, </w:t>
            </w:r>
          </w:p>
          <w:p w14:paraId="2954AB87" w14:textId="6CFA5840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0451E87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Kryterium: Cena oferty - 100 punktów</w:t>
            </w:r>
          </w:p>
          <w:p w14:paraId="66B0FBA1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oferta wpłynęła do Zamawiającego w wyznaczonym terminie , a Wykonawca  ją składający nie podlega wykluczeniu z postępowania</w:t>
            </w:r>
          </w:p>
          <w:p w14:paraId="2EB2407B" w14:textId="77777777" w:rsid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kwota oferty nie przekraczała kwoty jaką Zamawiający zamierza przeznaczyć na sfinansowanie zamówienia.</w:t>
            </w:r>
          </w:p>
        </w:tc>
      </w:tr>
      <w:tr w:rsidR="0015652F" w14:paraId="30DC16E5" w14:textId="77777777" w:rsidTr="009C13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CE3D40B" w14:textId="77777777" w:rsidR="0015652F" w:rsidRPr="00D26ED6" w:rsidRDefault="0015652F" w:rsidP="009C13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5652F">
              <w:rPr>
                <w:b/>
                <w:sz w:val="22"/>
                <w:szCs w:val="22"/>
              </w:rPr>
              <w:lastRenderedPageBreak/>
              <w:t xml:space="preserve">Beryl </w:t>
            </w:r>
            <w:proofErr w:type="spellStart"/>
            <w:r w:rsidRPr="0015652F">
              <w:rPr>
                <w:b/>
                <w:sz w:val="22"/>
                <w:szCs w:val="22"/>
              </w:rPr>
              <w:t>Med</w:t>
            </w:r>
            <w:proofErr w:type="spellEnd"/>
            <w:r w:rsidRPr="0015652F">
              <w:rPr>
                <w:b/>
                <w:sz w:val="22"/>
                <w:szCs w:val="22"/>
              </w:rPr>
              <w:t xml:space="preserve"> Poland Sp. z o.o.</w:t>
            </w:r>
          </w:p>
          <w:p w14:paraId="6B4A78E5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Złotej Jesieni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0CCD4C" w14:textId="77777777" w:rsidR="0015652F" w:rsidRPr="009F0E5C" w:rsidRDefault="0015652F" w:rsidP="009C1339">
            <w:pPr>
              <w:jc w:val="both"/>
              <w:rPr>
                <w:bCs/>
                <w:sz w:val="22"/>
                <w:szCs w:val="22"/>
              </w:rPr>
            </w:pPr>
            <w:r w:rsidRPr="0015652F">
              <w:rPr>
                <w:bCs/>
                <w:sz w:val="22"/>
                <w:szCs w:val="22"/>
              </w:rPr>
              <w:t>05-410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652F">
              <w:rPr>
                <w:bCs/>
                <w:sz w:val="22"/>
                <w:szCs w:val="22"/>
              </w:rPr>
              <w:t>Józefów</w:t>
            </w:r>
          </w:p>
          <w:p w14:paraId="3D2CA9DC" w14:textId="77777777" w:rsidR="0015652F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7D412C" w14:textId="77777777" w:rsidR="0015652F" w:rsidRPr="00211A34" w:rsidRDefault="0015652F" w:rsidP="009C13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5652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5652F">
              <w:rPr>
                <w:sz w:val="22"/>
                <w:szCs w:val="22"/>
              </w:rPr>
              <w:t>Pakiet nr 5 - Klipsy do zabiegów operacyjnych laparoskopowych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5652F">
              <w:rPr>
                <w:b/>
                <w:sz w:val="22"/>
                <w:szCs w:val="22"/>
              </w:rPr>
              <w:t>23 760.00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3A3689" w14:textId="77777777" w:rsidR="0015652F" w:rsidRPr="00D26ED6" w:rsidRDefault="0015652F" w:rsidP="009C13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4B01DC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Uzasadnienie wyboru oferty najkorzystniejszej:</w:t>
            </w:r>
          </w:p>
          <w:p w14:paraId="05931178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treść wybranej oferty odpowiada treści SWZ, </w:t>
            </w:r>
          </w:p>
          <w:p w14:paraId="7611D313" w14:textId="5B1877D9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</w:t>
            </w:r>
            <w:r w:rsidRPr="0015652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4DB7FBB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Kryterium: Cena oferty - 100 punktów</w:t>
            </w:r>
          </w:p>
          <w:p w14:paraId="13BFFE48" w14:textId="77777777" w:rsidR="0015652F" w:rsidRP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oferta wpłynęła do Zamawiającego w wyznaczonym terminie , a Wykonawca  ją składający nie podlega wykluczeniu z postępowania</w:t>
            </w:r>
          </w:p>
          <w:p w14:paraId="478ABF5C" w14:textId="77777777" w:rsidR="0015652F" w:rsidRDefault="0015652F" w:rsidP="009C133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652F">
              <w:t>- kwota oferty nie przekraczała kwoty jaką Zamawiający zamierza przeznaczyć na sfinansowanie zamówienia.</w:t>
            </w:r>
          </w:p>
        </w:tc>
      </w:tr>
    </w:tbl>
    <w:p w14:paraId="06672D4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733B715" w14:textId="77777777" w:rsidTr="00596EA3">
        <w:tc>
          <w:tcPr>
            <w:tcW w:w="2169" w:type="dxa"/>
            <w:shd w:val="clear" w:color="auto" w:fill="F3F3F3"/>
          </w:tcPr>
          <w:p w14:paraId="3F41C23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8C43FE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BD524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ADEFA4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5652F" w:rsidRPr="00834EF4" w14:paraId="30226C42" w14:textId="77777777" w:rsidTr="009C1339">
        <w:tc>
          <w:tcPr>
            <w:tcW w:w="2169" w:type="dxa"/>
            <w:shd w:val="clear" w:color="auto" w:fill="auto"/>
          </w:tcPr>
          <w:p w14:paraId="360352D5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5652F">
              <w:rPr>
                <w:sz w:val="20"/>
                <w:szCs w:val="20"/>
              </w:rPr>
              <w:t>Pakiet nr 1 - Szwy chirurgiczne  wchłaniane</w:t>
            </w:r>
          </w:p>
        </w:tc>
        <w:tc>
          <w:tcPr>
            <w:tcW w:w="2793" w:type="dxa"/>
            <w:shd w:val="clear" w:color="auto" w:fill="auto"/>
          </w:tcPr>
          <w:p w14:paraId="388D83AE" w14:textId="77777777" w:rsidR="0015652F" w:rsidRPr="00211A34" w:rsidRDefault="0015652F" w:rsidP="009C13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5652F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15652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8017CEF" w14:textId="77777777" w:rsidR="0015652F" w:rsidRPr="00211A34" w:rsidRDefault="0015652F" w:rsidP="009C1339">
            <w:pPr>
              <w:rPr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11</w:t>
            </w:r>
          </w:p>
          <w:p w14:paraId="5C22A4AE" w14:textId="77777777" w:rsidR="0015652F" w:rsidRPr="00211A34" w:rsidRDefault="0015652F" w:rsidP="009C1339">
            <w:pPr>
              <w:spacing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148878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C43498" w14:textId="77777777" w:rsidR="0015652F" w:rsidRPr="00211A34" w:rsidRDefault="0015652F" w:rsidP="009C1339">
            <w:pPr>
              <w:jc w:val="center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 xml:space="preserve">  100,00</w:t>
            </w:r>
          </w:p>
        </w:tc>
      </w:tr>
      <w:tr w:rsidR="0015652F" w:rsidRPr="00834EF4" w14:paraId="55102317" w14:textId="77777777" w:rsidTr="009C1339">
        <w:tc>
          <w:tcPr>
            <w:tcW w:w="2169" w:type="dxa"/>
            <w:shd w:val="clear" w:color="auto" w:fill="auto"/>
          </w:tcPr>
          <w:p w14:paraId="339FECEE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5652F">
              <w:rPr>
                <w:sz w:val="20"/>
                <w:szCs w:val="20"/>
              </w:rPr>
              <w:t>Pakiet nr 2 - Siatki chirurgiczne</w:t>
            </w:r>
          </w:p>
        </w:tc>
        <w:tc>
          <w:tcPr>
            <w:tcW w:w="2793" w:type="dxa"/>
            <w:shd w:val="clear" w:color="auto" w:fill="auto"/>
          </w:tcPr>
          <w:p w14:paraId="19512ED8" w14:textId="77777777" w:rsidR="0015652F" w:rsidRPr="00211A34" w:rsidRDefault="0015652F" w:rsidP="009C13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5652F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15652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A7ED9C7" w14:textId="77777777" w:rsidR="0015652F" w:rsidRPr="00211A34" w:rsidRDefault="0015652F" w:rsidP="009C1339">
            <w:pPr>
              <w:rPr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11</w:t>
            </w:r>
          </w:p>
          <w:p w14:paraId="4F7581CE" w14:textId="77777777" w:rsidR="0015652F" w:rsidRPr="00211A34" w:rsidRDefault="0015652F" w:rsidP="009C1339">
            <w:pPr>
              <w:spacing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01A5DB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44C395" w14:textId="77777777" w:rsidR="0015652F" w:rsidRPr="00211A34" w:rsidRDefault="0015652F" w:rsidP="009C1339">
            <w:pPr>
              <w:jc w:val="center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 xml:space="preserve">  100,00</w:t>
            </w:r>
          </w:p>
        </w:tc>
      </w:tr>
      <w:tr w:rsidR="0015652F" w:rsidRPr="00834EF4" w14:paraId="5866A8D6" w14:textId="77777777" w:rsidTr="009C1339">
        <w:tc>
          <w:tcPr>
            <w:tcW w:w="2169" w:type="dxa"/>
            <w:shd w:val="clear" w:color="auto" w:fill="auto"/>
          </w:tcPr>
          <w:p w14:paraId="671EFBC6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5652F">
              <w:rPr>
                <w:sz w:val="20"/>
                <w:szCs w:val="20"/>
              </w:rPr>
              <w:t xml:space="preserve">Pakiet nr 3 - Szwy chirurgiczne </w:t>
            </w:r>
            <w:proofErr w:type="spellStart"/>
            <w:r w:rsidRPr="0015652F">
              <w:rPr>
                <w:sz w:val="20"/>
                <w:szCs w:val="20"/>
              </w:rPr>
              <w:t>niewchłanialne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AADD3A4" w14:textId="77777777" w:rsidR="0015652F" w:rsidRPr="00211A34" w:rsidRDefault="0015652F" w:rsidP="009C13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5652F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15652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699D05F4" w14:textId="77777777" w:rsidR="0015652F" w:rsidRPr="00211A34" w:rsidRDefault="0015652F" w:rsidP="009C1339">
            <w:pPr>
              <w:rPr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11</w:t>
            </w:r>
          </w:p>
          <w:p w14:paraId="47FA5781" w14:textId="77777777" w:rsidR="0015652F" w:rsidRPr="00211A34" w:rsidRDefault="0015652F" w:rsidP="009C1339">
            <w:pPr>
              <w:spacing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9FBBEFC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DAC28E" w14:textId="77777777" w:rsidR="0015652F" w:rsidRPr="00211A34" w:rsidRDefault="0015652F" w:rsidP="009C1339">
            <w:pPr>
              <w:jc w:val="center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 xml:space="preserve">  100,00</w:t>
            </w:r>
          </w:p>
        </w:tc>
      </w:tr>
      <w:tr w:rsidR="0015652F" w:rsidRPr="00834EF4" w14:paraId="6F32A8A1" w14:textId="77777777" w:rsidTr="009C1339">
        <w:tc>
          <w:tcPr>
            <w:tcW w:w="2169" w:type="dxa"/>
            <w:shd w:val="clear" w:color="auto" w:fill="auto"/>
          </w:tcPr>
          <w:p w14:paraId="7567FF44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5652F">
              <w:rPr>
                <w:sz w:val="20"/>
                <w:szCs w:val="20"/>
              </w:rPr>
              <w:t>Pakiet nr 5 - Klipsy do zabiegów operacyjnych laparoskopowych</w:t>
            </w:r>
          </w:p>
        </w:tc>
        <w:tc>
          <w:tcPr>
            <w:tcW w:w="2793" w:type="dxa"/>
            <w:shd w:val="clear" w:color="auto" w:fill="auto"/>
          </w:tcPr>
          <w:p w14:paraId="31B8D8A1" w14:textId="77777777" w:rsidR="0015652F" w:rsidRPr="00211A34" w:rsidRDefault="0015652F" w:rsidP="009C13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5652F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15652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15652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1B5B54F5" w14:textId="77777777" w:rsidR="0015652F" w:rsidRPr="00211A34" w:rsidRDefault="0015652F" w:rsidP="009C1339">
            <w:pPr>
              <w:rPr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58</w:t>
            </w:r>
          </w:p>
          <w:p w14:paraId="19D704E3" w14:textId="77777777" w:rsidR="0015652F" w:rsidRPr="00211A34" w:rsidRDefault="0015652F" w:rsidP="009C1339">
            <w:pPr>
              <w:spacing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5652F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68E32FAF" w14:textId="77777777" w:rsidR="0015652F" w:rsidRPr="00211A34" w:rsidRDefault="0015652F" w:rsidP="009C13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A947C1" w14:textId="77777777" w:rsidR="0015652F" w:rsidRPr="00211A34" w:rsidRDefault="0015652F" w:rsidP="009C1339">
            <w:pPr>
              <w:jc w:val="center"/>
              <w:rPr>
                <w:color w:val="000000"/>
                <w:sz w:val="20"/>
                <w:szCs w:val="20"/>
              </w:rPr>
            </w:pPr>
            <w:r w:rsidRPr="0015652F">
              <w:rPr>
                <w:sz w:val="20"/>
                <w:szCs w:val="20"/>
              </w:rPr>
              <w:t xml:space="preserve">  100,00</w:t>
            </w:r>
          </w:p>
        </w:tc>
      </w:tr>
    </w:tbl>
    <w:p w14:paraId="057C098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28615DA" w14:textId="4030EB97" w:rsidR="00B464D3" w:rsidRDefault="0015652F" w:rsidP="00B464D3">
      <w:pPr>
        <w:jc w:val="right"/>
        <w:rPr>
          <w:sz w:val="22"/>
          <w:szCs w:val="22"/>
        </w:rPr>
      </w:pPr>
      <w:r w:rsidRPr="0015652F">
        <w:rPr>
          <w:sz w:val="22"/>
          <w:szCs w:val="22"/>
        </w:rPr>
        <w:t xml:space="preserve">  </w:t>
      </w:r>
      <w:r w:rsidR="00C22E0F">
        <w:rPr>
          <w:sz w:val="22"/>
          <w:szCs w:val="22"/>
        </w:rPr>
        <w:t>Dyrektor SP ZOZ Kolbuszowa</w:t>
      </w:r>
    </w:p>
    <w:p w14:paraId="2FCAD9C5" w14:textId="3DFE56B7" w:rsidR="00C22E0F" w:rsidRPr="00E56378" w:rsidRDefault="00C22E0F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6D00FA3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6B9DF" w14:textId="77777777" w:rsidR="00C56B34" w:rsidRDefault="00C56B34">
      <w:r>
        <w:separator/>
      </w:r>
    </w:p>
  </w:endnote>
  <w:endnote w:type="continuationSeparator" w:id="0">
    <w:p w14:paraId="0EC637C3" w14:textId="77777777" w:rsidR="00C56B34" w:rsidRDefault="00C5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C87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13C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6754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1FAB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8EC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7CBC4C" w14:textId="77777777" w:rsidR="00C56B34" w:rsidRDefault="00C56B34">
      <w:r>
        <w:separator/>
      </w:r>
    </w:p>
  </w:footnote>
  <w:footnote w:type="continuationSeparator" w:id="0">
    <w:p w14:paraId="548E16CA" w14:textId="77777777" w:rsidR="00C56B34" w:rsidRDefault="00C56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121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B48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F9D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B34"/>
    <w:rsid w:val="00022322"/>
    <w:rsid w:val="00042497"/>
    <w:rsid w:val="000C1E6F"/>
    <w:rsid w:val="000E4E56"/>
    <w:rsid w:val="0015652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2E0F"/>
    <w:rsid w:val="00C423DD"/>
    <w:rsid w:val="00C56B34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11BD7"/>
  <w15:chartTrackingRefBased/>
  <w15:docId w15:val="{7360F139-ED74-4C33-90D0-FAAA0C8F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653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1601-01-01T00:00:00Z</cp:lastPrinted>
  <dcterms:created xsi:type="dcterms:W3CDTF">2021-04-15T08:51:00Z</dcterms:created>
  <dcterms:modified xsi:type="dcterms:W3CDTF">2021-04-15T08:51:00Z</dcterms:modified>
</cp:coreProperties>
</file>