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0" w:name="_GoBack"/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bookmarkEnd w:id="0"/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0327725C" w:rsidR="005A4CE4" w:rsidRPr="00D52EEE" w:rsidRDefault="005A4CE4" w:rsidP="005A4CE4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7E3AB8" w:rsidRPr="007E3AB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Usługa szkolenia pracowników dydaktycznych </w:t>
      </w:r>
      <w:proofErr w:type="spellStart"/>
      <w:r w:rsidR="007E3AB8" w:rsidRPr="007E3AB8">
        <w:rPr>
          <w:rFonts w:ascii="Arial" w:eastAsia="Times New Roman" w:hAnsi="Arial" w:cs="Arial"/>
          <w:b/>
          <w:sz w:val="20"/>
          <w:szCs w:val="20"/>
          <w:lang w:eastAsia="pl-PL"/>
        </w:rPr>
        <w:t>WIMiP</w:t>
      </w:r>
      <w:proofErr w:type="spellEnd"/>
      <w:r w:rsidR="007E3AB8" w:rsidRPr="007E3AB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- "Szkoła Tutorów akademickich", dla max 18 osób - Kc-zp.272-71/21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77777777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0226785F" w14:textId="77777777" w:rsidR="005A4CE4" w:rsidRPr="00FD003F" w:rsidRDefault="005A4CE4" w:rsidP="005A4CE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18E48D16" w14:textId="77777777" w:rsidR="005A4CE4" w:rsidRPr="009475A8" w:rsidRDefault="005A4CE4" w:rsidP="005A4CE4"/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E67B83" w14:textId="77777777" w:rsidR="00275AC6" w:rsidRDefault="00275AC6" w:rsidP="0038231F">
      <w:pPr>
        <w:spacing w:after="0" w:line="240" w:lineRule="auto"/>
      </w:pPr>
      <w:r>
        <w:separator/>
      </w:r>
    </w:p>
  </w:endnote>
  <w:endnote w:type="continuationSeparator" w:id="0">
    <w:p w14:paraId="5F8AC254" w14:textId="77777777" w:rsidR="00275AC6" w:rsidRDefault="00275AC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7153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7153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AF8C7D" w14:textId="77777777" w:rsidR="00275AC6" w:rsidRDefault="00275AC6" w:rsidP="0038231F">
      <w:pPr>
        <w:spacing w:after="0" w:line="240" w:lineRule="auto"/>
      </w:pPr>
      <w:r>
        <w:separator/>
      </w:r>
    </w:p>
  </w:footnote>
  <w:footnote w:type="continuationSeparator" w:id="0">
    <w:p w14:paraId="69DC1894" w14:textId="77777777" w:rsidR="00275AC6" w:rsidRDefault="00275AC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60569305" w:rsidR="00AE51E4" w:rsidRPr="003D6231" w:rsidRDefault="009C32D1" w:rsidP="009C32D1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  <w:r>
      <w:rPr>
        <w:noProof/>
      </w:rPr>
      <w:drawing>
        <wp:inline distT="0" distB="0" distL="0" distR="0" wp14:anchorId="7453072C" wp14:editId="30471374">
          <wp:extent cx="4907280" cy="449580"/>
          <wp:effectExtent l="0" t="0" r="7620" b="7620"/>
          <wp:docPr id="3" name="Obraz 3" descr="Log_POWER_k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Log_POWER_kolor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7280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7E3AB8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32D1"/>
    <w:rsid w:val="009C7756"/>
    <w:rsid w:val="00A15F7E"/>
    <w:rsid w:val="00A166B0"/>
    <w:rsid w:val="00A22DCF"/>
    <w:rsid w:val="00A24C2D"/>
    <w:rsid w:val="00A276E4"/>
    <w:rsid w:val="00A3062E"/>
    <w:rsid w:val="00A347DE"/>
    <w:rsid w:val="00AE51E4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D0851"/>
    <w:rsid w:val="00CE1792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850D8-D38F-41C4-936F-A9E88B33C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316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2021-03-29T11:11:00Z</dcterms:created>
  <dcterms:modified xsi:type="dcterms:W3CDTF">2021-03-29T11:11:00Z</dcterms:modified>
</cp:coreProperties>
</file>