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D56A5" w:rsidRPr="00FD56A5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D56A5" w:rsidRPr="00FD56A5">
        <w:rPr>
          <w:rFonts w:ascii="Times New Roman" w:hAnsi="Times New Roman"/>
          <w:b/>
        </w:rPr>
        <w:t>FER.271.7.2021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56A5" w:rsidRPr="00FD56A5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56A5" w:rsidRPr="00FD56A5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FD56A5" w:rsidRPr="00FD56A5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56A5" w:rsidRPr="00FD56A5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FD56A5" w:rsidRPr="00FD56A5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FD56A5" w:rsidRPr="00110593" w:rsidTr="00D34A62">
        <w:tc>
          <w:tcPr>
            <w:tcW w:w="9212" w:type="dxa"/>
            <w:shd w:val="clear" w:color="auto" w:fill="D9D9D9"/>
          </w:tcPr>
          <w:p w:rsidR="00FD56A5" w:rsidRPr="00110593" w:rsidRDefault="00FD56A5" w:rsidP="00D34A6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D56A5" w:rsidRPr="00110593" w:rsidRDefault="00FD56A5" w:rsidP="00D34A6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D56A5">
              <w:rPr>
                <w:rFonts w:ascii="Times New Roman" w:hAnsi="Times New Roman"/>
              </w:rPr>
              <w:t>(</w:t>
            </w:r>
            <w:proofErr w:type="spellStart"/>
            <w:r w:rsidRPr="00FD56A5">
              <w:rPr>
                <w:rFonts w:ascii="Times New Roman" w:hAnsi="Times New Roman"/>
              </w:rPr>
              <w:t>Dz.U</w:t>
            </w:r>
            <w:proofErr w:type="spellEnd"/>
            <w:r w:rsidRPr="00FD56A5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D56A5" w:rsidRPr="00110593" w:rsidRDefault="00FD56A5" w:rsidP="00D34A6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D56A5" w:rsidRPr="00110593" w:rsidRDefault="00FD56A5" w:rsidP="00D34A6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D56A5" w:rsidRPr="00FD56A5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D56A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D56A5">
        <w:rPr>
          <w:rFonts w:ascii="Times New Roman" w:hAnsi="Times New Roman"/>
          <w:b/>
        </w:rPr>
        <w:t>Rozbudowa sieci oświetlenia ulicznego wraz z wymianą opraw świetlnych oraz infrastruktury towarzyszącej w Gminie Szerzyny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B1493" w:rsidRDefault="006B149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B1493" w:rsidRDefault="006B149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B1493" w:rsidRDefault="006B149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B1493" w:rsidRDefault="006B149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E2E" w:rsidRDefault="00044E2E" w:rsidP="0038231F">
      <w:pPr>
        <w:spacing w:after="0" w:line="240" w:lineRule="auto"/>
      </w:pPr>
      <w:r>
        <w:separator/>
      </w:r>
    </w:p>
  </w:endnote>
  <w:endnote w:type="continuationSeparator" w:id="1">
    <w:p w:rsidR="00044E2E" w:rsidRDefault="00044E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6A5" w:rsidRDefault="00FD56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149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14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6A5" w:rsidRDefault="00FD56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E2E" w:rsidRDefault="00044E2E" w:rsidP="0038231F">
      <w:pPr>
        <w:spacing w:after="0" w:line="240" w:lineRule="auto"/>
      </w:pPr>
      <w:r>
        <w:separator/>
      </w:r>
    </w:p>
  </w:footnote>
  <w:footnote w:type="continuationSeparator" w:id="1">
    <w:p w:rsidR="00044E2E" w:rsidRDefault="00044E2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6A5" w:rsidRDefault="00FD56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6A5" w:rsidRDefault="00FD56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6A5" w:rsidRDefault="00FD5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6A5"/>
    <w:rsid w:val="00023477"/>
    <w:rsid w:val="000247FF"/>
    <w:rsid w:val="00025C8D"/>
    <w:rsid w:val="000303EE"/>
    <w:rsid w:val="00044E2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149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56A5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2021-04-13T06:57:00Z</cp:lastPrinted>
  <dcterms:created xsi:type="dcterms:W3CDTF">2021-04-13T06:57:00Z</dcterms:created>
  <dcterms:modified xsi:type="dcterms:W3CDTF">2021-04-13T06:57:00Z</dcterms:modified>
</cp:coreProperties>
</file>