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8C17BB">
        <w:rPr>
          <w:bCs/>
          <w:i w:val="0"/>
          <w:sz w:val="22"/>
          <w:szCs w:val="22"/>
        </w:rPr>
        <w:t xml:space="preserve">2 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26494" w:rsidRPr="00926494">
        <w:rPr>
          <w:rFonts w:ascii="Times New Roman" w:hAnsi="Times New Roman"/>
          <w:b/>
        </w:rPr>
        <w:t>ZP.271.11.2021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26494" w:rsidRPr="00926494">
        <w:rPr>
          <w:sz w:val="22"/>
          <w:szCs w:val="22"/>
        </w:rPr>
        <w:t>GMINA NIEPOŁOMICE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26494" w:rsidRPr="00926494">
        <w:rPr>
          <w:sz w:val="22"/>
          <w:szCs w:val="22"/>
        </w:rPr>
        <w:t>Pl. Zwycięstwa</w:t>
      </w:r>
      <w:r w:rsidRPr="00E24546">
        <w:rPr>
          <w:sz w:val="22"/>
          <w:szCs w:val="22"/>
        </w:rPr>
        <w:t xml:space="preserve"> </w:t>
      </w:r>
      <w:r w:rsidR="00926494" w:rsidRPr="00926494">
        <w:rPr>
          <w:sz w:val="22"/>
          <w:szCs w:val="22"/>
        </w:rPr>
        <w:t>13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26494" w:rsidRPr="00926494">
        <w:rPr>
          <w:sz w:val="22"/>
          <w:szCs w:val="22"/>
        </w:rPr>
        <w:t>32-005</w:t>
      </w:r>
      <w:r w:rsidRPr="00E24546">
        <w:rPr>
          <w:sz w:val="22"/>
          <w:szCs w:val="22"/>
        </w:rPr>
        <w:t xml:space="preserve"> </w:t>
      </w:r>
      <w:r w:rsidR="00926494" w:rsidRPr="00926494">
        <w:rPr>
          <w:sz w:val="22"/>
          <w:szCs w:val="22"/>
        </w:rPr>
        <w:t>Niepołomice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926494" w:rsidRPr="00110593" w:rsidTr="00D13FFF">
        <w:tc>
          <w:tcPr>
            <w:tcW w:w="9212" w:type="dxa"/>
            <w:shd w:val="clear" w:color="auto" w:fill="D9D9D9"/>
          </w:tcPr>
          <w:p w:rsidR="00926494" w:rsidRPr="00110593" w:rsidRDefault="00926494" w:rsidP="00D13FFF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926494" w:rsidRPr="00110593" w:rsidRDefault="00926494" w:rsidP="00D13FFF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926494">
              <w:rPr>
                <w:rFonts w:ascii="Times New Roman" w:hAnsi="Times New Roman"/>
              </w:rPr>
              <w:t>(</w:t>
            </w:r>
            <w:proofErr w:type="spellStart"/>
            <w:r w:rsidRPr="00926494">
              <w:rPr>
                <w:rFonts w:ascii="Times New Roman" w:hAnsi="Times New Roman"/>
              </w:rPr>
              <w:t>Dz.U</w:t>
            </w:r>
            <w:proofErr w:type="spellEnd"/>
            <w:r w:rsidRPr="00926494">
              <w:rPr>
                <w:rFonts w:ascii="Times New Roman" w:hAnsi="Times New Roman"/>
              </w:rPr>
              <w:t>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926494" w:rsidRPr="00110593" w:rsidRDefault="00926494" w:rsidP="00D13FFF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26494" w:rsidRPr="00110593" w:rsidRDefault="00926494" w:rsidP="00D13FFF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926494" w:rsidRPr="00110593" w:rsidRDefault="00926494" w:rsidP="00D13FFF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926494" w:rsidRPr="00926494">
        <w:rPr>
          <w:rFonts w:ascii="Times New Roman" w:hAnsi="Times New Roman"/>
          <w:b/>
        </w:rPr>
        <w:t>GMINA NIEPOŁOMICE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926494" w:rsidP="005434B3">
      <w:pPr>
        <w:spacing w:after="240" w:line="276" w:lineRule="auto"/>
        <w:jc w:val="center"/>
        <w:rPr>
          <w:rFonts w:ascii="Times New Roman" w:hAnsi="Times New Roman"/>
        </w:rPr>
      </w:pPr>
      <w:r w:rsidRPr="00926494">
        <w:rPr>
          <w:rFonts w:ascii="Times New Roman" w:hAnsi="Times New Roman"/>
          <w:b/>
        </w:rPr>
        <w:t>Wykonanie podgrzewanej  murawy na stadionie MKS "PUSZCZA" Niepołomice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926494" w:rsidRPr="00997D0F" w:rsidRDefault="00926494" w:rsidP="00926494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926494" w:rsidP="00926494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26494" w:rsidRPr="00292198" w:rsidRDefault="00926494" w:rsidP="00926494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26494" w:rsidRPr="000247FF" w:rsidRDefault="00926494" w:rsidP="00926494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:rsidR="00926494" w:rsidRPr="000247FF" w:rsidRDefault="00926494" w:rsidP="00926494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040EB0" w:rsidRPr="00D2702A" w:rsidTr="00D13FF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EB0" w:rsidRPr="00D2702A" w:rsidRDefault="00040EB0" w:rsidP="00D13FFF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EB0" w:rsidRPr="00D2702A" w:rsidRDefault="00040EB0" w:rsidP="00D13FFF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040EB0" w:rsidRPr="00D2702A" w:rsidTr="00D13FF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EB0" w:rsidRPr="00D2702A" w:rsidRDefault="00040EB0" w:rsidP="00D13FFF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EB0" w:rsidRDefault="00040EB0" w:rsidP="00D13FF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Zdolności do występowania w obrocie gospodarczym</w:t>
            </w:r>
          </w:p>
          <w:p w:rsidR="00040EB0" w:rsidRPr="00040EB0" w:rsidRDefault="00040EB0" w:rsidP="00040EB0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Cs/>
                <w:color w:val="FF0000"/>
              </w:rPr>
            </w:pPr>
            <w:r>
              <w:rPr>
                <w:rFonts w:ascii="Times New Roman" w:hAnsi="Times New Roman"/>
                <w:iCs/>
              </w:rPr>
              <w:t>Zamawiający uzna warunek za spełniony poprzez posiadanie dokumentu potwierdzającego, że wykonawca jest wpisany do jednego z rejestrów zawodowych lub handlowych, prowadzonych w kraju, w którym ma siedzibę lub miejsce zamieszkania, wystawionego nie wcześniej niż 6 miesięcy przed jego złożeniem (KRS, CEIDG)</w:t>
            </w:r>
          </w:p>
        </w:tc>
      </w:tr>
      <w:tr w:rsidR="00040EB0" w:rsidRPr="00D2702A" w:rsidTr="00D13FF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EB0" w:rsidRDefault="00040EB0" w:rsidP="00D13FFF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EB0" w:rsidRDefault="00040EB0" w:rsidP="00D13FF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 xml:space="preserve">Zdolności technicznej lub zawodowej </w:t>
            </w:r>
          </w:p>
          <w:p w:rsidR="00040EB0" w:rsidRDefault="00040EB0" w:rsidP="00D13FFF">
            <w:pPr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Zamawiający uzna warunek za spełniony poprzez wykazanie przez Wykonawcę, że:</w:t>
            </w:r>
          </w:p>
          <w:p w:rsidR="00040EB0" w:rsidRDefault="00040EB0" w:rsidP="00D13FFF">
            <w:pPr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 xml:space="preserve">a) w okresie ostatnich pięciu lat przed upływem terminu składania ofert, a jeżeli okres prowadzenia działalności jest krótszy,  w tym okresie wykonał co najmniej jedno zamówienie  z branży budowlanej  w zakres którego wchodziły w szczególności: instalacje elektro-energetyczne o wartości zamówienia minimum 500 000,00 zł brutto (wartość tą można wykazać w nie więcej niż 2 zamówieniach) -  oraz  załączy dowody, określające czy roboty te zostały wykonane w sposób należyty oraz czy zostały wykonane zgodnie z zasadami sztuki budowlanej i prawidłowo ukończone. </w:t>
            </w:r>
          </w:p>
          <w:p w:rsidR="00040EB0" w:rsidRDefault="00040EB0" w:rsidP="00D13FFF">
            <w:pPr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b) dysponuje co najmniej:</w:t>
            </w:r>
          </w:p>
          <w:p w:rsidR="00040EB0" w:rsidRPr="00736FC0" w:rsidRDefault="00040EB0" w:rsidP="00D13FFF">
            <w:pPr>
              <w:pStyle w:val="Nagwek3"/>
              <w:spacing w:before="0" w:after="0" w:line="240" w:lineRule="auto"/>
              <w:jc w:val="both"/>
              <w:rPr>
                <w:rFonts w:ascii="Times New Roman" w:eastAsia="Times New Roman" w:hAnsi="Times New Roman"/>
                <w:b w:val="0"/>
                <w:iCs/>
              </w:rPr>
            </w:pPr>
            <w:r>
              <w:rPr>
                <w:rFonts w:ascii="Times New Roman" w:hAnsi="Times New Roman"/>
                <w:b w:val="0"/>
                <w:bCs w:val="0"/>
                <w:iCs/>
              </w:rPr>
              <w:t xml:space="preserve">- 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osobą posiadającą uprawnienia do kierowania robotami w zakresie sieci, instalacji i urządzeń elektrycznych i elektroenergetycznych, bez ograniczeń - kierownik budowy.</w:t>
            </w:r>
          </w:p>
        </w:tc>
      </w:tr>
      <w:tr w:rsidR="00040EB0" w:rsidRPr="00D2702A" w:rsidTr="00D13FF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EB0" w:rsidRDefault="00040EB0" w:rsidP="00D13FFF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EB0" w:rsidRDefault="00040EB0" w:rsidP="00D13FFF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FF0000"/>
              </w:rPr>
            </w:pPr>
            <w:r>
              <w:rPr>
                <w:rFonts w:ascii="Times New Roman" w:hAnsi="Times New Roman"/>
                <w:iCs/>
              </w:rPr>
              <w:t>Sytuacja ekonomiczna lub  finansowa</w:t>
            </w:r>
          </w:p>
          <w:p w:rsidR="00040EB0" w:rsidRDefault="00040EB0" w:rsidP="00D13FFF">
            <w:pPr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Zamawiający uzna warunek za spełniony poprzez posiadanie przez Wykonawcę dokumentów potwierdzających, że wykonawca jest ubezpieczony od odpowiedzialności cywilnej w zakresie prowadzonej działalności związanej z przedmiotem zamówienia na sumę gwarancyjną  co najmniej 500 000,00 zł .</w:t>
            </w: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389E" w:rsidRDefault="0007389E" w:rsidP="0038231F">
      <w:pPr>
        <w:spacing w:after="0" w:line="240" w:lineRule="auto"/>
      </w:pPr>
      <w:r>
        <w:separator/>
      </w:r>
    </w:p>
  </w:endnote>
  <w:endnote w:type="continuationSeparator" w:id="0">
    <w:p w:rsidR="0007389E" w:rsidRDefault="000738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494" w:rsidRDefault="0092649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5F4AB1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5F4AB1">
      <w:rPr>
        <w:b/>
        <w:bCs/>
        <w:sz w:val="24"/>
        <w:szCs w:val="24"/>
      </w:rPr>
      <w:fldChar w:fldCharType="separate"/>
    </w:r>
    <w:r w:rsidR="00040EB0">
      <w:rPr>
        <w:b/>
        <w:bCs/>
        <w:noProof/>
      </w:rPr>
      <w:t>2</w:t>
    </w:r>
    <w:r w:rsidR="005F4AB1">
      <w:rPr>
        <w:b/>
        <w:bCs/>
        <w:sz w:val="24"/>
        <w:szCs w:val="24"/>
      </w:rPr>
      <w:fldChar w:fldCharType="end"/>
    </w:r>
    <w:r>
      <w:t xml:space="preserve"> z </w:t>
    </w:r>
    <w:r w:rsidR="005F4AB1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5F4AB1">
      <w:rPr>
        <w:b/>
        <w:bCs/>
        <w:sz w:val="24"/>
        <w:szCs w:val="24"/>
      </w:rPr>
      <w:fldChar w:fldCharType="separate"/>
    </w:r>
    <w:r w:rsidR="00040EB0">
      <w:rPr>
        <w:b/>
        <w:bCs/>
        <w:noProof/>
      </w:rPr>
      <w:t>2</w:t>
    </w:r>
    <w:r w:rsidR="005F4AB1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494" w:rsidRDefault="009264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389E" w:rsidRDefault="0007389E" w:rsidP="0038231F">
      <w:pPr>
        <w:spacing w:after="0" w:line="240" w:lineRule="auto"/>
      </w:pPr>
      <w:r>
        <w:separator/>
      </w:r>
    </w:p>
  </w:footnote>
  <w:footnote w:type="continuationSeparator" w:id="0">
    <w:p w:rsidR="0007389E" w:rsidRDefault="0007389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494" w:rsidRDefault="0092649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494" w:rsidRDefault="0092649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494" w:rsidRDefault="0092649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6494"/>
    <w:rsid w:val="00023477"/>
    <w:rsid w:val="000247FF"/>
    <w:rsid w:val="00025C8D"/>
    <w:rsid w:val="000303EE"/>
    <w:rsid w:val="00040EB0"/>
    <w:rsid w:val="0005473D"/>
    <w:rsid w:val="0007389E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F4AB1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17BB"/>
    <w:rsid w:val="008C5709"/>
    <w:rsid w:val="008C6DF8"/>
    <w:rsid w:val="008D0487"/>
    <w:rsid w:val="008F3B4E"/>
    <w:rsid w:val="0091264E"/>
    <w:rsid w:val="0092649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4AB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40EB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3Znak">
    <w:name w:val="Nagłówek 3 Znak"/>
    <w:basedOn w:val="Domylnaczcionkaakapitu"/>
    <w:link w:val="Nagwek3"/>
    <w:uiPriority w:val="9"/>
    <w:rsid w:val="00040EB0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2405E0-5EA3-4988-BD46-06CE6607D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564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2016-07-26T10:32:00Z</cp:lastPrinted>
  <dcterms:created xsi:type="dcterms:W3CDTF">2021-04-12T06:42:00Z</dcterms:created>
  <dcterms:modified xsi:type="dcterms:W3CDTF">2021-04-12T06:42:00Z</dcterms:modified>
</cp:coreProperties>
</file>