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7F6E1" w14:textId="77777777" w:rsidR="00D665F5" w:rsidRDefault="006C76E1" w:rsidP="00D665F5">
      <w:pPr>
        <w:spacing w:after="240"/>
        <w:jc w:val="right"/>
        <w:rPr>
          <w:sz w:val="22"/>
          <w:szCs w:val="22"/>
        </w:rPr>
      </w:pPr>
      <w:r w:rsidRPr="006C76E1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6C76E1">
        <w:rPr>
          <w:sz w:val="22"/>
          <w:szCs w:val="22"/>
        </w:rPr>
        <w:t>2021-04-07</w:t>
      </w:r>
    </w:p>
    <w:p w14:paraId="4BF6FAB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CFE1F2B" w14:textId="77777777" w:rsidR="00D665F5" w:rsidRPr="00D91931" w:rsidRDefault="006C76E1" w:rsidP="00577BC6">
      <w:pPr>
        <w:spacing w:after="40"/>
        <w:rPr>
          <w:b/>
          <w:bCs/>
          <w:sz w:val="22"/>
          <w:szCs w:val="22"/>
        </w:rPr>
      </w:pPr>
      <w:r w:rsidRPr="006C76E1">
        <w:rPr>
          <w:b/>
          <w:bCs/>
          <w:sz w:val="22"/>
          <w:szCs w:val="22"/>
        </w:rPr>
        <w:t>GMINA NIEPOŁOMICE</w:t>
      </w:r>
    </w:p>
    <w:p w14:paraId="1BFE8DCA" w14:textId="77777777" w:rsidR="00D665F5" w:rsidRPr="00BD5546" w:rsidRDefault="006C76E1" w:rsidP="00D665F5">
      <w:pPr>
        <w:rPr>
          <w:sz w:val="22"/>
          <w:szCs w:val="22"/>
        </w:rPr>
      </w:pPr>
      <w:r w:rsidRPr="006C76E1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6C76E1">
        <w:rPr>
          <w:sz w:val="22"/>
          <w:szCs w:val="22"/>
        </w:rPr>
        <w:t>13</w:t>
      </w:r>
    </w:p>
    <w:p w14:paraId="0F9237B5" w14:textId="77777777" w:rsidR="00D665F5" w:rsidRPr="00BD5546" w:rsidRDefault="006C76E1" w:rsidP="00D665F5">
      <w:pPr>
        <w:rPr>
          <w:sz w:val="22"/>
          <w:szCs w:val="22"/>
        </w:rPr>
      </w:pPr>
      <w:r w:rsidRPr="006C76E1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6C76E1">
        <w:rPr>
          <w:sz w:val="22"/>
          <w:szCs w:val="22"/>
        </w:rPr>
        <w:t>Niepołomice</w:t>
      </w:r>
    </w:p>
    <w:p w14:paraId="774305F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487A4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76E1" w:rsidRPr="006C76E1">
        <w:rPr>
          <w:b/>
          <w:sz w:val="22"/>
          <w:szCs w:val="22"/>
        </w:rPr>
        <w:t>ZP.271.6.2021</w:t>
      </w:r>
      <w:r w:rsidR="00A80738">
        <w:rPr>
          <w:sz w:val="24"/>
        </w:rPr>
        <w:tab/>
        <w:t xml:space="preserve"> </w:t>
      </w:r>
    </w:p>
    <w:p w14:paraId="348783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8470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E8AA8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E334D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1CD136" w14:textId="03B19170" w:rsidR="00A80738" w:rsidRPr="00577BC6" w:rsidRDefault="00C659E2" w:rsidP="005B778D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76E1" w:rsidRPr="006C76E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  <w:r w:rsidR="005B778D">
        <w:rPr>
          <w:b/>
          <w:sz w:val="22"/>
          <w:szCs w:val="22"/>
        </w:rPr>
        <w:t>,,W</w:t>
      </w:r>
      <w:r w:rsidR="006C76E1" w:rsidRPr="006C76E1">
        <w:rPr>
          <w:b/>
          <w:sz w:val="22"/>
          <w:szCs w:val="22"/>
        </w:rPr>
        <w:t>ykonanie w formule "zaprojektuj i wybuduj" zadania pod nazwą "Podgrzewanie murawy na stadionie MKS "PUSZCZA" Niepołomice przy ul. Kusocińskiego 2 w Niepołomicach metodą wcinania kabli</w:t>
      </w:r>
      <w:r w:rsidR="005B778D">
        <w:rPr>
          <w:b/>
          <w:sz w:val="22"/>
          <w:szCs w:val="22"/>
        </w:rPr>
        <w:t>”.</w:t>
      </w:r>
    </w:p>
    <w:p w14:paraId="2C92DC5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C76E1" w:rsidRPr="006C76E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1C83C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76E1" w:rsidRPr="006C76E1">
        <w:rPr>
          <w:sz w:val="22"/>
          <w:szCs w:val="22"/>
        </w:rPr>
        <w:t>07/04/2021</w:t>
      </w:r>
      <w:r w:rsidR="00FF4AB1" w:rsidRPr="00577BC6">
        <w:rPr>
          <w:sz w:val="22"/>
          <w:szCs w:val="22"/>
        </w:rPr>
        <w:t xml:space="preserve"> o godz. </w:t>
      </w:r>
      <w:r w:rsidR="006C76E1" w:rsidRPr="006C76E1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A088203" w14:textId="77777777" w:rsidTr="003F57CD">
        <w:tc>
          <w:tcPr>
            <w:tcW w:w="993" w:type="dxa"/>
            <w:shd w:val="clear" w:color="auto" w:fill="auto"/>
            <w:vAlign w:val="center"/>
          </w:tcPr>
          <w:p w14:paraId="75F902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ED36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4570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76E1" w:rsidRPr="00493F8C" w14:paraId="54C4E345" w14:textId="77777777" w:rsidTr="00B410CF">
        <w:tc>
          <w:tcPr>
            <w:tcW w:w="993" w:type="dxa"/>
            <w:shd w:val="clear" w:color="auto" w:fill="auto"/>
            <w:vAlign w:val="center"/>
          </w:tcPr>
          <w:p w14:paraId="3370AD38" w14:textId="77777777" w:rsidR="006C76E1" w:rsidRPr="00490DC0" w:rsidRDefault="006C76E1" w:rsidP="00B410CF">
            <w:pPr>
              <w:spacing w:before="120" w:after="120"/>
              <w:jc w:val="center"/>
            </w:pPr>
            <w:r w:rsidRPr="006C76E1">
              <w:t>1</w:t>
            </w:r>
          </w:p>
        </w:tc>
        <w:tc>
          <w:tcPr>
            <w:tcW w:w="5244" w:type="dxa"/>
            <w:shd w:val="clear" w:color="auto" w:fill="auto"/>
          </w:tcPr>
          <w:p w14:paraId="04B20833" w14:textId="77777777" w:rsidR="006C76E1" w:rsidRPr="00490DC0" w:rsidRDefault="006C76E1" w:rsidP="00B410CF">
            <w:pPr>
              <w:spacing w:before="40"/>
            </w:pPr>
            <w:r w:rsidRPr="006C76E1">
              <w:t>Zakład Usługowo - Handlowy Pro-Mar Marcin Ptak</w:t>
            </w:r>
          </w:p>
          <w:p w14:paraId="3CF1519D" w14:textId="51C79428" w:rsidR="006C76E1" w:rsidRPr="00490DC0" w:rsidRDefault="005B778D" w:rsidP="00B410CF">
            <w:r>
              <w:t xml:space="preserve">Ul. </w:t>
            </w:r>
            <w:r w:rsidR="006C76E1" w:rsidRPr="006C76E1">
              <w:t>Marsz. Piłsudskiego</w:t>
            </w:r>
            <w:r w:rsidR="006C76E1" w:rsidRPr="00490DC0">
              <w:t xml:space="preserve"> </w:t>
            </w:r>
            <w:r w:rsidR="006C76E1" w:rsidRPr="006C76E1">
              <w:t>115</w:t>
            </w:r>
            <w:r w:rsidR="006C76E1" w:rsidRPr="00490DC0">
              <w:t xml:space="preserve"> </w:t>
            </w:r>
          </w:p>
          <w:p w14:paraId="10D4B9A6" w14:textId="77777777" w:rsidR="006C76E1" w:rsidRPr="00490DC0" w:rsidRDefault="006C76E1" w:rsidP="00B410CF">
            <w:pPr>
              <w:spacing w:after="40"/>
              <w:jc w:val="both"/>
            </w:pPr>
            <w:r w:rsidRPr="006C76E1">
              <w:t>26-200</w:t>
            </w:r>
            <w:r w:rsidRPr="00490DC0">
              <w:t xml:space="preserve"> </w:t>
            </w:r>
            <w:r w:rsidRPr="006C76E1">
              <w:t>Końskie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2BEF7" w14:textId="77777777" w:rsidR="006C76E1" w:rsidRPr="00490DC0" w:rsidRDefault="006C76E1" w:rsidP="00B410CF">
            <w:pPr>
              <w:spacing w:before="120" w:after="120"/>
              <w:jc w:val="both"/>
            </w:pPr>
            <w:r w:rsidRPr="006C76E1">
              <w:t>1 826 915.61 zł</w:t>
            </w:r>
          </w:p>
        </w:tc>
      </w:tr>
      <w:tr w:rsidR="006C76E1" w:rsidRPr="00493F8C" w14:paraId="127AE0E3" w14:textId="77777777" w:rsidTr="00B410CF">
        <w:tc>
          <w:tcPr>
            <w:tcW w:w="993" w:type="dxa"/>
            <w:shd w:val="clear" w:color="auto" w:fill="auto"/>
            <w:vAlign w:val="center"/>
          </w:tcPr>
          <w:p w14:paraId="204FAA3B" w14:textId="77777777" w:rsidR="006C76E1" w:rsidRPr="00490DC0" w:rsidRDefault="006C76E1" w:rsidP="00B410CF">
            <w:pPr>
              <w:spacing w:before="120" w:after="120"/>
              <w:jc w:val="center"/>
            </w:pPr>
            <w:r w:rsidRPr="006C76E1">
              <w:t>2</w:t>
            </w:r>
          </w:p>
        </w:tc>
        <w:tc>
          <w:tcPr>
            <w:tcW w:w="5244" w:type="dxa"/>
            <w:shd w:val="clear" w:color="auto" w:fill="auto"/>
          </w:tcPr>
          <w:p w14:paraId="2B425CF2" w14:textId="77777777" w:rsidR="006C76E1" w:rsidRPr="00490DC0" w:rsidRDefault="006C76E1" w:rsidP="00B410CF">
            <w:pPr>
              <w:spacing w:before="40"/>
            </w:pPr>
            <w:r w:rsidRPr="006C76E1">
              <w:t>Gardenia Sport Sp. z o.o.</w:t>
            </w:r>
          </w:p>
          <w:p w14:paraId="2BF47CA4" w14:textId="26D94C19" w:rsidR="006C76E1" w:rsidRPr="00490DC0" w:rsidRDefault="005B778D" w:rsidP="00B410CF">
            <w:r>
              <w:t xml:space="preserve">Ul. </w:t>
            </w:r>
            <w:r w:rsidR="006C76E1" w:rsidRPr="006C76E1">
              <w:t>Kłobucka</w:t>
            </w:r>
            <w:r w:rsidR="006C76E1" w:rsidRPr="00490DC0">
              <w:t xml:space="preserve"> </w:t>
            </w:r>
            <w:r w:rsidR="006C76E1" w:rsidRPr="006C76E1">
              <w:t>13</w:t>
            </w:r>
            <w:r w:rsidR="006C76E1" w:rsidRPr="00490DC0">
              <w:t xml:space="preserve"> </w:t>
            </w:r>
          </w:p>
          <w:p w14:paraId="5D5E796A" w14:textId="77777777" w:rsidR="006C76E1" w:rsidRPr="00490DC0" w:rsidRDefault="006C76E1" w:rsidP="00B410CF">
            <w:pPr>
              <w:spacing w:after="40"/>
              <w:jc w:val="both"/>
            </w:pPr>
            <w:r w:rsidRPr="006C76E1">
              <w:t>03-287</w:t>
            </w:r>
            <w:r w:rsidRPr="00490DC0">
              <w:t xml:space="preserve"> </w:t>
            </w:r>
            <w:r w:rsidRPr="006C76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64CF8C" w14:textId="77777777" w:rsidR="006C76E1" w:rsidRPr="00490DC0" w:rsidRDefault="006C76E1" w:rsidP="00B410CF">
            <w:pPr>
              <w:spacing w:before="120" w:after="120"/>
              <w:jc w:val="both"/>
            </w:pPr>
            <w:r w:rsidRPr="006C76E1">
              <w:t>1 473 047.50 zł</w:t>
            </w:r>
          </w:p>
        </w:tc>
      </w:tr>
      <w:tr w:rsidR="006C76E1" w:rsidRPr="00493F8C" w14:paraId="081A68B9" w14:textId="77777777" w:rsidTr="00B410CF">
        <w:tc>
          <w:tcPr>
            <w:tcW w:w="993" w:type="dxa"/>
            <w:shd w:val="clear" w:color="auto" w:fill="auto"/>
            <w:vAlign w:val="center"/>
          </w:tcPr>
          <w:p w14:paraId="0F1232B1" w14:textId="77777777" w:rsidR="006C76E1" w:rsidRPr="00490DC0" w:rsidRDefault="006C76E1" w:rsidP="00B410CF">
            <w:pPr>
              <w:spacing w:before="120" w:after="120"/>
              <w:jc w:val="center"/>
            </w:pPr>
            <w:r w:rsidRPr="006C76E1">
              <w:t>3</w:t>
            </w:r>
          </w:p>
        </w:tc>
        <w:tc>
          <w:tcPr>
            <w:tcW w:w="5244" w:type="dxa"/>
            <w:shd w:val="clear" w:color="auto" w:fill="auto"/>
          </w:tcPr>
          <w:p w14:paraId="277DEC4D" w14:textId="0FAC7CA5" w:rsidR="00304E7E" w:rsidRDefault="00304E7E" w:rsidP="00B410CF">
            <w:pPr>
              <w:spacing w:before="40"/>
            </w:pPr>
            <w:r>
              <w:t>Konsorcjum Firm:</w:t>
            </w:r>
          </w:p>
          <w:p w14:paraId="482F7C0E" w14:textId="70ACE579" w:rsidR="006C76E1" w:rsidRDefault="006C76E1" w:rsidP="00B410CF">
            <w:pPr>
              <w:spacing w:before="40"/>
            </w:pPr>
            <w:r w:rsidRPr="006C76E1">
              <w:t>BEN-BUD Sp. z o. o.</w:t>
            </w:r>
            <w:r w:rsidR="00304E7E">
              <w:t xml:space="preserve"> – lider konsorcjum</w:t>
            </w:r>
          </w:p>
          <w:p w14:paraId="2DC4B998" w14:textId="0A890E44" w:rsidR="00304E7E" w:rsidRPr="00490DC0" w:rsidRDefault="00304E7E" w:rsidP="00B410CF">
            <w:pPr>
              <w:spacing w:before="40"/>
            </w:pPr>
            <w:r>
              <w:t xml:space="preserve">BEN-BUD Janusz Benisz – partner konsorcjum </w:t>
            </w:r>
          </w:p>
          <w:p w14:paraId="60B6F110" w14:textId="2A90A456" w:rsidR="006C76E1" w:rsidRPr="00490DC0" w:rsidRDefault="005B778D" w:rsidP="00B410CF">
            <w:r>
              <w:t xml:space="preserve">Ul. </w:t>
            </w:r>
            <w:r w:rsidR="006C76E1" w:rsidRPr="006C76E1">
              <w:t>Gajowa</w:t>
            </w:r>
            <w:r w:rsidR="006C76E1" w:rsidRPr="00490DC0">
              <w:t xml:space="preserve"> </w:t>
            </w:r>
            <w:r w:rsidR="006C76E1" w:rsidRPr="006C76E1">
              <w:t>68</w:t>
            </w:r>
            <w:r w:rsidR="006C76E1" w:rsidRPr="00490DC0">
              <w:t xml:space="preserve"> </w:t>
            </w:r>
          </w:p>
          <w:p w14:paraId="654AD3B1" w14:textId="77777777" w:rsidR="006C76E1" w:rsidRPr="00490DC0" w:rsidRDefault="006C76E1" w:rsidP="00B410CF">
            <w:pPr>
              <w:spacing w:after="40"/>
              <w:jc w:val="both"/>
            </w:pPr>
            <w:r w:rsidRPr="006C76E1">
              <w:t>44-240</w:t>
            </w:r>
            <w:r w:rsidRPr="00490DC0">
              <w:t xml:space="preserve"> </w:t>
            </w:r>
            <w:r w:rsidRPr="006C76E1">
              <w:t>Żory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82830" w14:textId="77777777" w:rsidR="006C76E1" w:rsidRPr="00490DC0" w:rsidRDefault="006C76E1" w:rsidP="00B410CF">
            <w:pPr>
              <w:spacing w:before="120" w:after="120"/>
              <w:jc w:val="both"/>
            </w:pPr>
            <w:r w:rsidRPr="006C76E1">
              <w:t>1 728 354.11 zł</w:t>
            </w:r>
          </w:p>
        </w:tc>
      </w:tr>
      <w:tr w:rsidR="006C76E1" w:rsidRPr="00493F8C" w14:paraId="3757F023" w14:textId="77777777" w:rsidTr="00B410CF">
        <w:tc>
          <w:tcPr>
            <w:tcW w:w="993" w:type="dxa"/>
            <w:shd w:val="clear" w:color="auto" w:fill="auto"/>
            <w:vAlign w:val="center"/>
          </w:tcPr>
          <w:p w14:paraId="783025EC" w14:textId="77777777" w:rsidR="006C76E1" w:rsidRPr="00490DC0" w:rsidRDefault="006C76E1" w:rsidP="00B410CF">
            <w:pPr>
              <w:spacing w:before="120" w:after="120"/>
              <w:jc w:val="center"/>
            </w:pPr>
            <w:r w:rsidRPr="006C76E1">
              <w:t>4</w:t>
            </w:r>
          </w:p>
        </w:tc>
        <w:tc>
          <w:tcPr>
            <w:tcW w:w="5244" w:type="dxa"/>
            <w:shd w:val="clear" w:color="auto" w:fill="auto"/>
          </w:tcPr>
          <w:p w14:paraId="6A2BBFB7" w14:textId="77777777" w:rsidR="006C76E1" w:rsidRPr="00490DC0" w:rsidRDefault="006C76E1" w:rsidP="00B410CF">
            <w:pPr>
              <w:spacing w:before="40"/>
            </w:pPr>
            <w:r w:rsidRPr="006C76E1">
              <w:t>P.M. ELEKTRO-MAX PIOTR MOROŃSKI</w:t>
            </w:r>
          </w:p>
          <w:p w14:paraId="2B66BD41" w14:textId="3B1BE50C" w:rsidR="006C76E1" w:rsidRPr="00490DC0" w:rsidRDefault="002D5831" w:rsidP="00B410CF">
            <w:r>
              <w:t>Raciborowice, u</w:t>
            </w:r>
            <w:r w:rsidR="005B778D">
              <w:t xml:space="preserve">l. </w:t>
            </w:r>
            <w:r w:rsidR="006C76E1" w:rsidRPr="006C76E1">
              <w:t>Pod Akacjami</w:t>
            </w:r>
            <w:r w:rsidR="006C76E1" w:rsidRPr="00490DC0">
              <w:t xml:space="preserve"> </w:t>
            </w:r>
            <w:r w:rsidR="006C76E1" w:rsidRPr="006C76E1">
              <w:t>6</w:t>
            </w:r>
            <w:r w:rsidR="006C76E1" w:rsidRPr="00490DC0">
              <w:t xml:space="preserve"> </w:t>
            </w:r>
          </w:p>
          <w:p w14:paraId="1F771E10" w14:textId="77777777" w:rsidR="006C76E1" w:rsidRPr="00490DC0" w:rsidRDefault="006C76E1" w:rsidP="00B410CF">
            <w:pPr>
              <w:spacing w:after="40"/>
              <w:jc w:val="both"/>
            </w:pPr>
            <w:r w:rsidRPr="006C76E1">
              <w:t>32-091</w:t>
            </w:r>
            <w:r w:rsidRPr="00490DC0">
              <w:t xml:space="preserve"> </w:t>
            </w:r>
            <w:r w:rsidRPr="006C76E1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C90F2D" w14:textId="77777777" w:rsidR="006C76E1" w:rsidRPr="00490DC0" w:rsidRDefault="006C76E1" w:rsidP="00B410CF">
            <w:pPr>
              <w:spacing w:before="120" w:after="120"/>
              <w:jc w:val="both"/>
            </w:pPr>
            <w:r w:rsidRPr="006C76E1">
              <w:t>1 821 115.82 zł</w:t>
            </w:r>
          </w:p>
        </w:tc>
      </w:tr>
    </w:tbl>
    <w:p w14:paraId="60E60CAD" w14:textId="21053949" w:rsidR="00C236D3" w:rsidRDefault="00C236D3" w:rsidP="002A5881">
      <w:pPr>
        <w:spacing w:before="120" w:after="120"/>
        <w:jc w:val="both"/>
      </w:pPr>
    </w:p>
    <w:sectPr w:rsidR="00C236D3" w:rsidSect="005B77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56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FE4F61" w14:textId="77777777" w:rsidR="00571DCC" w:rsidRDefault="00571DCC">
      <w:r>
        <w:separator/>
      </w:r>
    </w:p>
  </w:endnote>
  <w:endnote w:type="continuationSeparator" w:id="0">
    <w:p w14:paraId="788B90BF" w14:textId="77777777" w:rsidR="00571DCC" w:rsidRDefault="00571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226B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7DA2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5AFB3E" w14:textId="5CC2220A" w:rsidR="009F189D" w:rsidRPr="005B778D" w:rsidRDefault="009F189D" w:rsidP="005B77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258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F10139" w14:textId="77777777" w:rsidR="009F189D" w:rsidRDefault="009F189D">
    <w:pPr>
      <w:pStyle w:val="Stopka"/>
      <w:tabs>
        <w:tab w:val="clear" w:pos="4536"/>
      </w:tabs>
      <w:jc w:val="center"/>
    </w:pPr>
  </w:p>
  <w:p w14:paraId="05C8C4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A1CAEC" w14:textId="77777777" w:rsidR="00571DCC" w:rsidRDefault="00571DCC">
      <w:r>
        <w:separator/>
      </w:r>
    </w:p>
  </w:footnote>
  <w:footnote w:type="continuationSeparator" w:id="0">
    <w:p w14:paraId="67FAC518" w14:textId="77777777" w:rsidR="00571DCC" w:rsidRDefault="00571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D4E73A" w14:textId="77777777" w:rsidR="006C76E1" w:rsidRDefault="006C76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5D6B9" w14:textId="77777777" w:rsidR="006C76E1" w:rsidRDefault="006C76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1A89D" w14:textId="77777777" w:rsidR="006C76E1" w:rsidRDefault="006C76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DC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5881"/>
    <w:rsid w:val="002D5831"/>
    <w:rsid w:val="00304E7E"/>
    <w:rsid w:val="003B6B36"/>
    <w:rsid w:val="003D72FD"/>
    <w:rsid w:val="003F57CD"/>
    <w:rsid w:val="00423179"/>
    <w:rsid w:val="00490DC0"/>
    <w:rsid w:val="00493F8C"/>
    <w:rsid w:val="004C7E9B"/>
    <w:rsid w:val="00571DCC"/>
    <w:rsid w:val="00577BC6"/>
    <w:rsid w:val="005B778D"/>
    <w:rsid w:val="00601802"/>
    <w:rsid w:val="0069085C"/>
    <w:rsid w:val="006C76E1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C21A8F6"/>
  <w15:chartTrackingRefBased/>
  <w15:docId w15:val="{EAF42078-010C-498A-BA4C-0A28FDFDB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2021-04-07T09:58:00Z</cp:lastPrinted>
  <dcterms:created xsi:type="dcterms:W3CDTF">2021-04-12T06:46:00Z</dcterms:created>
  <dcterms:modified xsi:type="dcterms:W3CDTF">2021-04-12T06:46:00Z</dcterms:modified>
</cp:coreProperties>
</file>