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66991">
        <w:rPr>
          <w:bCs/>
          <w:i w:val="0"/>
          <w:sz w:val="22"/>
          <w:szCs w:val="22"/>
        </w:rPr>
        <w:t>2</w:t>
      </w:r>
      <w:r w:rsidR="009B2841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E2E40" w:rsidRPr="00CE2E40">
        <w:rPr>
          <w:b/>
          <w:sz w:val="22"/>
          <w:szCs w:val="22"/>
        </w:rPr>
        <w:t>ZP/11/2021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2E40" w:rsidRPr="00110593" w:rsidTr="00B23E9D">
        <w:tc>
          <w:tcPr>
            <w:tcW w:w="9104" w:type="dxa"/>
            <w:shd w:val="clear" w:color="auto" w:fill="D9D9D9"/>
          </w:tcPr>
          <w:p w:rsidR="00CE2E40" w:rsidRPr="00110593" w:rsidRDefault="00CE2E40" w:rsidP="00B23E9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E2E40" w:rsidRPr="00110593" w:rsidRDefault="00CE2E40" w:rsidP="00B23E9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E2E4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CE2E40" w:rsidRPr="0043102D" w:rsidRDefault="00CE2E40" w:rsidP="00B23E9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E2E40" w:rsidRPr="00110593" w:rsidRDefault="00CE2E40" w:rsidP="00B23E9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E2E40" w:rsidP="00D66991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CE2E40">
        <w:rPr>
          <w:b/>
          <w:sz w:val="22"/>
          <w:szCs w:val="22"/>
        </w:rPr>
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770" w:rsidRDefault="00942770">
      <w:r>
        <w:separator/>
      </w:r>
    </w:p>
  </w:endnote>
  <w:endnote w:type="continuationSeparator" w:id="0">
    <w:p w:rsidR="00942770" w:rsidRDefault="0094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B28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40" w:rsidRDefault="00CE2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770" w:rsidRDefault="00942770">
      <w:r>
        <w:separator/>
      </w:r>
    </w:p>
  </w:footnote>
  <w:footnote w:type="continuationSeparator" w:id="0">
    <w:p w:rsidR="00942770" w:rsidRDefault="0094277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40" w:rsidRDefault="00CE2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40" w:rsidRDefault="00CE2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40" w:rsidRDefault="00CE2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77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2770"/>
    <w:rsid w:val="00952336"/>
    <w:rsid w:val="009A21D7"/>
    <w:rsid w:val="009A4A2C"/>
    <w:rsid w:val="009A4CD3"/>
    <w:rsid w:val="009B284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2E40"/>
    <w:rsid w:val="00D6699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588686"/>
  <w15:chartTrackingRefBased/>
  <w15:docId w15:val="{1551DCFA-69B2-443A-BA02-6BFAA4DEE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FC6A9-C999-4269-A64F-3EA7B992E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2010-01-07T09:39:00Z</cp:lastPrinted>
  <dcterms:created xsi:type="dcterms:W3CDTF">2021-03-09T10:53:00Z</dcterms:created>
  <dcterms:modified xsi:type="dcterms:W3CDTF">2021-03-29T07:39:00Z</dcterms:modified>
</cp:coreProperties>
</file>