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4F472" w14:textId="77777777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6D3C28" w:rsidRPr="006D3C28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2CE29ECB" w14:textId="77777777" w:rsidR="005103B9" w:rsidRDefault="005103B9" w:rsidP="005103B9">
      <w:pPr>
        <w:spacing w:after="0" w:line="480" w:lineRule="auto"/>
        <w:rPr>
          <w:b/>
        </w:rPr>
      </w:pPr>
    </w:p>
    <w:p w14:paraId="0CF2A25F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3C28" w:rsidRPr="006D3C28">
        <w:rPr>
          <w:rFonts w:ascii="Times New Roman" w:hAnsi="Times New Roman"/>
          <w:b/>
        </w:rPr>
        <w:t>ZP.271.6.2021</w:t>
      </w:r>
    </w:p>
    <w:p w14:paraId="534BDB12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0202319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3C28" w:rsidRPr="006D3C28">
        <w:rPr>
          <w:sz w:val="22"/>
          <w:szCs w:val="22"/>
        </w:rPr>
        <w:t>GMINA NIEPOŁOMICE</w:t>
      </w:r>
    </w:p>
    <w:p w14:paraId="0BEF3C98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3C28" w:rsidRPr="006D3C28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6D3C28" w:rsidRPr="006D3C28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73F443C5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3C28" w:rsidRPr="006D3C28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6D3C28" w:rsidRPr="006D3C28">
        <w:rPr>
          <w:sz w:val="22"/>
          <w:szCs w:val="22"/>
        </w:rPr>
        <w:t>Niepołomice</w:t>
      </w:r>
    </w:p>
    <w:p w14:paraId="7CD8D160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4E556F9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0D46551E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E3C1E63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4366A889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45C712D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96EAA47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25876B51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72CD04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6D3F0311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6D3C28" w:rsidRPr="00110593" w14:paraId="7B6BFEA7" w14:textId="77777777" w:rsidTr="00180276">
        <w:tc>
          <w:tcPr>
            <w:tcW w:w="9212" w:type="dxa"/>
            <w:shd w:val="clear" w:color="auto" w:fill="D9D9D9"/>
          </w:tcPr>
          <w:p w14:paraId="256583C3" w14:textId="77777777" w:rsidR="006D3C28" w:rsidRPr="00110593" w:rsidRDefault="006D3C28" w:rsidP="0018027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27C8890" w14:textId="77777777" w:rsidR="006D3C28" w:rsidRPr="00110593" w:rsidRDefault="006D3C28" w:rsidP="0018027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6D3C28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3E8FC30C" w14:textId="77777777" w:rsidR="006D3C28" w:rsidRPr="00110593" w:rsidRDefault="006D3C28" w:rsidP="0018027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2C3A68D2" w14:textId="77777777" w:rsidR="006D3C28" w:rsidRPr="00110593" w:rsidRDefault="006D3C28" w:rsidP="0018027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7D40260" w14:textId="77777777" w:rsidR="006D3C28" w:rsidRPr="00110593" w:rsidRDefault="006D3C28" w:rsidP="0018027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79154E71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2763ABE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6D3C28" w:rsidRPr="006D3C28">
        <w:rPr>
          <w:rFonts w:ascii="Times New Roman" w:hAnsi="Times New Roman"/>
          <w:b/>
        </w:rPr>
        <w:t>GMINA NIEPOŁOMICE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797DDE65" w14:textId="3BDEDD36" w:rsidR="00F90CD1" w:rsidRPr="00232DF0" w:rsidRDefault="00FE1B44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,,</w:t>
      </w:r>
      <w:r w:rsidRPr="00FE1B44">
        <w:rPr>
          <w:rFonts w:ascii="Times New Roman" w:hAnsi="Times New Roman"/>
          <w:b/>
        </w:rPr>
        <w:t>W</w:t>
      </w:r>
      <w:r w:rsidRPr="00FE1B44">
        <w:rPr>
          <w:rFonts w:ascii="Times New Roman" w:hAnsi="Times New Roman"/>
          <w:b/>
        </w:rPr>
        <w:t>ykonanie w formule "zaprojektuj i wybuduj" zadania pod nazwą "Podgrzewanie murawy na stadionie MKS "PUSZCZA" Niepołomice przy ul. Kusocińskiego 2 w Niepołomicach metodą wcinania kabli</w:t>
      </w:r>
      <w:r>
        <w:rPr>
          <w:rFonts w:ascii="Times New Roman" w:hAnsi="Times New Roman"/>
          <w:b/>
        </w:rPr>
        <w:t>”</w:t>
      </w:r>
      <w:r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6CC9B0C4" w14:textId="04770E58" w:rsidR="00C113BF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14:paraId="666DF000" w14:textId="77777777" w:rsidR="00062320" w:rsidRDefault="00062320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p w14:paraId="041F6C2F" w14:textId="77777777" w:rsidR="00062320" w:rsidRDefault="00062320" w:rsidP="00062320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</w:rPr>
      </w:pPr>
      <w:r>
        <w:rPr>
          <w:rFonts w:ascii="Times New Roman" w:hAnsi="Times New Roman"/>
        </w:rPr>
        <w:t xml:space="preserve">Oświadczam, że nie podlegam wykluczeniu z postępowania na podstawie </w:t>
      </w:r>
      <w:r>
        <w:rPr>
          <w:rFonts w:ascii="Times New Roman" w:hAnsi="Times New Roman"/>
        </w:rPr>
        <w:br/>
        <w:t xml:space="preserve">art. 109 ust.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>, w zakresie:</w:t>
      </w:r>
    </w:p>
    <w:p w14:paraId="77E20426" w14:textId="77777777" w:rsidR="00062320" w:rsidRPr="00023477" w:rsidRDefault="00062320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p w14:paraId="434949EF" w14:textId="77777777" w:rsidR="006D3C28" w:rsidRPr="000247FF" w:rsidRDefault="006D3C28" w:rsidP="006D3C2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6DA61CB4" w14:textId="77777777" w:rsidR="006D3C28" w:rsidRPr="000247FF" w:rsidRDefault="006D3C28" w:rsidP="006D3C2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18A81F27" w14:textId="77777777" w:rsidR="00710937" w:rsidRPr="00292198" w:rsidRDefault="00710937" w:rsidP="005E24AA">
      <w:pPr>
        <w:rPr>
          <w:rFonts w:ascii="Times New Roman" w:hAnsi="Times New Roman"/>
        </w:rPr>
      </w:pPr>
    </w:p>
    <w:p w14:paraId="04BFD517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E5E967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DC0300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0FF1E4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0638C024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4A2FE9C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B28B384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537B8D38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45E5750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0EC6BB80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913D4F2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8DD31A4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8C61F72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06902EB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11B19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813F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28AED0D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3037" w14:textId="696E47E8" w:rsidR="00D2702A" w:rsidRPr="00D2702A" w:rsidRDefault="00736FC0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2141" w14:textId="2090DAE0" w:rsidR="00736FC0" w:rsidRDefault="00736FC0" w:rsidP="00736FC0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Zdolności do występowania w obrocie gospodarczym</w:t>
            </w:r>
          </w:p>
          <w:p w14:paraId="3FB287BF" w14:textId="70298C5A" w:rsidR="00D2702A" w:rsidRPr="00736FC0" w:rsidRDefault="00736FC0" w:rsidP="00736FC0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iCs/>
                <w:color w:val="FF0000"/>
              </w:rPr>
            </w:pPr>
            <w:r>
              <w:rPr>
                <w:rFonts w:ascii="Times New Roman" w:hAnsi="Times New Roman"/>
                <w:iCs/>
              </w:rPr>
              <w:t>Zamawiający uzna warunek za spełniony poprzez posiadanie dokumentu potwierdzającego, że wykonawca jest wpisany do jednego z rejestrów zawodowych lub handlowych, prowadzonych w kraju, w którym ma siedzibę lub miejsce zamieszkania, wystawionego nie wcześniej niż 6 miesięcy przed jego złożeniem (KRS, CEIDG)</w:t>
            </w:r>
          </w:p>
          <w:p w14:paraId="3F0E7517" w14:textId="77777777"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  <w:tr w:rsidR="00736FC0" w:rsidRPr="00D2702A" w14:paraId="652EC34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187D" w14:textId="4E06BC55" w:rsidR="00736FC0" w:rsidRDefault="00736FC0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4139D" w14:textId="21219654" w:rsidR="00736FC0" w:rsidRDefault="00736FC0" w:rsidP="00736FC0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Zdolności technicznej lub zawodowej </w:t>
            </w:r>
          </w:p>
          <w:p w14:paraId="439D07E1" w14:textId="1A059D66" w:rsidR="00736FC0" w:rsidRDefault="00736FC0" w:rsidP="00736FC0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Zamawiający uzna warunek za spełniony poprzez wykazanie przez Wykonawcę, że:</w:t>
            </w:r>
          </w:p>
          <w:p w14:paraId="7A4419E0" w14:textId="77777777" w:rsidR="00736FC0" w:rsidRDefault="00736FC0" w:rsidP="00736FC0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 xml:space="preserve">a) w okresie ostatnich pięciu lat przed upływem terminu składania ofert, a jeżeli okres prowadzenia działalności jest krótszy,  w tym okresie wykonał co najmniej jedno zamówienie  z branży budowlanej  w zakres którego wchodziły w szczególności: instalacje elektro-energetyczne o wartości zamówienia minimum 500 000,00 zł brutto (wartość tą można wykazać w nie więcej niż 2 zamówieniach) -  oraz  załączy dowody, określające czy roboty te zostały wykonane w sposób należyty oraz czy zostały wykonane zgodnie z zasadami sztuki budowlanej i prawidłowo ukończone. </w:t>
            </w:r>
          </w:p>
          <w:p w14:paraId="21A1B018" w14:textId="77777777" w:rsidR="00736FC0" w:rsidRDefault="00736FC0" w:rsidP="00736FC0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b) dysponuje co najmniej:</w:t>
            </w:r>
          </w:p>
          <w:p w14:paraId="480439EB" w14:textId="04FA55C1" w:rsidR="00736FC0" w:rsidRPr="00736FC0" w:rsidRDefault="00736FC0" w:rsidP="00736FC0">
            <w:pPr>
              <w:pStyle w:val="Nagwek3"/>
              <w:spacing w:before="0" w:after="0" w:line="240" w:lineRule="auto"/>
              <w:jc w:val="both"/>
              <w:rPr>
                <w:rFonts w:ascii="Times New Roman" w:eastAsia="Times New Roman" w:hAnsi="Times New Roman"/>
                <w:b w:val="0"/>
                <w:iCs/>
              </w:rPr>
            </w:pPr>
            <w:r>
              <w:rPr>
                <w:rFonts w:ascii="Times New Roman" w:hAnsi="Times New Roman"/>
                <w:b w:val="0"/>
                <w:bCs w:val="0"/>
                <w:iCs/>
              </w:rPr>
              <w:t xml:space="preserve">- </w:t>
            </w:r>
            <w:r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osobą posiadającą uprawnienia do kierowania robotami w zakresie sieci, instalacji i urządzeń elektrycznych i elektroenergetycznych, bez ograniczeń - kierownik budowy.</w:t>
            </w:r>
          </w:p>
        </w:tc>
      </w:tr>
      <w:tr w:rsidR="00736FC0" w:rsidRPr="00D2702A" w14:paraId="4DE4038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04D2" w14:textId="3F6764DF" w:rsidR="00736FC0" w:rsidRDefault="00736FC0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CF46" w14:textId="2BB02FAC" w:rsidR="00736FC0" w:rsidRDefault="00736FC0" w:rsidP="00736FC0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FF0000"/>
              </w:rPr>
            </w:pPr>
            <w:r>
              <w:rPr>
                <w:rFonts w:ascii="Times New Roman" w:hAnsi="Times New Roman"/>
                <w:iCs/>
              </w:rPr>
              <w:t>Sytuacja ekonomiczna lub  finansowa</w:t>
            </w:r>
          </w:p>
          <w:p w14:paraId="404FBBCA" w14:textId="4931AA6C" w:rsidR="00736FC0" w:rsidRDefault="00736FC0" w:rsidP="00736FC0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>
              <w:rPr>
                <w:rFonts w:ascii="Times New Roman" w:hAnsi="Times New Roman"/>
                <w:iCs/>
              </w:rPr>
              <w:t>Zamawiający uzna warunek za spełniony poprzez posiadanie przez Wykonawcę dokumentów potwierdzających, że wykonawca jest ubezpieczony od odpowiedzialności cywilnej w zakresie prowadzonej działalności związanej z przedmiotem zamówienia na sumę gwarancyjną  co najmniej 500 000,00 zł .</w:t>
            </w:r>
          </w:p>
        </w:tc>
      </w:tr>
    </w:tbl>
    <w:p w14:paraId="558FA27F" w14:textId="229D2C62" w:rsid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2BC732A" w14:textId="77777777" w:rsidR="00062320" w:rsidRPr="00D2702A" w:rsidRDefault="00062320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0259D7C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4BB7A783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FA22B9A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B6F89B6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3102F1F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0A863F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3CD0B1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C2F098E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42BF87" w14:textId="77777777" w:rsidR="00410EB4" w:rsidRDefault="00410EB4" w:rsidP="0038231F">
      <w:pPr>
        <w:spacing w:after="0" w:line="240" w:lineRule="auto"/>
      </w:pPr>
      <w:r>
        <w:separator/>
      </w:r>
    </w:p>
  </w:endnote>
  <w:endnote w:type="continuationSeparator" w:id="0">
    <w:p w14:paraId="52FB08C7" w14:textId="77777777" w:rsidR="00410EB4" w:rsidRDefault="00410E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060AC9" w14:textId="77777777" w:rsidR="006D3C28" w:rsidRDefault="006D3C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DBFB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391531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83C2BB" w14:textId="77777777" w:rsidR="006D3C28" w:rsidRDefault="006D3C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3ADEA1" w14:textId="77777777" w:rsidR="00410EB4" w:rsidRDefault="00410EB4" w:rsidP="0038231F">
      <w:pPr>
        <w:spacing w:after="0" w:line="240" w:lineRule="auto"/>
      </w:pPr>
      <w:r>
        <w:separator/>
      </w:r>
    </w:p>
  </w:footnote>
  <w:footnote w:type="continuationSeparator" w:id="0">
    <w:p w14:paraId="1ECC585F" w14:textId="77777777" w:rsidR="00410EB4" w:rsidRDefault="00410E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9773F9" w14:textId="77777777" w:rsidR="006D3C28" w:rsidRDefault="006D3C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646F0" w14:textId="77777777" w:rsidR="006D3C28" w:rsidRDefault="006D3C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DE547F" w14:textId="77777777" w:rsidR="006D3C28" w:rsidRDefault="006D3C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221EEE"/>
    <w:multiLevelType w:val="hybridMultilevel"/>
    <w:tmpl w:val="7D908646"/>
    <w:lvl w:ilvl="0" w:tplc="C9A42DC4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11"/>
  </w:num>
  <w:num w:numId="5">
    <w:abstractNumId w:val="10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0EB4"/>
    <w:rsid w:val="00023477"/>
    <w:rsid w:val="000247FF"/>
    <w:rsid w:val="00025C8D"/>
    <w:rsid w:val="000303EE"/>
    <w:rsid w:val="0005473D"/>
    <w:rsid w:val="00062320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558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EB4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D3C28"/>
    <w:rsid w:val="006F0034"/>
    <w:rsid w:val="006F3D32"/>
    <w:rsid w:val="00710937"/>
    <w:rsid w:val="007118F0"/>
    <w:rsid w:val="0072560B"/>
    <w:rsid w:val="00736FC0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7002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1B44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4270EE"/>
  <w15:docId w15:val="{59529FCA-6655-4D5A-8505-06EA1DDD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6FC0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736FC0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77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608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2021-03-18T11:24:00Z</cp:lastPrinted>
  <dcterms:created xsi:type="dcterms:W3CDTF">2021-03-19T09:21:00Z</dcterms:created>
  <dcterms:modified xsi:type="dcterms:W3CDTF">2021-03-19T09:21:00Z</dcterms:modified>
</cp:coreProperties>
</file>