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197587" w14:textId="77777777" w:rsidR="00A13914" w:rsidRPr="00A13914" w:rsidRDefault="00A13914">
      <w:pPr>
        <w:spacing w:before="360"/>
        <w:rPr>
          <w:b/>
          <w:bCs/>
        </w:rPr>
      </w:pPr>
      <w:r w:rsidRPr="00A13914">
        <w:rPr>
          <w:b/>
          <w:bCs/>
        </w:rPr>
        <w:t>Szpital Wojewódzki w Poznaniu</w:t>
      </w:r>
    </w:p>
    <w:p w14:paraId="43BE7DE8" w14:textId="77777777" w:rsidR="0033076C" w:rsidRDefault="00A13914">
      <w:pPr>
        <w:spacing w:before="360"/>
        <w:rPr>
          <w:b/>
          <w:bCs/>
        </w:rPr>
      </w:pPr>
      <w:r w:rsidRPr="00A13914">
        <w:rPr>
          <w:b/>
          <w:bCs/>
        </w:rPr>
        <w:t>Dział Zamówień Publicznych</w:t>
      </w:r>
    </w:p>
    <w:p w14:paraId="7DF0FA27" w14:textId="6F0CA01E" w:rsidR="0033076C" w:rsidRDefault="001A6133">
      <w:pPr>
        <w:rPr>
          <w:b/>
          <w:bCs/>
        </w:rPr>
      </w:pPr>
      <w:r>
        <w:rPr>
          <w:b/>
          <w:bCs/>
        </w:rPr>
        <w:t xml:space="preserve">Ul. </w:t>
      </w:r>
      <w:r w:rsidR="00A13914" w:rsidRPr="00A13914">
        <w:rPr>
          <w:b/>
          <w:bCs/>
        </w:rPr>
        <w:t>Juraszów</w:t>
      </w:r>
      <w:r w:rsidR="0033076C">
        <w:rPr>
          <w:b/>
          <w:bCs/>
        </w:rPr>
        <w:t xml:space="preserve"> </w:t>
      </w:r>
      <w:r w:rsidR="00A13914" w:rsidRPr="00A13914">
        <w:rPr>
          <w:b/>
          <w:bCs/>
        </w:rPr>
        <w:t>7/19</w:t>
      </w:r>
    </w:p>
    <w:p w14:paraId="20B9B84F" w14:textId="77777777" w:rsidR="0033076C" w:rsidRDefault="00A13914">
      <w:pPr>
        <w:rPr>
          <w:b/>
          <w:bCs/>
        </w:rPr>
      </w:pPr>
      <w:r w:rsidRPr="00A13914">
        <w:rPr>
          <w:b/>
          <w:bCs/>
        </w:rPr>
        <w:t>60-479</w:t>
      </w:r>
      <w:r w:rsidR="0033076C">
        <w:rPr>
          <w:b/>
          <w:bCs/>
        </w:rPr>
        <w:t xml:space="preserve"> </w:t>
      </w:r>
      <w:r w:rsidRPr="00A13914">
        <w:rPr>
          <w:b/>
          <w:bCs/>
        </w:rPr>
        <w:t>Poznań</w:t>
      </w:r>
    </w:p>
    <w:p w14:paraId="0FE07835" w14:textId="02CF51CC"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A13914" w:rsidRPr="00A13914">
        <w:rPr>
          <w:b/>
          <w:bCs/>
        </w:rPr>
        <w:t>SZW/DZP/80/2020</w:t>
      </w:r>
      <w:r>
        <w:tab/>
        <w:t xml:space="preserve"> </w:t>
      </w:r>
      <w:r w:rsidR="00A13914" w:rsidRPr="00A13914">
        <w:t>Poznań</w:t>
      </w:r>
      <w:r>
        <w:t xml:space="preserve"> dnia: </w:t>
      </w:r>
      <w:r w:rsidR="00A13914" w:rsidRPr="00A13914">
        <w:t>2020-11-23</w:t>
      </w:r>
    </w:p>
    <w:p w14:paraId="0EDBE6ED" w14:textId="77777777" w:rsidR="0033076C" w:rsidRDefault="0033076C">
      <w:pPr>
        <w:ind w:left="5245"/>
        <w:rPr>
          <w:b/>
        </w:rPr>
      </w:pPr>
    </w:p>
    <w:p w14:paraId="2536BB29" w14:textId="77777777"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14:paraId="3FB6DC0D" w14:textId="77777777"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14:paraId="6524B57D" w14:textId="77777777"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14:paraId="4C536349" w14:textId="08BEA7DE"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A13914" w:rsidRPr="00A13914">
        <w:t>(</w:t>
      </w:r>
      <w:proofErr w:type="spellStart"/>
      <w:r w:rsidR="00A13914" w:rsidRPr="00A13914">
        <w:t>t.j</w:t>
      </w:r>
      <w:proofErr w:type="spellEnd"/>
      <w:r w:rsidR="00A13914" w:rsidRPr="00A13914">
        <w:t>. Dz.U. z 2019 r. poz. 1843)</w:t>
      </w:r>
      <w:r>
        <w:t xml:space="preserve"> </w:t>
      </w:r>
      <w:r>
        <w:rPr>
          <w:bCs/>
        </w:rPr>
        <w:t xml:space="preserve">w trybie </w:t>
      </w:r>
      <w:r w:rsidR="00A13914" w:rsidRPr="00A13914">
        <w:rPr>
          <w:b/>
          <w:bCs/>
        </w:rPr>
        <w:t>przetarg</w:t>
      </w:r>
      <w:r w:rsidR="001A6133">
        <w:rPr>
          <w:b/>
          <w:bCs/>
        </w:rPr>
        <w:t>u</w:t>
      </w:r>
      <w:r w:rsidR="00A13914" w:rsidRPr="00A13914">
        <w:rPr>
          <w:b/>
          <w:bCs/>
        </w:rPr>
        <w:t xml:space="preserve"> nieograniczon</w:t>
      </w:r>
      <w:r w:rsidR="001A6133">
        <w:rPr>
          <w:b/>
          <w:bCs/>
        </w:rPr>
        <w:t>ego</w:t>
      </w:r>
      <w:r>
        <w:rPr>
          <w:b/>
        </w:rPr>
        <w:t xml:space="preserve"> </w:t>
      </w:r>
      <w:r>
        <w:rPr>
          <w:bCs/>
        </w:rPr>
        <w:t>na:</w:t>
      </w:r>
    </w:p>
    <w:p w14:paraId="3614D06C" w14:textId="77777777" w:rsidR="0033076C" w:rsidRDefault="00A13914">
      <w:pPr>
        <w:spacing w:before="120" w:after="120"/>
        <w:jc w:val="center"/>
        <w:rPr>
          <w:b/>
        </w:rPr>
      </w:pPr>
      <w:r w:rsidRPr="00A13914">
        <w:rPr>
          <w:b/>
        </w:rPr>
        <w:t>Zakup sprzętu medycznego - aparatu EEG dla Szpitala Wojewódzkiego w Poznaniu.</w:t>
      </w:r>
    </w:p>
    <w:p w14:paraId="578C7E19" w14:textId="77777777"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13914" w14:paraId="6096EA27" w14:textId="77777777" w:rsidTr="004D2DA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0" w:type="dxa"/>
          </w:tcPr>
          <w:p w14:paraId="43CE6E22" w14:textId="77777777" w:rsidR="00A13914" w:rsidRDefault="00A13914" w:rsidP="004D2DA5">
            <w:pPr>
              <w:spacing w:line="360" w:lineRule="auto"/>
              <w:ind w:firstLine="284"/>
              <w:jc w:val="both"/>
              <w:rPr>
                <w:b/>
              </w:rPr>
            </w:pPr>
            <w:r w:rsidRPr="00A13914">
              <w:rPr>
                <w:b/>
              </w:rPr>
              <w:t>ELMIKO MEDICAL Sp. z o.o.</w:t>
            </w:r>
          </w:p>
          <w:p w14:paraId="6163DB27" w14:textId="77777777" w:rsidR="00A13914" w:rsidRDefault="00A13914" w:rsidP="004D2DA5">
            <w:pPr>
              <w:spacing w:line="360" w:lineRule="auto"/>
              <w:ind w:firstLine="284"/>
              <w:jc w:val="both"/>
              <w:rPr>
                <w:b/>
              </w:rPr>
            </w:pPr>
            <w:r w:rsidRPr="00A13914">
              <w:rPr>
                <w:b/>
              </w:rPr>
              <w:t>K. Jeżewskiego</w:t>
            </w:r>
            <w:r>
              <w:rPr>
                <w:b/>
              </w:rPr>
              <w:t xml:space="preserve"> </w:t>
            </w:r>
            <w:r w:rsidRPr="00A13914">
              <w:rPr>
                <w:b/>
              </w:rPr>
              <w:t>5c/7</w:t>
            </w:r>
          </w:p>
          <w:p w14:paraId="4EDB47FA" w14:textId="77777777" w:rsidR="00A13914" w:rsidRDefault="00A13914" w:rsidP="004D2DA5">
            <w:pPr>
              <w:spacing w:line="360" w:lineRule="auto"/>
              <w:ind w:firstLine="284"/>
              <w:jc w:val="both"/>
              <w:rPr>
                <w:b/>
              </w:rPr>
            </w:pPr>
            <w:r w:rsidRPr="00A13914">
              <w:rPr>
                <w:b/>
              </w:rPr>
              <w:t>02-796</w:t>
            </w:r>
            <w:r>
              <w:rPr>
                <w:b/>
              </w:rPr>
              <w:t xml:space="preserve"> </w:t>
            </w:r>
            <w:r w:rsidRPr="00A13914">
              <w:rPr>
                <w:b/>
              </w:rPr>
              <w:t>Warszawa</w:t>
            </w:r>
          </w:p>
          <w:p w14:paraId="4D650F5F" w14:textId="77777777" w:rsidR="00A13914" w:rsidRDefault="00A13914" w:rsidP="004D2DA5">
            <w:pPr>
              <w:spacing w:line="360" w:lineRule="auto"/>
              <w:ind w:firstLine="284"/>
              <w:jc w:val="both"/>
            </w:pPr>
            <w:r>
              <w:t>na:</w:t>
            </w:r>
          </w:p>
          <w:p w14:paraId="390B8947" w14:textId="77777777" w:rsidR="00A13914" w:rsidRDefault="00A13914" w:rsidP="004D2DA5">
            <w:pPr>
              <w:spacing w:line="360" w:lineRule="auto"/>
              <w:ind w:firstLine="284"/>
              <w:jc w:val="both"/>
              <w:rPr>
                <w:b/>
              </w:rPr>
            </w:pPr>
            <w:r w:rsidRPr="00A13914">
              <w:t>Zakup aparatu EEG</w:t>
            </w:r>
            <w:r>
              <w:t xml:space="preserve"> za cenę </w:t>
            </w:r>
            <w:r w:rsidRPr="00A13914">
              <w:rPr>
                <w:b/>
              </w:rPr>
              <w:t>122 504.40 zł</w:t>
            </w:r>
          </w:p>
          <w:p w14:paraId="0A9E3380" w14:textId="77777777" w:rsidR="00A13914" w:rsidRDefault="00A13914" w:rsidP="004D2DA5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722A6CA5" w14:textId="77777777" w:rsidR="00A13914" w:rsidRDefault="00A13914" w:rsidP="004D2DA5">
            <w:pPr>
              <w:spacing w:line="360" w:lineRule="auto"/>
              <w:ind w:firstLine="284"/>
              <w:jc w:val="both"/>
            </w:pPr>
            <w:r w:rsidRPr="00A13914">
              <w:t>Oferta spełnia wszelkie wymagania formalno - prawne zawarte w SIWZ. Oferta najkorzystniejsza, która zdobyła najwyższą liczbę punktów. Jest to jedyna ważna oferta</w:t>
            </w:r>
          </w:p>
        </w:tc>
      </w:tr>
    </w:tbl>
    <w:p w14:paraId="18A1CFE2" w14:textId="77777777" w:rsidR="000B6515" w:rsidRDefault="000B6515" w:rsidP="000B6515">
      <w:pPr>
        <w:spacing w:before="120" w:after="120"/>
        <w:jc w:val="both"/>
        <w:rPr>
          <w:color w:val="000000"/>
        </w:rPr>
      </w:pPr>
    </w:p>
    <w:p w14:paraId="12B0D24B" w14:textId="77777777"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509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1260"/>
      </w:tblGrid>
      <w:tr w:rsidR="001A6133" w:rsidRPr="005811DF" w14:paraId="1734DA7C" w14:textId="77777777" w:rsidTr="001A6133">
        <w:tc>
          <w:tcPr>
            <w:tcW w:w="540" w:type="dxa"/>
            <w:vAlign w:val="center"/>
          </w:tcPr>
          <w:p w14:paraId="24803BC6" w14:textId="77777777" w:rsidR="001A6133" w:rsidRPr="005811DF" w:rsidRDefault="001A6133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14:paraId="6681DB11" w14:textId="77777777" w:rsidR="001A6133" w:rsidRPr="005811DF" w:rsidRDefault="001A6133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14:paraId="1EBE0799" w14:textId="77777777" w:rsidR="001A6133" w:rsidRPr="005811DF" w:rsidRDefault="001A6133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14:paraId="7B364C0D" w14:textId="77777777" w:rsidR="001A6133" w:rsidRPr="005811DF" w:rsidRDefault="001A6133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914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60" w:type="dxa"/>
            <w:vAlign w:val="center"/>
          </w:tcPr>
          <w:p w14:paraId="1DA9D3F3" w14:textId="77777777" w:rsidR="001A6133" w:rsidRPr="005811DF" w:rsidRDefault="001A6133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A6133" w:rsidRPr="005811DF" w14:paraId="06CFF565" w14:textId="77777777" w:rsidTr="001A6133">
        <w:tc>
          <w:tcPr>
            <w:tcW w:w="540" w:type="dxa"/>
            <w:vAlign w:val="center"/>
          </w:tcPr>
          <w:p w14:paraId="61AE8C47" w14:textId="77777777" w:rsidR="001A6133" w:rsidRPr="005811DF" w:rsidRDefault="001A6133" w:rsidP="004D2D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91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14:paraId="004879B5" w14:textId="77777777" w:rsidR="001A6133" w:rsidRPr="005811DF" w:rsidRDefault="001A6133" w:rsidP="004D2DA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3914">
              <w:rPr>
                <w:rFonts w:ascii="Times New Roman" w:hAnsi="Times New Roman" w:cs="Times New Roman"/>
                <w:bCs/>
                <w:sz w:val="18"/>
                <w:szCs w:val="18"/>
              </w:rPr>
              <w:t>ELMIKO MEDICAL Sp. z o.o.</w:t>
            </w:r>
          </w:p>
          <w:p w14:paraId="7771B62B" w14:textId="77777777" w:rsidR="001A6133" w:rsidRPr="005811DF" w:rsidRDefault="001A6133" w:rsidP="004D2DA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3914">
              <w:rPr>
                <w:rFonts w:ascii="Times New Roman" w:hAnsi="Times New Roman" w:cs="Times New Roman"/>
                <w:bCs/>
                <w:sz w:val="18"/>
                <w:szCs w:val="18"/>
              </w:rPr>
              <w:t>K. Jeżewskiego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13914">
              <w:rPr>
                <w:rFonts w:ascii="Times New Roman" w:hAnsi="Times New Roman" w:cs="Times New Roman"/>
                <w:bCs/>
                <w:sz w:val="18"/>
                <w:szCs w:val="18"/>
              </w:rPr>
              <w:t>5c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13914">
              <w:rPr>
                <w:rFonts w:ascii="Times New Roman" w:hAnsi="Times New Roman" w:cs="Times New Roman"/>
                <w:bCs/>
                <w:sz w:val="18"/>
                <w:szCs w:val="18"/>
              </w:rPr>
              <w:t>/7</w:t>
            </w:r>
          </w:p>
          <w:p w14:paraId="60669046" w14:textId="77777777" w:rsidR="001A6133" w:rsidRPr="005811DF" w:rsidRDefault="001A6133" w:rsidP="004D2DA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3914">
              <w:rPr>
                <w:rFonts w:ascii="Times New Roman" w:hAnsi="Times New Roman" w:cs="Times New Roman"/>
                <w:bCs/>
                <w:sz w:val="18"/>
                <w:szCs w:val="18"/>
              </w:rPr>
              <w:t>02-796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1391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14:paraId="59B9B102" w14:textId="77777777" w:rsidR="001A6133" w:rsidRPr="005811DF" w:rsidRDefault="001A6133" w:rsidP="004D2D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1391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14:paraId="43C882ED" w14:textId="04DBB8FE" w:rsidR="001A6133" w:rsidRPr="005811DF" w:rsidRDefault="001A6133" w:rsidP="004D2D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91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A13914">
              <w:rPr>
                <w:rFonts w:ascii="Times New Roman" w:hAnsi="Times New Roman" w:cs="Times New Roman"/>
                <w:sz w:val="18"/>
                <w:szCs w:val="18"/>
              </w:rPr>
              <w:t>00,00</w:t>
            </w:r>
          </w:p>
        </w:tc>
        <w:tc>
          <w:tcPr>
            <w:tcW w:w="1260" w:type="dxa"/>
            <w:vAlign w:val="center"/>
          </w:tcPr>
          <w:p w14:paraId="4BE7630E" w14:textId="54E7E66C" w:rsidR="001A6133" w:rsidRPr="005811DF" w:rsidRDefault="001A6133" w:rsidP="004D2D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91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A13914">
              <w:rPr>
                <w:rFonts w:ascii="Times New Roman" w:hAnsi="Times New Roman" w:cs="Times New Roman"/>
                <w:sz w:val="18"/>
                <w:szCs w:val="18"/>
              </w:rPr>
              <w:t>00,00</w:t>
            </w:r>
          </w:p>
        </w:tc>
      </w:tr>
    </w:tbl>
    <w:p w14:paraId="7305C6FB" w14:textId="77777777"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 w14:paraId="296261E2" w14:textId="77777777">
        <w:tc>
          <w:tcPr>
            <w:tcW w:w="941" w:type="dxa"/>
            <w:shd w:val="clear" w:color="auto" w:fill="F3F3F3"/>
            <w:vAlign w:val="center"/>
          </w:tcPr>
          <w:p w14:paraId="3FAF7A3A" w14:textId="77777777"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14:paraId="49F0E467" w14:textId="77777777"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14:paraId="39771B62" w14:textId="77777777"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 w14:paraId="5B85D604" w14:textId="77777777">
        <w:tc>
          <w:tcPr>
            <w:tcW w:w="941" w:type="dxa"/>
            <w:vAlign w:val="center"/>
          </w:tcPr>
          <w:p w14:paraId="3E51E86E" w14:textId="77777777" w:rsidR="0033076C" w:rsidRDefault="00A13914">
            <w:r w:rsidRPr="00A13914">
              <w:t>0</w:t>
            </w:r>
          </w:p>
        </w:tc>
        <w:tc>
          <w:tcPr>
            <w:tcW w:w="2796" w:type="dxa"/>
            <w:vAlign w:val="center"/>
          </w:tcPr>
          <w:p w14:paraId="674E88D1" w14:textId="77777777" w:rsidR="0033076C" w:rsidRDefault="0033076C"/>
          <w:p w14:paraId="4AE3B75B" w14:textId="77777777" w:rsidR="0033076C" w:rsidRDefault="0033076C"/>
          <w:p w14:paraId="1CFDFA73" w14:textId="77777777" w:rsidR="0033076C" w:rsidRDefault="0033076C">
            <w:r>
              <w:t xml:space="preserve">  </w:t>
            </w:r>
          </w:p>
          <w:p w14:paraId="567DBFD4" w14:textId="77777777"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14:paraId="31350EBE" w14:textId="77777777" w:rsidR="0033076C" w:rsidRDefault="0033076C"/>
          <w:p w14:paraId="5B8369FC" w14:textId="77777777" w:rsidR="0033076C" w:rsidRDefault="0033076C">
            <w:pPr>
              <w:jc w:val="both"/>
            </w:pPr>
          </w:p>
        </w:tc>
      </w:tr>
    </w:tbl>
    <w:p w14:paraId="38703FC1" w14:textId="77777777"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14:paraId="454AA2F5" w14:textId="77777777"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 w14:paraId="227F1C62" w14:textId="77777777">
        <w:tc>
          <w:tcPr>
            <w:tcW w:w="941" w:type="dxa"/>
            <w:shd w:val="clear" w:color="auto" w:fill="F3F3F3"/>
            <w:vAlign w:val="center"/>
          </w:tcPr>
          <w:p w14:paraId="5B5A74A8" w14:textId="77777777"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14:paraId="383A4133" w14:textId="77777777"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14:paraId="2DE41825" w14:textId="77777777"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 w14:paraId="0846A069" w14:textId="77777777">
        <w:tc>
          <w:tcPr>
            <w:tcW w:w="941" w:type="dxa"/>
            <w:vAlign w:val="center"/>
          </w:tcPr>
          <w:p w14:paraId="0170A662" w14:textId="77777777" w:rsidR="0033076C" w:rsidRDefault="00A13914">
            <w:r w:rsidRPr="00A13914">
              <w:t>0</w:t>
            </w:r>
          </w:p>
        </w:tc>
        <w:tc>
          <w:tcPr>
            <w:tcW w:w="2796" w:type="dxa"/>
            <w:vAlign w:val="center"/>
          </w:tcPr>
          <w:p w14:paraId="59ABBBB7" w14:textId="77777777" w:rsidR="0033076C" w:rsidRDefault="0033076C">
            <w:pPr>
              <w:jc w:val="both"/>
            </w:pPr>
          </w:p>
          <w:p w14:paraId="2C4D4B93" w14:textId="77777777"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14:paraId="2C592184" w14:textId="77777777"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14:paraId="726799FE" w14:textId="77777777" w:rsidR="0033076C" w:rsidRDefault="0033076C">
            <w:pPr>
              <w:jc w:val="both"/>
              <w:rPr>
                <w:sz w:val="20"/>
                <w:szCs w:val="20"/>
              </w:rPr>
            </w:pPr>
          </w:p>
          <w:p w14:paraId="0B8BABB3" w14:textId="77777777" w:rsidR="0033076C" w:rsidRDefault="0033076C">
            <w:pPr>
              <w:jc w:val="both"/>
            </w:pPr>
          </w:p>
        </w:tc>
      </w:tr>
    </w:tbl>
    <w:p w14:paraId="1884A055" w14:textId="77777777" w:rsidR="0033076C" w:rsidRDefault="0033076C">
      <w:pPr>
        <w:pStyle w:val="Tekstpodstawowy"/>
        <w:rPr>
          <w:sz w:val="16"/>
          <w:szCs w:val="16"/>
        </w:rPr>
      </w:pPr>
    </w:p>
    <w:p w14:paraId="33079B98" w14:textId="77777777"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A13914">
        <w:t xml:space="preserve"> </w:t>
      </w:r>
      <w:r w:rsidR="00A13914" w:rsidRPr="0012155B">
        <w:t>nie krótszym niż 5 dni od dnia przesłania niniejszego zawiadomienia o wyborze najkorzystniejszej oferty</w:t>
      </w:r>
      <w:r w:rsidR="00A13914">
        <w:t>.</w:t>
      </w:r>
    </w:p>
    <w:p w14:paraId="45E8F155" w14:textId="77777777"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14:paraId="147F1EED" w14:textId="77777777" w:rsidR="00AD5B8D" w:rsidRDefault="00AD5B8D" w:rsidP="00AD5B8D">
      <w:pPr>
        <w:spacing w:line="360" w:lineRule="auto"/>
        <w:jc w:val="both"/>
        <w:rPr>
          <w:bCs/>
        </w:rPr>
      </w:pPr>
    </w:p>
    <w:p w14:paraId="6E4C883E" w14:textId="505ECE31" w:rsidR="0033076C" w:rsidRDefault="00AD5B8D" w:rsidP="001A6133">
      <w:pPr>
        <w:spacing w:line="360" w:lineRule="auto"/>
        <w:jc w:val="both"/>
        <w:rPr>
          <w:bCs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14:paraId="3217D0EA" w14:textId="77777777" w:rsidR="001A6133" w:rsidRDefault="001A6133" w:rsidP="001A6133">
      <w:pPr>
        <w:spacing w:line="360" w:lineRule="auto"/>
        <w:jc w:val="right"/>
        <w:rPr>
          <w:bCs/>
        </w:rPr>
      </w:pPr>
    </w:p>
    <w:p w14:paraId="60190CA9" w14:textId="5A02A243" w:rsidR="001A6133" w:rsidRPr="001A6133" w:rsidRDefault="001A6133" w:rsidP="001A6133">
      <w:pPr>
        <w:spacing w:line="360" w:lineRule="auto"/>
        <w:jc w:val="right"/>
        <w:rPr>
          <w:color w:val="000000"/>
        </w:rPr>
      </w:pPr>
      <w:r>
        <w:rPr>
          <w:bCs/>
        </w:rPr>
        <w:t xml:space="preserve">Z poważaniem </w:t>
      </w:r>
    </w:p>
    <w:sectPr w:rsidR="001A6133" w:rsidRPr="001A61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2920A5" w14:textId="77777777" w:rsidR="00CD51BE" w:rsidRDefault="00CD51BE">
      <w:r>
        <w:separator/>
      </w:r>
    </w:p>
  </w:endnote>
  <w:endnote w:type="continuationSeparator" w:id="0">
    <w:p w14:paraId="3C2C6F47" w14:textId="77777777" w:rsidR="00CD51BE" w:rsidRDefault="00CD5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8ED98E" w14:textId="77777777" w:rsidR="00A13914" w:rsidRDefault="00A139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D87289" w14:textId="77777777"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6AEBBB9" w14:textId="77777777"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14:paraId="08648CC4" w14:textId="77777777"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D9C57" w14:textId="77777777" w:rsidR="00A13914" w:rsidRDefault="00A139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16F7D4" w14:textId="77777777" w:rsidR="00CD51BE" w:rsidRDefault="00CD51BE">
      <w:r>
        <w:separator/>
      </w:r>
    </w:p>
  </w:footnote>
  <w:footnote w:type="continuationSeparator" w:id="0">
    <w:p w14:paraId="4A366A78" w14:textId="77777777" w:rsidR="00CD51BE" w:rsidRDefault="00CD51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E14D40" w14:textId="77777777" w:rsidR="00A13914" w:rsidRDefault="00A139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95E52E" w14:textId="77777777" w:rsidR="00A13914" w:rsidRDefault="00A139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0AAAA8" w14:textId="77777777" w:rsidR="00A13914" w:rsidRDefault="00A139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BE"/>
    <w:rsid w:val="00034F15"/>
    <w:rsid w:val="00095FA1"/>
    <w:rsid w:val="000B6515"/>
    <w:rsid w:val="000D1E6C"/>
    <w:rsid w:val="000D6259"/>
    <w:rsid w:val="001A6133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13914"/>
    <w:rsid w:val="00AD5B8D"/>
    <w:rsid w:val="00AE6513"/>
    <w:rsid w:val="00B37924"/>
    <w:rsid w:val="00BA1245"/>
    <w:rsid w:val="00CD51BE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ABE26E"/>
  <w15:chartTrackingRefBased/>
  <w15:docId w15:val="{25629A66-9B8B-41D2-8CA5-25D0C0E93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333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Wojciech Ślusarski</dc:creator>
  <cp:keywords/>
  <dc:description/>
  <cp:lastModifiedBy>Szpital Wojewódzki w Poznaniu</cp:lastModifiedBy>
  <cp:revision>2</cp:revision>
  <cp:lastPrinted>1601-01-01T00:00:00Z</cp:lastPrinted>
  <dcterms:created xsi:type="dcterms:W3CDTF">2020-11-23T09:21:00Z</dcterms:created>
  <dcterms:modified xsi:type="dcterms:W3CDTF">2020-11-23T09:21:00Z</dcterms:modified>
</cp:coreProperties>
</file>