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E2CC0" w14:textId="122198A2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74163">
        <w:rPr>
          <w:rFonts w:ascii="Arial" w:hAnsi="Arial" w:cs="Arial"/>
          <w:bCs/>
          <w:i w:val="0"/>
          <w:szCs w:val="24"/>
        </w:rPr>
        <w:t>12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7C7AB103" w14:textId="77777777" w:rsidTr="00467CA2">
        <w:tc>
          <w:tcPr>
            <w:tcW w:w="2800" w:type="dxa"/>
          </w:tcPr>
          <w:p w14:paraId="5077A79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964ACD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6475FF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385DFE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6C9C61E0" w14:textId="77777777" w:rsidTr="00467CA2">
        <w:tc>
          <w:tcPr>
            <w:tcW w:w="2800" w:type="dxa"/>
          </w:tcPr>
          <w:p w14:paraId="09E5B4D5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C5702D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155D3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A679D2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663C07E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5BB686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DC6DD3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26E1F81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1A16819" w14:textId="278B0854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E59CD" w:rsidRPr="006E59CD">
        <w:rPr>
          <w:rFonts w:ascii="Arial" w:hAnsi="Arial" w:cs="Arial"/>
          <w:sz w:val="24"/>
          <w:szCs w:val="24"/>
        </w:rPr>
        <w:t>(</w:t>
      </w:r>
      <w:proofErr w:type="spellStart"/>
      <w:r w:rsidR="006E59CD" w:rsidRPr="006E59CD">
        <w:rPr>
          <w:rFonts w:ascii="Arial" w:hAnsi="Arial" w:cs="Arial"/>
          <w:sz w:val="24"/>
          <w:szCs w:val="24"/>
        </w:rPr>
        <w:t>t.j</w:t>
      </w:r>
      <w:proofErr w:type="spellEnd"/>
      <w:r w:rsidR="006E59CD" w:rsidRPr="006E59CD">
        <w:rPr>
          <w:rFonts w:ascii="Arial" w:hAnsi="Arial" w:cs="Arial"/>
          <w:sz w:val="24"/>
          <w:szCs w:val="24"/>
        </w:rPr>
        <w:t>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53B33CE5" w14:textId="77777777" w:rsidTr="00467CA2">
        <w:tc>
          <w:tcPr>
            <w:tcW w:w="2269" w:type="dxa"/>
          </w:tcPr>
          <w:p w14:paraId="08236CC3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2103AF9" w14:textId="62DB6ECC" w:rsidR="00D520D3" w:rsidRPr="00D74163" w:rsidRDefault="006E59C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7416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Usługa odbioru i utylizacji odpadów poszpitalnych niebezpiecznych tj. odpady z diagnozowania, leczenia i profilaktyki medycznej o kodzie: 180103*, 180102*, 180109, 180182*, 150110*.</w:t>
            </w:r>
            <w:r w:rsidR="00D520D3" w:rsidRPr="00D7416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6E59CD" w:rsidRPr="00A2540E" w14:paraId="5C8CBCE0" w14:textId="77777777" w:rsidTr="00CA379E">
        <w:tc>
          <w:tcPr>
            <w:tcW w:w="2269" w:type="dxa"/>
          </w:tcPr>
          <w:p w14:paraId="7078C75C" w14:textId="77777777" w:rsidR="006E59CD" w:rsidRPr="00A2540E" w:rsidRDefault="006E59CD" w:rsidP="00CA37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484FA8C" w14:textId="20EE111E" w:rsidR="006E59CD" w:rsidRPr="00D74163" w:rsidRDefault="006E59CD" w:rsidP="00CA37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7416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Eap-2412/21/26/M</w:t>
            </w:r>
          </w:p>
        </w:tc>
      </w:tr>
    </w:tbl>
    <w:p w14:paraId="1771D7B3" w14:textId="1E36CC6C" w:rsidR="00DC652A" w:rsidRPr="00053927" w:rsidRDefault="006E59C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056CAE9F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573ACE7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31BCFB0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F6FE9B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3924996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E1DF20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4DDBF8DF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AE77189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6BFB452C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1998FDD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B30D3E6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B3DE463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06F8EE4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62C9B45E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F19576E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A3C1CA2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F234E7D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616574A6" w14:textId="77777777" w:rsidTr="00467CA2">
        <w:tc>
          <w:tcPr>
            <w:tcW w:w="2660" w:type="dxa"/>
          </w:tcPr>
          <w:p w14:paraId="7886F0D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BD35E3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6D28800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5B8330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89806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40F1355" w14:textId="7C72E8A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E59C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C38FD2B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F73B9" w14:textId="77777777" w:rsidR="00145917" w:rsidRDefault="00145917" w:rsidP="00025386">
      <w:pPr>
        <w:spacing w:after="0" w:line="240" w:lineRule="auto"/>
      </w:pPr>
      <w:r>
        <w:separator/>
      </w:r>
    </w:p>
  </w:endnote>
  <w:endnote w:type="continuationSeparator" w:id="0">
    <w:p w14:paraId="32A5767B" w14:textId="77777777" w:rsidR="00145917" w:rsidRDefault="001459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D72D7" w14:textId="77777777" w:rsidR="006E59CD" w:rsidRDefault="006E59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C4F3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A33CA0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CB6B84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8C885C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78421" w14:textId="77777777" w:rsidR="006E59CD" w:rsidRDefault="006E59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A110E" w14:textId="77777777" w:rsidR="00145917" w:rsidRDefault="00145917" w:rsidP="00025386">
      <w:pPr>
        <w:spacing w:after="0" w:line="240" w:lineRule="auto"/>
      </w:pPr>
      <w:r>
        <w:separator/>
      </w:r>
    </w:p>
  </w:footnote>
  <w:footnote w:type="continuationSeparator" w:id="0">
    <w:p w14:paraId="1B04B5AF" w14:textId="77777777" w:rsidR="00145917" w:rsidRDefault="001459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90A23" w14:textId="77777777" w:rsidR="006E59CD" w:rsidRDefault="006E59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566C0" w14:textId="77777777" w:rsidR="006E59CD" w:rsidRDefault="006E59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359FC" w14:textId="77777777" w:rsidR="006E59CD" w:rsidRDefault="006E59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1820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6451"/>
    <w:rsid w:val="00025386"/>
    <w:rsid w:val="000423B9"/>
    <w:rsid w:val="00053927"/>
    <w:rsid w:val="00066C44"/>
    <w:rsid w:val="00071D4C"/>
    <w:rsid w:val="00084786"/>
    <w:rsid w:val="00145917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E59CD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74163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D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91CA3C"/>
  <w15:chartTrackingRefBased/>
  <w15:docId w15:val="{1C26220A-67AA-45DE-BA21-61D9BA60C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2026-11-02T10:25:00Z</dcterms:created>
  <dcterms:modified xsi:type="dcterms:W3CDTF">2026-11-02T10:25:00Z</dcterms:modified>
</cp:coreProperties>
</file>