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D5FC2" w14:textId="6498E5F6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D0637">
        <w:rPr>
          <w:rFonts w:ascii="Arial" w:hAnsi="Arial" w:cs="Arial"/>
          <w:bCs/>
          <w:i w:val="0"/>
          <w:szCs w:val="24"/>
        </w:rPr>
        <w:t>6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77F6AE6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E34AFBA" w14:textId="3708624D" w:rsidR="006676AE" w:rsidRPr="0012157F" w:rsidRDefault="00236D9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36D9F">
        <w:rPr>
          <w:rFonts w:ascii="Arial" w:hAnsi="Arial" w:cs="Arial"/>
        </w:rPr>
        <w:t>Samodzielny Publiczny Zespół Opieki Zdrowotnej w Kolbuszowej</w:t>
      </w:r>
    </w:p>
    <w:p w14:paraId="064658ED" w14:textId="26CED34F" w:rsidR="006676AE" w:rsidRPr="0012157F" w:rsidRDefault="00236D9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36D9F">
        <w:rPr>
          <w:rFonts w:ascii="Arial" w:hAnsi="Arial" w:cs="Arial"/>
        </w:rPr>
        <w:t>Grunwaldzka</w:t>
      </w:r>
      <w:r w:rsidR="006676AE" w:rsidRPr="0012157F">
        <w:rPr>
          <w:rFonts w:ascii="Arial" w:hAnsi="Arial" w:cs="Arial"/>
        </w:rPr>
        <w:t xml:space="preserve"> </w:t>
      </w:r>
      <w:r w:rsidRPr="00236D9F">
        <w:rPr>
          <w:rFonts w:ascii="Arial" w:hAnsi="Arial" w:cs="Arial"/>
        </w:rPr>
        <w:t>4</w:t>
      </w:r>
      <w:r w:rsidR="006676AE" w:rsidRPr="0012157F">
        <w:rPr>
          <w:rFonts w:ascii="Arial" w:hAnsi="Arial" w:cs="Arial"/>
        </w:rPr>
        <w:t xml:space="preserve"> </w:t>
      </w:r>
    </w:p>
    <w:p w14:paraId="53CE3438" w14:textId="700CB369" w:rsidR="00F90CD1" w:rsidRDefault="00236D9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36D9F">
        <w:rPr>
          <w:rFonts w:ascii="Arial" w:hAnsi="Arial" w:cs="Arial"/>
        </w:rPr>
        <w:t>36-100</w:t>
      </w:r>
      <w:r w:rsidR="006676AE" w:rsidRPr="0012157F">
        <w:rPr>
          <w:rFonts w:ascii="Arial" w:hAnsi="Arial" w:cs="Arial"/>
        </w:rPr>
        <w:t xml:space="preserve"> </w:t>
      </w:r>
      <w:r w:rsidRPr="00236D9F">
        <w:rPr>
          <w:rFonts w:ascii="Arial" w:hAnsi="Arial" w:cs="Arial"/>
        </w:rPr>
        <w:t>Kolbuszowa</w:t>
      </w:r>
    </w:p>
    <w:p w14:paraId="28B6240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E921383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5036E0A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9035E47" w14:textId="77777777" w:rsidTr="0018769E">
        <w:tc>
          <w:tcPr>
            <w:tcW w:w="2800" w:type="dxa"/>
          </w:tcPr>
          <w:p w14:paraId="1FA173BD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FE1E81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8925AD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B35CFE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40F076A8" w14:textId="77777777" w:rsidTr="0018769E">
        <w:tc>
          <w:tcPr>
            <w:tcW w:w="2800" w:type="dxa"/>
          </w:tcPr>
          <w:p w14:paraId="4144BA1C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4A4A8B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BE9B84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4EFA99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404D1E9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36D9F" w:rsidRPr="0012157F" w14:paraId="20D25A0C" w14:textId="77777777" w:rsidTr="00204888">
        <w:tc>
          <w:tcPr>
            <w:tcW w:w="9104" w:type="dxa"/>
            <w:shd w:val="clear" w:color="auto" w:fill="D9D9D9"/>
          </w:tcPr>
          <w:p w14:paraId="7C4AA853" w14:textId="77777777" w:rsidR="00236D9F" w:rsidRPr="0012157F" w:rsidRDefault="00236D9F" w:rsidP="0020488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7288072" w14:textId="50FF0CB8" w:rsidR="00236D9F" w:rsidRPr="0012157F" w:rsidRDefault="00236D9F" w:rsidP="0020488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36D9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36D9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36D9F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7D47ED7" w14:textId="77777777" w:rsidR="00236D9F" w:rsidRPr="00612283" w:rsidRDefault="00236D9F" w:rsidP="0020488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E12C763" w14:textId="77777777" w:rsidR="00236D9F" w:rsidRPr="00612283" w:rsidRDefault="00236D9F" w:rsidP="00204888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177ED2A" w14:textId="77777777" w:rsidR="00236D9F" w:rsidRPr="0012157F" w:rsidRDefault="00236D9F" w:rsidP="00204888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586B2EF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85A66A3" w14:textId="77777777" w:rsidTr="0018769E">
        <w:tc>
          <w:tcPr>
            <w:tcW w:w="2269" w:type="dxa"/>
          </w:tcPr>
          <w:p w14:paraId="7B8B6239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D441806" w14:textId="156ABDF2" w:rsidR="002578E4" w:rsidRPr="009D0637" w:rsidRDefault="00236D9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D063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Usługa odbioru i utylizacji odpadów poszpitalnych niebezpiecznych tj. odpady z diagnozowania, leczenia i profilaktyki medycznej o kodzie: 180103*, 180102*, 180109, 180182*, 150110*.</w:t>
            </w:r>
          </w:p>
        </w:tc>
      </w:tr>
      <w:tr w:rsidR="00236D9F" w:rsidRPr="00A2540E" w14:paraId="0B75E5FC" w14:textId="77777777" w:rsidTr="00204888">
        <w:tc>
          <w:tcPr>
            <w:tcW w:w="2269" w:type="dxa"/>
          </w:tcPr>
          <w:p w14:paraId="5E5ECB76" w14:textId="77777777" w:rsidR="00236D9F" w:rsidRPr="00A2540E" w:rsidRDefault="00236D9F" w:rsidP="0020488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5B06740" w14:textId="5D55CF5F" w:rsidR="00236D9F" w:rsidRPr="009D0637" w:rsidRDefault="00236D9F" w:rsidP="0020488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D063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Eap-2412/21/26/M</w:t>
            </w:r>
          </w:p>
        </w:tc>
      </w:tr>
    </w:tbl>
    <w:p w14:paraId="71D7202C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4FA1B6A" w14:textId="20585615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36D9F" w:rsidRPr="00236D9F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BFA246B" w14:textId="77777777" w:rsidTr="00650D6C">
        <w:tc>
          <w:tcPr>
            <w:tcW w:w="9104" w:type="dxa"/>
            <w:shd w:val="clear" w:color="auto" w:fill="D9D9D9"/>
          </w:tcPr>
          <w:p w14:paraId="69FA8CD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653F091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500E027" w14:textId="77777777" w:rsidR="00236D9F" w:rsidRPr="00992BD8" w:rsidRDefault="00236D9F" w:rsidP="00236D9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6821B4BC" w14:textId="0DA3FE87" w:rsidR="002426FF" w:rsidRPr="00A44833" w:rsidRDefault="00236D9F" w:rsidP="00236D9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0740835" w14:textId="77777777" w:rsidR="00236D9F" w:rsidRPr="00A44833" w:rsidRDefault="00236D9F" w:rsidP="00236D9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E6BA097" w14:textId="77777777" w:rsidR="00236D9F" w:rsidRPr="0012157F" w:rsidRDefault="00236D9F" w:rsidP="00236D9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21FC7156" w14:textId="77777777" w:rsidR="00236D9F" w:rsidRPr="0012157F" w:rsidRDefault="00236D9F" w:rsidP="00236D9F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B7F294D" w14:textId="0C0AE173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8601EC7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A898DCA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5A113B86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22565E9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FC37A81" w14:textId="3730377E" w:rsidR="00236D9F" w:rsidRDefault="007A2BCB" w:rsidP="00236D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193F7F0E" w14:textId="3670F078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AF4649C" w14:textId="77777777" w:rsidTr="00CD4DD1">
        <w:tc>
          <w:tcPr>
            <w:tcW w:w="9104" w:type="dxa"/>
            <w:shd w:val="clear" w:color="auto" w:fill="D9D9D9"/>
          </w:tcPr>
          <w:p w14:paraId="33FA0DE9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CC47AA8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554566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24B89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8BB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36D9F" w:rsidRPr="0012157F" w14:paraId="7F3D2A8F" w14:textId="77777777" w:rsidTr="0020488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A4883" w14:textId="750DDB39" w:rsidR="00236D9F" w:rsidRPr="0012157F" w:rsidRDefault="00236D9F" w:rsidP="0020488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6D9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C7A24" w14:textId="2BD2742F" w:rsidR="00236D9F" w:rsidRPr="0012157F" w:rsidRDefault="00236D9F" w:rsidP="00204888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6D9F">
              <w:rPr>
                <w:rFonts w:ascii="Arial" w:hAnsi="Arial" w:cs="Arial"/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14:paraId="69D73F6A" w14:textId="77777777" w:rsidR="00236D9F" w:rsidRPr="00236D9F" w:rsidRDefault="00236D9F" w:rsidP="0020488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6D9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</w:t>
            </w:r>
          </w:p>
          <w:p w14:paraId="3D746550" w14:textId="77777777" w:rsidR="00236D9F" w:rsidRPr="00236D9F" w:rsidRDefault="00236D9F" w:rsidP="0020488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6D9F">
              <w:rPr>
                <w:rFonts w:ascii="Arial" w:hAnsi="Arial" w:cs="Arial"/>
                <w:sz w:val="24"/>
                <w:szCs w:val="24"/>
              </w:rPr>
              <w:t>Za spełniających warunek udziału w postępowaniu zostaną uznani Wykonawcy, którzy posiadają: zezwolenia dla działalności objętej przedmiotem zamówienia.</w:t>
            </w:r>
          </w:p>
          <w:p w14:paraId="2E6EB4BA" w14:textId="77777777" w:rsidR="00236D9F" w:rsidRPr="00236D9F" w:rsidRDefault="00236D9F" w:rsidP="0020488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6D9F">
              <w:rPr>
                <w:rFonts w:ascii="Arial" w:hAnsi="Arial" w:cs="Arial"/>
                <w:sz w:val="24"/>
                <w:szCs w:val="24"/>
              </w:rPr>
              <w:t>Wykonawca winien posiadać:</w:t>
            </w:r>
          </w:p>
          <w:p w14:paraId="3146ABE4" w14:textId="7CA39F8D" w:rsidR="00236D9F" w:rsidRPr="0012157F" w:rsidRDefault="00236D9F" w:rsidP="0020488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6D9F">
              <w:rPr>
                <w:rFonts w:ascii="Arial" w:hAnsi="Arial" w:cs="Arial"/>
                <w:sz w:val="24"/>
                <w:szCs w:val="24"/>
              </w:rPr>
              <w:t>Dokument potwierdzający posiadanie zezwolenia właściwego organu na działalność w zakresie transportu oraz unieszkodliwiania odpadów o kodach odpowiadających przedmiotowi zamówienia.</w:t>
            </w:r>
          </w:p>
        </w:tc>
      </w:tr>
    </w:tbl>
    <w:p w14:paraId="24E0ACCB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A51B765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BF57AC1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3730884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F1A97F4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A4449F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8D6C999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300BAE4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E0E7B2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C97FF4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E284A57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796DC6C5" w14:textId="77777777" w:rsidTr="00CD4DD1">
        <w:tc>
          <w:tcPr>
            <w:tcW w:w="9104" w:type="dxa"/>
            <w:shd w:val="clear" w:color="auto" w:fill="D9D9D9"/>
          </w:tcPr>
          <w:p w14:paraId="5AB8AA6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36F6ADB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70EAA90" w14:textId="77777777" w:rsidTr="00847232">
        <w:tc>
          <w:tcPr>
            <w:tcW w:w="9104" w:type="dxa"/>
            <w:shd w:val="clear" w:color="auto" w:fill="D9D9D9"/>
          </w:tcPr>
          <w:p w14:paraId="64630DA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8B21E52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441F8A0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1EBB48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A79141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20515D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824B93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3E17AF2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650D6C" w14:paraId="2F7B5003" w14:textId="77777777" w:rsidTr="005517FB">
        <w:tc>
          <w:tcPr>
            <w:tcW w:w="9104" w:type="dxa"/>
            <w:shd w:val="clear" w:color="auto" w:fill="D9D9D9"/>
          </w:tcPr>
          <w:p w14:paraId="5C367034" w14:textId="77777777" w:rsidR="00AB3A57" w:rsidRPr="00650D6C" w:rsidRDefault="00AB3A57" w:rsidP="005517F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14:paraId="28B943C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6691396" w14:textId="77777777" w:rsidR="00C3143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Pzp</w:t>
      </w:r>
      <w:r w:rsidRPr="00392D3E">
        <w:rPr>
          <w:rFonts w:ascii="Arial" w:hAnsi="Arial" w:cs="Arial"/>
          <w:sz w:val="24"/>
          <w:szCs w:val="24"/>
        </w:rPr>
        <w:t>.</w:t>
      </w:r>
    </w:p>
    <w:p w14:paraId="68213E7A" w14:textId="77777777" w:rsidR="00C3143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14:paraId="5E66B81E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25B24306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lastRenderedPageBreak/>
        <w:t>………………………………………………………………………….……………………………………………………………………...…..</w:t>
      </w:r>
    </w:p>
    <w:p w14:paraId="42C1F4C7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14:paraId="25D84798" w14:textId="77777777" w:rsidR="00AB6AD4" w:rsidRPr="00AB6AD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53F48C3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17D76A09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14:paraId="3E0BA539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FCE6042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0B4FBB0B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14:paraId="0CC73A2A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0F1454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278BC7C3" w14:textId="77777777" w:rsidR="00524951" w:rsidRPr="00AB6AD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14:paraId="387B573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ECE7901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204FDE6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F532F" w14:textId="77777777" w:rsidR="00646312" w:rsidRDefault="00646312" w:rsidP="0038231F">
      <w:pPr>
        <w:spacing w:after="0" w:line="240" w:lineRule="auto"/>
      </w:pPr>
      <w:r>
        <w:separator/>
      </w:r>
    </w:p>
  </w:endnote>
  <w:endnote w:type="continuationSeparator" w:id="0">
    <w:p w14:paraId="17527C41" w14:textId="77777777" w:rsidR="00646312" w:rsidRDefault="006463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758BC" w14:textId="77777777" w:rsidR="00236D9F" w:rsidRDefault="00236D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BCD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8917A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37C7B" w14:textId="77777777" w:rsidR="00236D9F" w:rsidRDefault="00236D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81E1A" w14:textId="77777777" w:rsidR="00646312" w:rsidRDefault="00646312" w:rsidP="0038231F">
      <w:pPr>
        <w:spacing w:after="0" w:line="240" w:lineRule="auto"/>
      </w:pPr>
      <w:r>
        <w:separator/>
      </w:r>
    </w:p>
  </w:footnote>
  <w:footnote w:type="continuationSeparator" w:id="0">
    <w:p w14:paraId="042B75DF" w14:textId="77777777" w:rsidR="00646312" w:rsidRDefault="00646312" w:rsidP="0038231F">
      <w:pPr>
        <w:spacing w:after="0" w:line="240" w:lineRule="auto"/>
      </w:pPr>
      <w:r>
        <w:continuationSeparator/>
      </w:r>
    </w:p>
  </w:footnote>
  <w:footnote w:id="1">
    <w:p w14:paraId="12B789D6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62F91F0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FE6AB3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500596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8F2F395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6C150494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612D0" w14:textId="77777777" w:rsidR="00236D9F" w:rsidRDefault="00236D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596AF" w14:textId="77777777" w:rsidR="00236D9F" w:rsidRDefault="00236D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2C966" w14:textId="77777777" w:rsidR="00236D9F" w:rsidRDefault="00236D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5220260">
    <w:abstractNumId w:val="11"/>
  </w:num>
  <w:num w:numId="2" w16cid:durableId="306327945">
    <w:abstractNumId w:val="0"/>
  </w:num>
  <w:num w:numId="3" w16cid:durableId="405223606">
    <w:abstractNumId w:val="10"/>
  </w:num>
  <w:num w:numId="4" w16cid:durableId="1830517714">
    <w:abstractNumId w:val="13"/>
  </w:num>
  <w:num w:numId="5" w16cid:durableId="1808891785">
    <w:abstractNumId w:val="12"/>
  </w:num>
  <w:num w:numId="6" w16cid:durableId="1927611196">
    <w:abstractNumId w:val="9"/>
  </w:num>
  <w:num w:numId="7" w16cid:durableId="1336151669">
    <w:abstractNumId w:val="1"/>
  </w:num>
  <w:num w:numId="8" w16cid:durableId="1107235377">
    <w:abstractNumId w:val="6"/>
  </w:num>
  <w:num w:numId="9" w16cid:durableId="600138433">
    <w:abstractNumId w:val="4"/>
  </w:num>
  <w:num w:numId="10" w16cid:durableId="1615215130">
    <w:abstractNumId w:val="7"/>
  </w:num>
  <w:num w:numId="11" w16cid:durableId="860626503">
    <w:abstractNumId w:val="5"/>
  </w:num>
  <w:num w:numId="12" w16cid:durableId="906186094">
    <w:abstractNumId w:val="8"/>
  </w:num>
  <w:num w:numId="13" w16cid:durableId="1067067058">
    <w:abstractNumId w:val="3"/>
  </w:num>
  <w:num w:numId="14" w16cid:durableId="689718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2037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36D9F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46312"/>
    <w:rsid w:val="00650D6C"/>
    <w:rsid w:val="006676AE"/>
    <w:rsid w:val="006A3A1F"/>
    <w:rsid w:val="006A52B6"/>
    <w:rsid w:val="006B53D6"/>
    <w:rsid w:val="006C2037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9D0637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5305CE"/>
  <w15:docId w15:val="{B83208CE-3D52-410F-B6C0-36292D403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975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cp:lastModifiedBy>Walenty Plis</cp:lastModifiedBy>
  <cp:revision>2</cp:revision>
  <cp:lastPrinted>2016-07-26T10:32:00Z</cp:lastPrinted>
  <dcterms:created xsi:type="dcterms:W3CDTF">2026-11-02T09:27:00Z</dcterms:created>
  <dcterms:modified xsi:type="dcterms:W3CDTF">2026-11-02T09:27:00Z</dcterms:modified>
</cp:coreProperties>
</file>