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349AC45F" w:rsidR="00025386" w:rsidRPr="004639A8" w:rsidRDefault="0093641B" w:rsidP="00025386">
      <w:pPr>
        <w:pStyle w:val="Nagwek4"/>
        <w:rPr>
          <w:bCs/>
          <w:i w:val="0"/>
        </w:rPr>
      </w:pPr>
      <w:r w:rsidRPr="004639A8">
        <w:rPr>
          <w:bCs/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4639A8">
        <w:rPr>
          <w:bCs/>
          <w:i w:val="0"/>
        </w:rPr>
        <w:t xml:space="preserve">Załącznik nr </w:t>
      </w:r>
      <w:r w:rsidR="004639A8" w:rsidRPr="004639A8">
        <w:rPr>
          <w:bCs/>
          <w:i w:val="0"/>
        </w:rPr>
        <w:t>4</w:t>
      </w:r>
      <w:r w:rsidR="00000E4C" w:rsidRPr="004639A8">
        <w:rPr>
          <w:bCs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062FE1B2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4639A8">
        <w:rPr>
          <w:rFonts w:ascii="Times New Roman" w:eastAsia="Times New Roman" w:hAnsi="Times New Roman"/>
          <w:b/>
          <w:sz w:val="24"/>
          <w:szCs w:val="20"/>
          <w:lang w:eastAsia="pl-PL"/>
        </w:rPr>
        <w:t>88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912D8B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</w:p>
    <w:p w14:paraId="36B2A818" w14:textId="77777777" w:rsidR="00025386" w:rsidRPr="00025386" w:rsidRDefault="00025386" w:rsidP="00025386"/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4B45E869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</w:t>
      </w:r>
      <w:r w:rsidR="00912D8B" w:rsidRPr="00912D8B">
        <w:rPr>
          <w:rFonts w:ascii="Times New Roman" w:hAnsi="Times New Roman"/>
          <w:sz w:val="24"/>
          <w:szCs w:val="24"/>
        </w:rPr>
        <w:t>t.j. Dz. U. z 2024 r. poz. 1320 ze 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650592CB" w14:textId="7BA74954" w:rsidR="00BE3BCE" w:rsidRPr="00B77707" w:rsidRDefault="004639A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Przeglądy, naprawy, konserwacja Aparatów RTG</w:t>
      </w:r>
    </w:p>
    <w:p w14:paraId="21DD5F2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FF228D2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zacji </w:t>
      </w:r>
      <w:r w:rsidR="00912D8B">
        <w:rPr>
          <w:rFonts w:ascii="Times New Roman" w:eastAsia="Times New Roman" w:hAnsi="Times New Roman"/>
          <w:sz w:val="24"/>
          <w:szCs w:val="24"/>
          <w:lang w:eastAsia="pl-PL"/>
        </w:rPr>
        <w:t>zamówienia 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00D8DF7C" w14:textId="0C2C3786" w:rsidR="004374F2" w:rsidRPr="00E27ABB" w:rsidRDefault="004374F2" w:rsidP="00402326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F3B265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B3A58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2795C0F9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</w:t>
      </w:r>
      <w:r w:rsidR="00912D8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składania oświadczeń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42E20" w14:textId="77777777" w:rsidR="004734CA" w:rsidRDefault="004734CA" w:rsidP="00025386">
      <w:pPr>
        <w:spacing w:after="0" w:line="240" w:lineRule="auto"/>
      </w:pPr>
      <w:r>
        <w:separator/>
      </w:r>
    </w:p>
  </w:endnote>
  <w:endnote w:type="continuationSeparator" w:id="0">
    <w:p w14:paraId="2B8C3028" w14:textId="77777777" w:rsidR="004734CA" w:rsidRDefault="004734C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84122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92302" w14:textId="77777777" w:rsidR="004734CA" w:rsidRDefault="004734CA" w:rsidP="00025386">
      <w:pPr>
        <w:spacing w:after="0" w:line="240" w:lineRule="auto"/>
      </w:pPr>
      <w:r>
        <w:separator/>
      </w:r>
    </w:p>
  </w:footnote>
  <w:footnote w:type="continuationSeparator" w:id="0">
    <w:p w14:paraId="558FB114" w14:textId="77777777" w:rsidR="004734CA" w:rsidRDefault="004734C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400967"/>
    <w:rsid w:val="00402326"/>
    <w:rsid w:val="004374F2"/>
    <w:rsid w:val="00460705"/>
    <w:rsid w:val="004639A8"/>
    <w:rsid w:val="004734CA"/>
    <w:rsid w:val="00485239"/>
    <w:rsid w:val="0050161B"/>
    <w:rsid w:val="00513D3B"/>
    <w:rsid w:val="0055145C"/>
    <w:rsid w:val="005624D8"/>
    <w:rsid w:val="00620062"/>
    <w:rsid w:val="00657A47"/>
    <w:rsid w:val="00745A44"/>
    <w:rsid w:val="008014D5"/>
    <w:rsid w:val="008139AC"/>
    <w:rsid w:val="008B797E"/>
    <w:rsid w:val="008F14B0"/>
    <w:rsid w:val="008F2498"/>
    <w:rsid w:val="00912D8B"/>
    <w:rsid w:val="0093641B"/>
    <w:rsid w:val="00996D7C"/>
    <w:rsid w:val="00A56A6F"/>
    <w:rsid w:val="00B340C2"/>
    <w:rsid w:val="00B77707"/>
    <w:rsid w:val="00BE3BCE"/>
    <w:rsid w:val="00C13349"/>
    <w:rsid w:val="00CD659D"/>
    <w:rsid w:val="00D315F4"/>
    <w:rsid w:val="00D55FC4"/>
    <w:rsid w:val="00D74F30"/>
    <w:rsid w:val="00DC587A"/>
    <w:rsid w:val="00DE73DD"/>
    <w:rsid w:val="00E01BC8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12</cp:revision>
  <dcterms:created xsi:type="dcterms:W3CDTF">2017-08-01T08:06:00Z</dcterms:created>
  <dcterms:modified xsi:type="dcterms:W3CDTF">2026-10-29T12:52:00Z</dcterms:modified>
</cp:coreProperties>
</file>