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1D44248" w:rsidR="00281DC6" w:rsidRPr="00281DC6" w:rsidRDefault="00254401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>
        <w:rPr>
          <w:b/>
          <w:sz w:val="22"/>
          <w:szCs w:val="22"/>
        </w:rPr>
        <w:t xml:space="preserve"> Przeglądy, </w:t>
      </w:r>
      <w:r w:rsidR="009E5297">
        <w:rPr>
          <w:b/>
          <w:sz w:val="22"/>
          <w:szCs w:val="22"/>
        </w:rPr>
        <w:t>naprawy</w:t>
      </w:r>
      <w:r>
        <w:rPr>
          <w:b/>
          <w:sz w:val="22"/>
          <w:szCs w:val="22"/>
        </w:rPr>
        <w:t>, konserwacja Aparatów RTG</w:t>
      </w:r>
      <w:r w:rsidR="00281DC6"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EE9BC23" w:rsidR="00281DC6" w:rsidRPr="00281DC6" w:rsidRDefault="00254401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</w:t>
            </w:r>
            <w:r w:rsidR="00281DC6" w:rsidRPr="00281DC6">
              <w:rPr>
                <w:rFonts w:eastAsia="Calibri"/>
                <w:sz w:val="22"/>
                <w:szCs w:val="22"/>
              </w:rPr>
              <w:t xml:space="preserve">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A6B33B0" w14:textId="77777777" w:rsidR="00254401" w:rsidRPr="00281DC6" w:rsidRDefault="00254401" w:rsidP="00254401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7DAAE6B0" w14:textId="77777777" w:rsidR="00254401" w:rsidRDefault="00254401" w:rsidP="00254401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Imię i nazwisko</w:t>
            </w:r>
          </w:p>
          <w:p w14:paraId="2060E29A" w14:textId="75F06E5C" w:rsidR="00254401" w:rsidRDefault="00254401" w:rsidP="00254401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                ……………………………</w:t>
            </w:r>
          </w:p>
          <w:p w14:paraId="7143F71D" w14:textId="12029B8D" w:rsidR="00281DC6" w:rsidRPr="00281DC6" w:rsidRDefault="00254401" w:rsidP="00254401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                           e-mail:</w:t>
            </w:r>
          </w:p>
        </w:tc>
      </w:tr>
      <w:tr w:rsidR="00254401" w:rsidRPr="005E44D5" w14:paraId="62070985" w14:textId="77777777" w:rsidTr="00254401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6953" w14:textId="6DEC0901" w:rsidR="00254401" w:rsidRPr="005E44D5" w:rsidRDefault="00254401" w:rsidP="0046498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</w:t>
            </w:r>
            <w:r w:rsidRPr="005E44D5">
              <w:rPr>
                <w:rFonts w:eastAsia="Calibri"/>
                <w:sz w:val="22"/>
                <w:szCs w:val="22"/>
              </w:rPr>
              <w:t xml:space="preserve">, </w:t>
            </w:r>
            <w:r>
              <w:rPr>
                <w:rFonts w:eastAsia="Calibri"/>
                <w:sz w:val="22"/>
                <w:szCs w:val="22"/>
              </w:rPr>
              <w:t xml:space="preserve">nr telefonu, </w:t>
            </w:r>
            <w:r w:rsidRPr="005E44D5">
              <w:rPr>
                <w:rFonts w:eastAsia="Calibri"/>
                <w:sz w:val="22"/>
                <w:szCs w:val="22"/>
              </w:rPr>
              <w:t>e-mail do kontaktu w sprawie zgłaszania reklamacji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A1A6" w14:textId="77777777" w:rsidR="00254401" w:rsidRPr="005E44D5" w:rsidRDefault="00254401" w:rsidP="00464983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ABD0131" w14:textId="77777777" w:rsidR="00254401" w:rsidRPr="00281DC6" w:rsidRDefault="00254401" w:rsidP="00254401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0FE37564" w14:textId="77777777" w:rsidR="00254401" w:rsidRDefault="00254401" w:rsidP="00254401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Imię i nazwisko</w:t>
            </w:r>
          </w:p>
          <w:p w14:paraId="241B46D6" w14:textId="77777777" w:rsidR="00254401" w:rsidRDefault="00254401" w:rsidP="00254401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                ……………………………</w:t>
            </w:r>
          </w:p>
          <w:p w14:paraId="0BB2B644" w14:textId="45793A7C" w:rsidR="00254401" w:rsidRPr="005E44D5" w:rsidRDefault="00254401" w:rsidP="00254401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4BE66EF6" w14:textId="34B2B33B" w:rsidR="00A3024B" w:rsidRPr="00A3024B" w:rsidRDefault="00281DC6" w:rsidP="00A3024B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A3024B">
        <w:rPr>
          <w:b/>
          <w:sz w:val="22"/>
        </w:rPr>
        <w:lastRenderedPageBreak/>
        <w:t>SKŁADAMY OFERTĘ</w:t>
      </w:r>
      <w:r w:rsidRPr="00A3024B">
        <w:rPr>
          <w:sz w:val="22"/>
        </w:rPr>
        <w:t xml:space="preserve"> </w:t>
      </w:r>
      <w:r w:rsidR="00A3024B">
        <w:rPr>
          <w:sz w:val="22"/>
        </w:rPr>
        <w:t>na wykonanie przeglądów</w:t>
      </w:r>
      <w:r w:rsidR="0069271A">
        <w:rPr>
          <w:sz w:val="22"/>
        </w:rPr>
        <w:t xml:space="preserve">, </w:t>
      </w:r>
      <w:r w:rsidR="00A3024B">
        <w:rPr>
          <w:sz w:val="22"/>
        </w:rPr>
        <w:t>napraw</w:t>
      </w:r>
      <w:r w:rsidR="0069271A">
        <w:rPr>
          <w:sz w:val="22"/>
        </w:rPr>
        <w:t xml:space="preserve"> i konserwacją</w:t>
      </w:r>
      <w:r w:rsidR="00A3024B">
        <w:rPr>
          <w:sz w:val="22"/>
        </w:rPr>
        <w:t xml:space="preserve"> z wymianą części </w:t>
      </w:r>
      <w:r w:rsidR="00A3024B" w:rsidRPr="001F5C81">
        <w:rPr>
          <w:sz w:val="22"/>
          <w:u w:val="single"/>
        </w:rPr>
        <w:t>uwzględniającą dojazd do Zamawiającego</w:t>
      </w:r>
      <w:r w:rsidR="00A3024B">
        <w:rPr>
          <w:sz w:val="22"/>
        </w:rPr>
        <w:t xml:space="preserve"> </w:t>
      </w:r>
      <w:r w:rsidR="00A3024B" w:rsidRPr="00281DC6">
        <w:rPr>
          <w:sz w:val="22"/>
        </w:rPr>
        <w:t xml:space="preserve">na wykonanie przedmiotu zamówienia zgodnie </w:t>
      </w:r>
      <w:r w:rsidR="0069271A">
        <w:rPr>
          <w:sz w:val="22"/>
        </w:rPr>
        <w:br/>
      </w:r>
      <w:r w:rsidR="00A3024B" w:rsidRPr="00281DC6">
        <w:rPr>
          <w:sz w:val="22"/>
        </w:rPr>
        <w:t>ze Specyfikacją Warunków Zamówienia</w:t>
      </w:r>
      <w:r w:rsidR="0069271A">
        <w:rPr>
          <w:sz w:val="22"/>
        </w:rPr>
        <w:t>, OPZ, Formularzem asortymentowo - cenowym</w:t>
      </w:r>
      <w:r w:rsidR="00A3024B">
        <w:rPr>
          <w:sz w:val="22"/>
        </w:rPr>
        <w:t xml:space="preserve"> oraz wzorem umowy</w:t>
      </w:r>
      <w:r w:rsidR="00A3024B" w:rsidRPr="00281DC6">
        <w:rPr>
          <w:sz w:val="22"/>
        </w:rPr>
        <w:t>, stosując niżej wymienione stawki:</w:t>
      </w:r>
    </w:p>
    <w:p w14:paraId="541C4D62" w14:textId="77777777" w:rsidR="00A3024B" w:rsidRDefault="00A3024B" w:rsidP="00A3024B">
      <w:pPr>
        <w:spacing w:after="120" w:line="276" w:lineRule="auto"/>
        <w:contextualSpacing/>
        <w:jc w:val="both"/>
        <w:rPr>
          <w:b/>
          <w:sz w:val="22"/>
        </w:rPr>
      </w:pPr>
    </w:p>
    <w:p w14:paraId="62053A52" w14:textId="77777777" w:rsidR="00A3024B" w:rsidRPr="00A3024B" w:rsidRDefault="00A3024B" w:rsidP="00A3024B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2AAB3600" w:rsidR="00281DC6" w:rsidRPr="00254401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bookmarkStart w:id="3" w:name="_Hlk115774927"/>
      <w:r w:rsidRPr="00254401">
        <w:rPr>
          <w:bCs/>
          <w:sz w:val="22"/>
          <w:u w:val="single"/>
        </w:rPr>
        <w:t xml:space="preserve">Zadanie nr 1: </w:t>
      </w:r>
      <w:bookmarkStart w:id="4" w:name="_Hlk67910880"/>
      <w:r w:rsidR="00E06691" w:rsidRPr="00254401">
        <w:rPr>
          <w:bCs/>
          <w:sz w:val="22"/>
          <w:u w:val="single"/>
        </w:rPr>
        <w:t xml:space="preserve">Aparat RTG </w:t>
      </w:r>
      <w:r w:rsidR="0022792D">
        <w:rPr>
          <w:bCs/>
          <w:sz w:val="22"/>
          <w:u w:val="single"/>
        </w:rPr>
        <w:t>PHILIPS</w:t>
      </w:r>
    </w:p>
    <w:bookmarkEnd w:id="4"/>
    <w:p w14:paraId="36C3FEFA" w14:textId="31DEB5C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47EFC704" w:rsidR="00281DC6" w:rsidRPr="00281DC6" w:rsidRDefault="00A3024B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89889E7" w14:textId="77777777" w:rsidR="009D1376" w:rsidRDefault="009D1376" w:rsidP="00A3024B">
      <w:pPr>
        <w:jc w:val="both"/>
        <w:rPr>
          <w:b/>
        </w:rPr>
      </w:pPr>
    </w:p>
    <w:p w14:paraId="02507095" w14:textId="49C93076" w:rsidR="00A3024B" w:rsidRDefault="00A3024B" w:rsidP="00A3024B">
      <w:pPr>
        <w:jc w:val="both"/>
      </w:pPr>
      <w:r>
        <w:rPr>
          <w:b/>
        </w:rPr>
        <w:t>Autoryzacja producenta do serwisowania sprzętu (K-</w:t>
      </w:r>
      <w:r w:rsidR="009D1376">
        <w:rPr>
          <w:b/>
        </w:rPr>
        <w:t>2</w:t>
      </w:r>
      <w:r>
        <w:rPr>
          <w:b/>
        </w:rPr>
        <w:t>)</w:t>
      </w:r>
      <w:r w:rsidRPr="005811FB">
        <w:rPr>
          <w:b/>
        </w:rPr>
        <w:t>:</w:t>
      </w:r>
      <w:r>
        <w:t xml:space="preserve"> …………(wpisać: TAK lub NIE)</w:t>
      </w:r>
    </w:p>
    <w:p w14:paraId="62FBAF10" w14:textId="77777777" w:rsidR="00A3024B" w:rsidRDefault="00A3024B" w:rsidP="00A3024B">
      <w:pPr>
        <w:jc w:val="both"/>
        <w:rPr>
          <w:u w:val="single"/>
        </w:rPr>
      </w:pPr>
      <w:bookmarkStart w:id="5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45550A50" w14:textId="00F3DA47" w:rsidR="009D1376" w:rsidRDefault="009D1376" w:rsidP="009D1376">
      <w:pPr>
        <w:spacing w:before="120" w:after="120"/>
        <w:jc w:val="both"/>
        <w:outlineLvl w:val="1"/>
      </w:pPr>
      <w:bookmarkStart w:id="6" w:name="_Hlk51753816"/>
      <w:bookmarkStart w:id="7" w:name="_Hlk50105795"/>
      <w:bookmarkEnd w:id="3"/>
      <w:bookmarkEnd w:id="5"/>
      <w:r>
        <w:rPr>
          <w:b/>
        </w:rPr>
        <w:t>Skrócenie terminu przystąpienia do usunięcia awarii</w:t>
      </w:r>
      <w:r>
        <w:rPr>
          <w:b/>
        </w:rPr>
        <w:t xml:space="preserve"> (Czas reakcji serwisu) (K-</w:t>
      </w:r>
      <w:r>
        <w:rPr>
          <w:b/>
        </w:rPr>
        <w:t>3</w:t>
      </w:r>
      <w:r>
        <w:rPr>
          <w:b/>
        </w:rPr>
        <w:t>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godzin</w:t>
      </w:r>
      <w:r w:rsidRPr="00B35DA3">
        <w:t xml:space="preserve"> (</w:t>
      </w:r>
      <w:r>
        <w:t xml:space="preserve">wpisać odpowiednio: powyżej </w:t>
      </w:r>
      <w:r>
        <w:t>12-24 godz.</w:t>
      </w:r>
      <w:r>
        <w:t xml:space="preserve"> – </w:t>
      </w:r>
      <w:bookmarkStart w:id="8" w:name="_Hlk192592936"/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8"/>
      <w:r>
        <w:t xml:space="preserve">, </w:t>
      </w:r>
      <w:r>
        <w:rPr>
          <w:bCs/>
          <w:iCs/>
          <w:color w:val="000000"/>
          <w:sz w:val="22"/>
          <w:szCs w:val="22"/>
        </w:rPr>
        <w:t xml:space="preserve">poniżej </w:t>
      </w:r>
      <w:r>
        <w:rPr>
          <w:bCs/>
          <w:iCs/>
          <w:color w:val="000000"/>
          <w:sz w:val="22"/>
          <w:szCs w:val="22"/>
        </w:rPr>
        <w:t>12 godz.</w:t>
      </w:r>
      <w:r>
        <w:rPr>
          <w:bCs/>
          <w:iCs/>
          <w:color w:val="000000"/>
          <w:sz w:val="22"/>
          <w:szCs w:val="22"/>
        </w:rPr>
        <w:t xml:space="preserve">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001A10B3" w14:textId="43AB56A3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764E25E5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E06691">
        <w:rPr>
          <w:bCs/>
          <w:sz w:val="22"/>
          <w:u w:val="single"/>
        </w:rPr>
        <w:t xml:space="preserve">Aparaty RTG </w:t>
      </w:r>
      <w:r w:rsidR="00B73F3E">
        <w:rPr>
          <w:bCs/>
          <w:sz w:val="22"/>
          <w:u w:val="single"/>
        </w:rPr>
        <w:t>SIEMENS</w:t>
      </w:r>
    </w:p>
    <w:p w14:paraId="1F09042B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7F19A99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……………….. zł</w:t>
      </w:r>
    </w:p>
    <w:p w14:paraId="4AC4A32B" w14:textId="77777777" w:rsidR="00B73F3E" w:rsidRPr="00467243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4B47C50" w14:textId="77777777" w:rsidR="00B73F3E" w:rsidRDefault="00B73F3E" w:rsidP="00B73F3E">
      <w:pPr>
        <w:jc w:val="both"/>
      </w:pPr>
      <w:r>
        <w:t xml:space="preserve">w tym: </w:t>
      </w:r>
    </w:p>
    <w:p w14:paraId="4B120525" w14:textId="77777777" w:rsidR="00B73F3E" w:rsidRDefault="00B73F3E" w:rsidP="00B73F3E">
      <w:pPr>
        <w:numPr>
          <w:ilvl w:val="0"/>
          <w:numId w:val="17"/>
        </w:numPr>
      </w:pPr>
      <w:r>
        <w:t xml:space="preserve">Koszt jednego przeglądu </w:t>
      </w:r>
    </w:p>
    <w:p w14:paraId="0D5C2E7E" w14:textId="77777777" w:rsidR="00B73F3E" w:rsidRDefault="00B73F3E" w:rsidP="00B73F3E">
      <w:pPr>
        <w:ind w:left="1068"/>
      </w:pPr>
      <w:r>
        <w:t>Wartość netto:    ………. ….% VAT: ………..</w:t>
      </w:r>
    </w:p>
    <w:p w14:paraId="24704748" w14:textId="77777777" w:rsidR="00B73F3E" w:rsidRDefault="00B73F3E" w:rsidP="00B73F3E">
      <w:pPr>
        <w:ind w:left="1068"/>
      </w:pPr>
      <w:r>
        <w:t>Wartość brutto: ………..</w:t>
      </w:r>
    </w:p>
    <w:p w14:paraId="026B4EC8" w14:textId="77777777" w:rsidR="00B73F3E" w:rsidRDefault="00B73F3E" w:rsidP="00B73F3E">
      <w:pPr>
        <w:ind w:left="1068"/>
      </w:pPr>
    </w:p>
    <w:p w14:paraId="69B9F5EB" w14:textId="77777777" w:rsidR="00B73F3E" w:rsidRDefault="00B73F3E" w:rsidP="00B73F3E">
      <w:pPr>
        <w:numPr>
          <w:ilvl w:val="0"/>
          <w:numId w:val="1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E1C191C" w14:textId="77777777" w:rsidR="00B73F3E" w:rsidRPr="00C922E2" w:rsidRDefault="00B73F3E" w:rsidP="00B73F3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6FBFE65" w14:textId="77777777" w:rsidR="00B73F3E" w:rsidRPr="00C922E2" w:rsidRDefault="00B73F3E" w:rsidP="00B73F3E">
      <w:pPr>
        <w:ind w:left="1134"/>
      </w:pPr>
      <w:r w:rsidRPr="00C922E2">
        <w:t>Wartość brutto: ………..</w:t>
      </w:r>
    </w:p>
    <w:p w14:paraId="7C5B3D82" w14:textId="77777777" w:rsidR="00B73F3E" w:rsidRPr="008D24E8" w:rsidRDefault="00B73F3E" w:rsidP="00B73F3E">
      <w:pPr>
        <w:ind w:left="708"/>
        <w:rPr>
          <w:b/>
          <w:color w:val="FF0000"/>
        </w:rPr>
      </w:pPr>
    </w:p>
    <w:p w14:paraId="535395BE" w14:textId="77777777" w:rsidR="00B73F3E" w:rsidRPr="008D24E8" w:rsidRDefault="00B73F3E" w:rsidP="00B73F3E">
      <w:pPr>
        <w:rPr>
          <w:color w:val="FF0000"/>
          <w:sz w:val="20"/>
        </w:rPr>
      </w:pPr>
    </w:p>
    <w:p w14:paraId="48A47B0E" w14:textId="77777777" w:rsidR="00B73F3E" w:rsidRDefault="00B73F3E" w:rsidP="00B73F3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911AA8A" w14:textId="77777777" w:rsidR="00B73F3E" w:rsidRPr="00CA2EB7" w:rsidRDefault="00B73F3E" w:rsidP="00B73F3E">
      <w:pPr>
        <w:ind w:hanging="284"/>
        <w:jc w:val="both"/>
      </w:pPr>
      <w:r w:rsidRPr="00CA2EB7">
        <w:lastRenderedPageBreak/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5C863E5" w14:textId="77777777" w:rsidR="00B73F3E" w:rsidRDefault="00B73F3E" w:rsidP="00B73F3E">
      <w:pPr>
        <w:jc w:val="both"/>
        <w:rPr>
          <w:b/>
        </w:rPr>
      </w:pPr>
    </w:p>
    <w:p w14:paraId="53AD3A62" w14:textId="77777777" w:rsidR="00B73F3E" w:rsidRDefault="00B73F3E" w:rsidP="00B73F3E">
      <w:pPr>
        <w:jc w:val="both"/>
      </w:pPr>
      <w:r>
        <w:rPr>
          <w:b/>
        </w:rPr>
        <w:t>Autoryzacja producenta do serwisowania sprzętu (K-2)</w:t>
      </w:r>
      <w:r w:rsidRPr="005811FB">
        <w:rPr>
          <w:b/>
        </w:rPr>
        <w:t>:</w:t>
      </w:r>
      <w:r>
        <w:t xml:space="preserve"> …………(wpisać: TAK lub NIE)</w:t>
      </w:r>
    </w:p>
    <w:p w14:paraId="37A5948C" w14:textId="7D200F7D" w:rsidR="00B73F3E" w:rsidRDefault="00B73F3E" w:rsidP="00B73F3E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5D71B9"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79EF7A8" w14:textId="77777777" w:rsidR="00B73F3E" w:rsidRDefault="00B73F3E" w:rsidP="00B73F3E">
      <w:pPr>
        <w:spacing w:before="120" w:after="120"/>
        <w:jc w:val="both"/>
        <w:outlineLvl w:val="1"/>
      </w:pPr>
      <w:r>
        <w:rPr>
          <w:b/>
        </w:rPr>
        <w:t>Skrócenie terminu przystąpienia do usunięcia awarii (Czas reakcji serwisu)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godzin</w:t>
      </w:r>
      <w:r w:rsidRPr="00B35DA3">
        <w:t xml:space="preserve"> (</w:t>
      </w:r>
      <w:r>
        <w:t xml:space="preserve">wpisać odpowiednio: powyżej 12-24 godz.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</w:t>
      </w:r>
      <w:r>
        <w:rPr>
          <w:bCs/>
          <w:iCs/>
          <w:color w:val="000000"/>
          <w:sz w:val="22"/>
          <w:szCs w:val="22"/>
        </w:rPr>
        <w:t xml:space="preserve">poniżej 12 godz.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0E54F8C5" w14:textId="77777777" w:rsidR="0086534C" w:rsidRDefault="0086534C" w:rsidP="00D200D8">
      <w:pPr>
        <w:jc w:val="both"/>
        <w:rPr>
          <w:u w:val="single"/>
        </w:rPr>
      </w:pPr>
    </w:p>
    <w:p w14:paraId="7E1C6051" w14:textId="2FF82774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E06691">
        <w:rPr>
          <w:bCs/>
          <w:sz w:val="22"/>
          <w:u w:val="single"/>
        </w:rPr>
        <w:t xml:space="preserve">Aparaty RTG – </w:t>
      </w:r>
      <w:r w:rsidR="00B73F3E">
        <w:rPr>
          <w:bCs/>
          <w:sz w:val="22"/>
          <w:u w:val="single"/>
        </w:rPr>
        <w:t>ZIEHM</w:t>
      </w:r>
      <w:r w:rsidR="00E06691">
        <w:rPr>
          <w:bCs/>
          <w:sz w:val="22"/>
          <w:u w:val="single"/>
        </w:rPr>
        <w:t xml:space="preserve"> </w:t>
      </w:r>
    </w:p>
    <w:p w14:paraId="5E0E6A6D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15B6E7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……………….. zł</w:t>
      </w:r>
    </w:p>
    <w:p w14:paraId="5E16BDEB" w14:textId="77777777" w:rsidR="00B73F3E" w:rsidRPr="00467243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980BFD5" w14:textId="77777777" w:rsidR="00B73F3E" w:rsidRDefault="00B73F3E" w:rsidP="00B73F3E">
      <w:pPr>
        <w:jc w:val="both"/>
      </w:pPr>
      <w:r>
        <w:t xml:space="preserve">w tym: </w:t>
      </w:r>
    </w:p>
    <w:p w14:paraId="4B4C1197" w14:textId="77777777" w:rsidR="00B73F3E" w:rsidRDefault="00B73F3E" w:rsidP="00B73F3E">
      <w:pPr>
        <w:numPr>
          <w:ilvl w:val="0"/>
          <w:numId w:val="19"/>
        </w:numPr>
      </w:pPr>
      <w:r>
        <w:t xml:space="preserve">Koszt jednego przeglądu </w:t>
      </w:r>
    </w:p>
    <w:p w14:paraId="404BA513" w14:textId="77777777" w:rsidR="00B73F3E" w:rsidRDefault="00B73F3E" w:rsidP="00B73F3E">
      <w:pPr>
        <w:ind w:left="1068"/>
      </w:pPr>
      <w:r>
        <w:t>Wartość netto:    ………. ….% VAT: ………..</w:t>
      </w:r>
    </w:p>
    <w:p w14:paraId="31088DDD" w14:textId="77777777" w:rsidR="00B73F3E" w:rsidRDefault="00B73F3E" w:rsidP="00B73F3E">
      <w:pPr>
        <w:ind w:left="1068"/>
      </w:pPr>
      <w:r>
        <w:t>Wartość brutto: ………..</w:t>
      </w:r>
    </w:p>
    <w:p w14:paraId="30372776" w14:textId="77777777" w:rsidR="00B73F3E" w:rsidRDefault="00B73F3E" w:rsidP="00B73F3E">
      <w:pPr>
        <w:ind w:left="1068"/>
      </w:pPr>
    </w:p>
    <w:p w14:paraId="4EF19AFB" w14:textId="77777777" w:rsidR="00B73F3E" w:rsidRDefault="00B73F3E" w:rsidP="00B73F3E">
      <w:pPr>
        <w:numPr>
          <w:ilvl w:val="0"/>
          <w:numId w:val="1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5D3631B" w14:textId="77777777" w:rsidR="00B73F3E" w:rsidRPr="00C922E2" w:rsidRDefault="00B73F3E" w:rsidP="00B73F3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98DC712" w14:textId="77777777" w:rsidR="00B73F3E" w:rsidRPr="00C922E2" w:rsidRDefault="00B73F3E" w:rsidP="00B73F3E">
      <w:pPr>
        <w:ind w:left="1134"/>
      </w:pPr>
      <w:r w:rsidRPr="00C922E2">
        <w:t>Wartość brutto: ………..</w:t>
      </w:r>
    </w:p>
    <w:p w14:paraId="0F1AC33A" w14:textId="77777777" w:rsidR="00B73F3E" w:rsidRPr="008D24E8" w:rsidRDefault="00B73F3E" w:rsidP="00B73F3E">
      <w:pPr>
        <w:ind w:left="708"/>
        <w:rPr>
          <w:b/>
          <w:color w:val="FF0000"/>
        </w:rPr>
      </w:pPr>
    </w:p>
    <w:p w14:paraId="10C038B4" w14:textId="77777777" w:rsidR="00B73F3E" w:rsidRPr="008D24E8" w:rsidRDefault="00B73F3E" w:rsidP="00B73F3E">
      <w:pPr>
        <w:rPr>
          <w:color w:val="FF0000"/>
          <w:sz w:val="20"/>
        </w:rPr>
      </w:pPr>
    </w:p>
    <w:p w14:paraId="394C0072" w14:textId="77777777" w:rsidR="00B73F3E" w:rsidRDefault="00B73F3E" w:rsidP="00B73F3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3B9F1F4" w14:textId="77777777" w:rsidR="00B73F3E" w:rsidRPr="00CA2EB7" w:rsidRDefault="00B73F3E" w:rsidP="00B73F3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F83DDA0" w14:textId="77777777" w:rsidR="00B73F3E" w:rsidRDefault="00B73F3E" w:rsidP="00B73F3E">
      <w:pPr>
        <w:jc w:val="both"/>
        <w:rPr>
          <w:b/>
        </w:rPr>
      </w:pPr>
    </w:p>
    <w:p w14:paraId="00DA47FA" w14:textId="77777777" w:rsidR="00B73F3E" w:rsidRDefault="00B73F3E" w:rsidP="00B73F3E">
      <w:pPr>
        <w:jc w:val="both"/>
      </w:pPr>
      <w:r>
        <w:rPr>
          <w:b/>
        </w:rPr>
        <w:t>Autoryzacja producenta do serwisowania sprzętu (K-2)</w:t>
      </w:r>
      <w:r w:rsidRPr="005811FB">
        <w:rPr>
          <w:b/>
        </w:rPr>
        <w:t>:</w:t>
      </w:r>
      <w:r>
        <w:t xml:space="preserve"> …………(wpisać: TAK lub NIE)</w:t>
      </w:r>
    </w:p>
    <w:p w14:paraId="5107F73E" w14:textId="43D1C432" w:rsidR="00B73F3E" w:rsidRDefault="00B73F3E" w:rsidP="00B73F3E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5D71B9"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8080E2C" w14:textId="77777777" w:rsidR="00B73F3E" w:rsidRDefault="00B73F3E" w:rsidP="00B73F3E">
      <w:pPr>
        <w:spacing w:before="120" w:after="120"/>
        <w:jc w:val="both"/>
        <w:outlineLvl w:val="1"/>
      </w:pPr>
      <w:r>
        <w:rPr>
          <w:b/>
        </w:rPr>
        <w:t>Skrócenie terminu przystąpienia do usunięcia awarii (Czas reakcji serwisu)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godzin</w:t>
      </w:r>
      <w:r w:rsidRPr="00B35DA3">
        <w:t xml:space="preserve"> (</w:t>
      </w:r>
      <w:r>
        <w:t xml:space="preserve">wpisać odpowiednio: powyżej 12-24 godz.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</w:t>
      </w:r>
      <w:r>
        <w:rPr>
          <w:bCs/>
          <w:iCs/>
          <w:color w:val="000000"/>
          <w:sz w:val="22"/>
          <w:szCs w:val="22"/>
        </w:rPr>
        <w:t xml:space="preserve">poniżej 12 godz.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4D1AE6A5" w14:textId="77777777" w:rsidR="0086534C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761FA36" w14:textId="77777777" w:rsidR="00305E3F" w:rsidRDefault="00305E3F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E0E3B78" w14:textId="0C3A5B96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E06691">
        <w:rPr>
          <w:bCs/>
          <w:sz w:val="22"/>
          <w:u w:val="single"/>
        </w:rPr>
        <w:t xml:space="preserve">Aparat RTG </w:t>
      </w:r>
      <w:r w:rsidR="00B73F3E">
        <w:rPr>
          <w:bCs/>
          <w:sz w:val="22"/>
          <w:u w:val="single"/>
        </w:rPr>
        <w:t>ROESYS</w:t>
      </w:r>
    </w:p>
    <w:p w14:paraId="006B549C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09984E4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……………….. zł</w:t>
      </w:r>
    </w:p>
    <w:p w14:paraId="0C8BFCB8" w14:textId="77777777" w:rsidR="00B73F3E" w:rsidRPr="00467243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16ACE4F" w14:textId="77777777" w:rsidR="00B73F3E" w:rsidRDefault="00B73F3E" w:rsidP="00B73F3E">
      <w:pPr>
        <w:jc w:val="both"/>
      </w:pPr>
      <w:r>
        <w:t xml:space="preserve">w tym: </w:t>
      </w:r>
    </w:p>
    <w:p w14:paraId="29799C62" w14:textId="77777777" w:rsidR="00B73F3E" w:rsidRDefault="00B73F3E" w:rsidP="00B73F3E">
      <w:pPr>
        <w:numPr>
          <w:ilvl w:val="0"/>
          <w:numId w:val="21"/>
        </w:numPr>
      </w:pPr>
      <w:r>
        <w:t xml:space="preserve">Koszt jednego przeglądu </w:t>
      </w:r>
    </w:p>
    <w:p w14:paraId="39711838" w14:textId="77777777" w:rsidR="00B73F3E" w:rsidRDefault="00B73F3E" w:rsidP="00B73F3E">
      <w:pPr>
        <w:ind w:left="1068"/>
      </w:pPr>
      <w:r>
        <w:t>Wartość netto:    ………. ….% VAT: ………..</w:t>
      </w:r>
    </w:p>
    <w:p w14:paraId="42BAF429" w14:textId="77777777" w:rsidR="00B73F3E" w:rsidRDefault="00B73F3E" w:rsidP="00B73F3E">
      <w:pPr>
        <w:ind w:left="1068"/>
      </w:pPr>
      <w:r>
        <w:t>Wartość brutto: ………..</w:t>
      </w:r>
    </w:p>
    <w:p w14:paraId="19359E3E" w14:textId="77777777" w:rsidR="00B73F3E" w:rsidRDefault="00B73F3E" w:rsidP="00B73F3E">
      <w:pPr>
        <w:ind w:left="1068"/>
      </w:pPr>
    </w:p>
    <w:p w14:paraId="39045FBB" w14:textId="77777777" w:rsidR="00B73F3E" w:rsidRDefault="00B73F3E" w:rsidP="00B73F3E">
      <w:pPr>
        <w:numPr>
          <w:ilvl w:val="0"/>
          <w:numId w:val="21"/>
        </w:numPr>
      </w:pPr>
      <w:r>
        <w:lastRenderedPageBreak/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7D94D0A" w14:textId="77777777" w:rsidR="00B73F3E" w:rsidRPr="00C922E2" w:rsidRDefault="00B73F3E" w:rsidP="00B73F3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66D7D1B" w14:textId="77777777" w:rsidR="00B73F3E" w:rsidRPr="00C922E2" w:rsidRDefault="00B73F3E" w:rsidP="00B73F3E">
      <w:pPr>
        <w:ind w:left="1134"/>
      </w:pPr>
      <w:r w:rsidRPr="00C922E2">
        <w:t>Wartość brutto: ………..</w:t>
      </w:r>
    </w:p>
    <w:p w14:paraId="1165540C" w14:textId="77777777" w:rsidR="00B73F3E" w:rsidRPr="008D24E8" w:rsidRDefault="00B73F3E" w:rsidP="00B73F3E">
      <w:pPr>
        <w:ind w:left="708"/>
        <w:rPr>
          <w:b/>
          <w:color w:val="FF0000"/>
        </w:rPr>
      </w:pPr>
    </w:p>
    <w:p w14:paraId="7755FEA9" w14:textId="77777777" w:rsidR="00B73F3E" w:rsidRPr="008D24E8" w:rsidRDefault="00B73F3E" w:rsidP="00B73F3E">
      <w:pPr>
        <w:rPr>
          <w:color w:val="FF0000"/>
          <w:sz w:val="20"/>
        </w:rPr>
      </w:pPr>
    </w:p>
    <w:p w14:paraId="3917A357" w14:textId="77777777" w:rsidR="00B73F3E" w:rsidRDefault="00B73F3E" w:rsidP="00B73F3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AE20384" w14:textId="77777777" w:rsidR="00B73F3E" w:rsidRPr="00CA2EB7" w:rsidRDefault="00B73F3E" w:rsidP="00B73F3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BADC0A9" w14:textId="77777777" w:rsidR="00B73F3E" w:rsidRDefault="00B73F3E" w:rsidP="00B73F3E">
      <w:pPr>
        <w:jc w:val="both"/>
        <w:rPr>
          <w:b/>
        </w:rPr>
      </w:pPr>
    </w:p>
    <w:p w14:paraId="43C4E7D7" w14:textId="77777777" w:rsidR="00B73F3E" w:rsidRDefault="00B73F3E" w:rsidP="00B73F3E">
      <w:pPr>
        <w:jc w:val="both"/>
      </w:pPr>
      <w:r>
        <w:rPr>
          <w:b/>
        </w:rPr>
        <w:t>Autoryzacja producenta do serwisowania sprzętu (K-2)</w:t>
      </w:r>
      <w:r w:rsidRPr="005811FB">
        <w:rPr>
          <w:b/>
        </w:rPr>
        <w:t>:</w:t>
      </w:r>
      <w:r>
        <w:t xml:space="preserve"> …………(wpisać: TAK lub NIE)</w:t>
      </w:r>
    </w:p>
    <w:p w14:paraId="73FEF1C7" w14:textId="5057EEFE" w:rsidR="00B73F3E" w:rsidRDefault="00B73F3E" w:rsidP="00B73F3E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5D71B9"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6D5A2F3F" w14:textId="77777777" w:rsidR="00B73F3E" w:rsidRDefault="00B73F3E" w:rsidP="00B73F3E">
      <w:pPr>
        <w:spacing w:before="120" w:after="120"/>
        <w:jc w:val="both"/>
        <w:outlineLvl w:val="1"/>
      </w:pPr>
      <w:r>
        <w:rPr>
          <w:b/>
        </w:rPr>
        <w:t>Skrócenie terminu przystąpienia do usunięcia awarii (Czas reakcji serwisu)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godzin</w:t>
      </w:r>
      <w:r w:rsidRPr="00B35DA3">
        <w:t xml:space="preserve"> (</w:t>
      </w:r>
      <w:r>
        <w:t xml:space="preserve">wpisać odpowiednio: powyżej 12-24 godz.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</w:t>
      </w:r>
      <w:r>
        <w:rPr>
          <w:bCs/>
          <w:iCs/>
          <w:color w:val="000000"/>
          <w:sz w:val="22"/>
          <w:szCs w:val="22"/>
        </w:rPr>
        <w:t xml:space="preserve">poniżej 12 godz.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345F10A4" w14:textId="77777777" w:rsidR="0086534C" w:rsidRDefault="0086534C" w:rsidP="0086534C">
      <w:pPr>
        <w:spacing w:before="120" w:after="120"/>
        <w:jc w:val="both"/>
        <w:outlineLvl w:val="1"/>
      </w:pPr>
    </w:p>
    <w:p w14:paraId="63DB56ED" w14:textId="676202AC" w:rsidR="00B73F3E" w:rsidRPr="00B73F3E" w:rsidRDefault="00B73F3E" w:rsidP="00B73F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B73F3E">
        <w:rPr>
          <w:bCs/>
          <w:sz w:val="22"/>
          <w:u w:val="single"/>
          <w:lang w:val="en-US"/>
        </w:rPr>
        <w:t xml:space="preserve">Zadanie nr </w:t>
      </w:r>
      <w:r w:rsidRPr="00B73F3E">
        <w:rPr>
          <w:bCs/>
          <w:sz w:val="22"/>
          <w:u w:val="single"/>
          <w:lang w:val="en-US"/>
        </w:rPr>
        <w:t>5</w:t>
      </w:r>
      <w:r w:rsidRPr="00B73F3E">
        <w:rPr>
          <w:bCs/>
          <w:sz w:val="22"/>
          <w:u w:val="single"/>
          <w:lang w:val="en-US"/>
        </w:rPr>
        <w:t xml:space="preserve">: </w:t>
      </w:r>
      <w:proofErr w:type="spellStart"/>
      <w:r w:rsidRPr="00B73F3E">
        <w:rPr>
          <w:bCs/>
          <w:sz w:val="22"/>
          <w:u w:val="single"/>
          <w:lang w:val="en-US"/>
        </w:rPr>
        <w:t>Aparat</w:t>
      </w:r>
      <w:proofErr w:type="spellEnd"/>
      <w:r w:rsidRPr="00B73F3E">
        <w:rPr>
          <w:bCs/>
          <w:sz w:val="22"/>
          <w:u w:val="single"/>
          <w:lang w:val="en-US"/>
        </w:rPr>
        <w:t xml:space="preserve"> RTG </w:t>
      </w:r>
      <w:r w:rsidRPr="00B73F3E">
        <w:rPr>
          <w:bCs/>
          <w:sz w:val="22"/>
          <w:u w:val="single"/>
          <w:lang w:val="en-US"/>
        </w:rPr>
        <w:t>INTERMEDICAL</w:t>
      </w:r>
    </w:p>
    <w:p w14:paraId="70A2A4ED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A9E0858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……………….. zł</w:t>
      </w:r>
    </w:p>
    <w:p w14:paraId="0BB2CF58" w14:textId="77777777" w:rsidR="00B73F3E" w:rsidRPr="00467243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5C91F5C" w14:textId="77777777" w:rsidR="00B73F3E" w:rsidRDefault="00B73F3E" w:rsidP="00B73F3E">
      <w:pPr>
        <w:jc w:val="both"/>
      </w:pPr>
      <w:r>
        <w:t xml:space="preserve">w tym: </w:t>
      </w:r>
    </w:p>
    <w:p w14:paraId="6FC4F5B2" w14:textId="77777777" w:rsidR="00B73F3E" w:rsidRDefault="00B73F3E" w:rsidP="00B73F3E">
      <w:pPr>
        <w:numPr>
          <w:ilvl w:val="0"/>
          <w:numId w:val="23"/>
        </w:numPr>
      </w:pPr>
      <w:r>
        <w:t xml:space="preserve">Koszt jednego przeglądu </w:t>
      </w:r>
    </w:p>
    <w:p w14:paraId="72128F5E" w14:textId="77777777" w:rsidR="00B73F3E" w:rsidRDefault="00B73F3E" w:rsidP="00B73F3E">
      <w:pPr>
        <w:ind w:left="1068"/>
      </w:pPr>
      <w:r>
        <w:t>Wartość netto:    ………. ….% VAT: ………..</w:t>
      </w:r>
    </w:p>
    <w:p w14:paraId="4D1303F5" w14:textId="77777777" w:rsidR="00B73F3E" w:rsidRDefault="00B73F3E" w:rsidP="00B73F3E">
      <w:pPr>
        <w:ind w:left="1068"/>
      </w:pPr>
      <w:r>
        <w:t>Wartość brutto: ………..</w:t>
      </w:r>
    </w:p>
    <w:p w14:paraId="6D8B9CC0" w14:textId="77777777" w:rsidR="00B73F3E" w:rsidRDefault="00B73F3E" w:rsidP="00B73F3E">
      <w:pPr>
        <w:ind w:left="1068"/>
      </w:pPr>
    </w:p>
    <w:p w14:paraId="20096E48" w14:textId="77777777" w:rsidR="00B73F3E" w:rsidRDefault="00B73F3E" w:rsidP="00B73F3E">
      <w:pPr>
        <w:numPr>
          <w:ilvl w:val="0"/>
          <w:numId w:val="2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4D895CD" w14:textId="77777777" w:rsidR="00B73F3E" w:rsidRPr="00C922E2" w:rsidRDefault="00B73F3E" w:rsidP="00B73F3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3F7A48E" w14:textId="77777777" w:rsidR="00B73F3E" w:rsidRPr="00C922E2" w:rsidRDefault="00B73F3E" w:rsidP="00B73F3E">
      <w:pPr>
        <w:ind w:left="1134"/>
      </w:pPr>
      <w:r w:rsidRPr="00C922E2">
        <w:t>Wartość brutto: ………..</w:t>
      </w:r>
    </w:p>
    <w:p w14:paraId="6E708F36" w14:textId="77777777" w:rsidR="00B73F3E" w:rsidRPr="008D24E8" w:rsidRDefault="00B73F3E" w:rsidP="00B73F3E">
      <w:pPr>
        <w:ind w:left="708"/>
        <w:rPr>
          <w:b/>
          <w:color w:val="FF0000"/>
        </w:rPr>
      </w:pPr>
    </w:p>
    <w:p w14:paraId="6F32EA39" w14:textId="77777777" w:rsidR="00B73F3E" w:rsidRPr="008D24E8" w:rsidRDefault="00B73F3E" w:rsidP="00B73F3E">
      <w:pPr>
        <w:rPr>
          <w:color w:val="FF0000"/>
          <w:sz w:val="20"/>
        </w:rPr>
      </w:pPr>
    </w:p>
    <w:p w14:paraId="0F508439" w14:textId="77777777" w:rsidR="00B73F3E" w:rsidRDefault="00B73F3E" w:rsidP="00B73F3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EED2765" w14:textId="77777777" w:rsidR="00B73F3E" w:rsidRPr="00CA2EB7" w:rsidRDefault="00B73F3E" w:rsidP="00B73F3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B0D195F" w14:textId="77777777" w:rsidR="00B73F3E" w:rsidRDefault="00B73F3E" w:rsidP="00B73F3E">
      <w:pPr>
        <w:jc w:val="both"/>
        <w:rPr>
          <w:b/>
        </w:rPr>
      </w:pPr>
    </w:p>
    <w:p w14:paraId="10931686" w14:textId="77777777" w:rsidR="00B73F3E" w:rsidRDefault="00B73F3E" w:rsidP="00B73F3E">
      <w:pPr>
        <w:jc w:val="both"/>
      </w:pPr>
      <w:r>
        <w:rPr>
          <w:b/>
        </w:rPr>
        <w:t>Autoryzacja producenta do serwisowania sprzętu (K-2)</w:t>
      </w:r>
      <w:r w:rsidRPr="005811FB">
        <w:rPr>
          <w:b/>
        </w:rPr>
        <w:t>:</w:t>
      </w:r>
      <w:r>
        <w:t xml:space="preserve"> …………(wpisać: TAK lub NIE)</w:t>
      </w:r>
    </w:p>
    <w:p w14:paraId="75D3D151" w14:textId="1BE3F788" w:rsidR="00B73F3E" w:rsidRDefault="00B73F3E" w:rsidP="00B73F3E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5D71B9"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A120AEF" w14:textId="77777777" w:rsidR="00B73F3E" w:rsidRDefault="00B73F3E" w:rsidP="00B73F3E">
      <w:pPr>
        <w:spacing w:before="120" w:after="120"/>
        <w:jc w:val="both"/>
        <w:outlineLvl w:val="1"/>
      </w:pPr>
      <w:r>
        <w:rPr>
          <w:b/>
        </w:rPr>
        <w:t>Skrócenie terminu przystąpienia do usunięcia awarii (Czas reakcji serwisu)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godzin</w:t>
      </w:r>
      <w:r w:rsidRPr="00B35DA3">
        <w:t xml:space="preserve"> (</w:t>
      </w:r>
      <w:r>
        <w:t xml:space="preserve">wpisać odpowiednio: powyżej 12-24 godz.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</w:t>
      </w:r>
      <w:r>
        <w:rPr>
          <w:bCs/>
          <w:iCs/>
          <w:color w:val="000000"/>
          <w:sz w:val="22"/>
          <w:szCs w:val="22"/>
        </w:rPr>
        <w:t xml:space="preserve">poniżej 12 godz.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767439D3" w14:textId="77777777" w:rsidR="00B73F3E" w:rsidRDefault="00B73F3E" w:rsidP="0086534C">
      <w:pPr>
        <w:spacing w:before="120" w:after="120"/>
        <w:jc w:val="both"/>
        <w:outlineLvl w:val="1"/>
      </w:pPr>
    </w:p>
    <w:p w14:paraId="3648B5BE" w14:textId="5E14361A" w:rsidR="00B73F3E" w:rsidRPr="00281DC6" w:rsidRDefault="00B73F3E" w:rsidP="00B73F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 RTG </w:t>
      </w:r>
      <w:r>
        <w:rPr>
          <w:bCs/>
          <w:sz w:val="22"/>
          <w:u w:val="single"/>
        </w:rPr>
        <w:t>AGFA</w:t>
      </w:r>
    </w:p>
    <w:p w14:paraId="1E70F871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EF7C64A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……………….. zł</w:t>
      </w:r>
    </w:p>
    <w:p w14:paraId="327EEA69" w14:textId="77777777" w:rsidR="00B73F3E" w:rsidRPr="00467243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9F39CC7" w14:textId="77777777" w:rsidR="00B73F3E" w:rsidRDefault="00B73F3E" w:rsidP="00B73F3E">
      <w:pPr>
        <w:jc w:val="both"/>
      </w:pPr>
      <w:r>
        <w:lastRenderedPageBreak/>
        <w:t xml:space="preserve">w tym: </w:t>
      </w:r>
    </w:p>
    <w:p w14:paraId="21D267F2" w14:textId="77777777" w:rsidR="00B73F3E" w:rsidRDefault="00B73F3E" w:rsidP="00B73F3E">
      <w:pPr>
        <w:numPr>
          <w:ilvl w:val="0"/>
          <w:numId w:val="27"/>
        </w:numPr>
      </w:pPr>
      <w:r>
        <w:t xml:space="preserve">Koszt jednego przeglądu </w:t>
      </w:r>
    </w:p>
    <w:p w14:paraId="1FEA66BD" w14:textId="77777777" w:rsidR="00B73F3E" w:rsidRDefault="00B73F3E" w:rsidP="00B73F3E">
      <w:pPr>
        <w:ind w:left="1068"/>
      </w:pPr>
      <w:r>
        <w:t>Wartość netto:    ………. ….% VAT: ………..</w:t>
      </w:r>
    </w:p>
    <w:p w14:paraId="7E74207F" w14:textId="77777777" w:rsidR="00B73F3E" w:rsidRDefault="00B73F3E" w:rsidP="00B73F3E">
      <w:pPr>
        <w:ind w:left="1068"/>
      </w:pPr>
      <w:r>
        <w:t>Wartość brutto: ………..</w:t>
      </w:r>
    </w:p>
    <w:p w14:paraId="480F9F0C" w14:textId="77777777" w:rsidR="00B73F3E" w:rsidRDefault="00B73F3E" w:rsidP="00B73F3E">
      <w:pPr>
        <w:ind w:left="1068"/>
      </w:pPr>
    </w:p>
    <w:p w14:paraId="1A557364" w14:textId="77777777" w:rsidR="00B73F3E" w:rsidRDefault="00B73F3E" w:rsidP="00B73F3E">
      <w:pPr>
        <w:numPr>
          <w:ilvl w:val="0"/>
          <w:numId w:val="2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B38899C" w14:textId="77777777" w:rsidR="00B73F3E" w:rsidRPr="00C922E2" w:rsidRDefault="00B73F3E" w:rsidP="00B73F3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3040E0D" w14:textId="77777777" w:rsidR="00B73F3E" w:rsidRPr="00C922E2" w:rsidRDefault="00B73F3E" w:rsidP="00B73F3E">
      <w:pPr>
        <w:ind w:left="1134"/>
      </w:pPr>
      <w:r w:rsidRPr="00C922E2">
        <w:t>Wartość brutto: ………..</w:t>
      </w:r>
    </w:p>
    <w:p w14:paraId="6D9BBD2C" w14:textId="77777777" w:rsidR="00B73F3E" w:rsidRPr="008D24E8" w:rsidRDefault="00B73F3E" w:rsidP="00B73F3E">
      <w:pPr>
        <w:ind w:left="708"/>
        <w:rPr>
          <w:b/>
          <w:color w:val="FF0000"/>
        </w:rPr>
      </w:pPr>
    </w:p>
    <w:p w14:paraId="0AB52086" w14:textId="77777777" w:rsidR="00B73F3E" w:rsidRPr="008D24E8" w:rsidRDefault="00B73F3E" w:rsidP="00B73F3E">
      <w:pPr>
        <w:rPr>
          <w:color w:val="FF0000"/>
          <w:sz w:val="20"/>
        </w:rPr>
      </w:pPr>
    </w:p>
    <w:p w14:paraId="61AD5892" w14:textId="77777777" w:rsidR="00B73F3E" w:rsidRDefault="00B73F3E" w:rsidP="00B73F3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22BB31A" w14:textId="77777777" w:rsidR="00B73F3E" w:rsidRPr="00CA2EB7" w:rsidRDefault="00B73F3E" w:rsidP="00B73F3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182D305" w14:textId="77777777" w:rsidR="00B73F3E" w:rsidRDefault="00B73F3E" w:rsidP="00B73F3E">
      <w:pPr>
        <w:jc w:val="both"/>
        <w:rPr>
          <w:b/>
        </w:rPr>
      </w:pPr>
    </w:p>
    <w:p w14:paraId="42E65A35" w14:textId="77777777" w:rsidR="00B73F3E" w:rsidRDefault="00B73F3E" w:rsidP="00B73F3E">
      <w:pPr>
        <w:jc w:val="both"/>
      </w:pPr>
      <w:r>
        <w:rPr>
          <w:b/>
        </w:rPr>
        <w:t>Autoryzacja producenta do serwisowania sprzętu (K-2)</w:t>
      </w:r>
      <w:r w:rsidRPr="005811FB">
        <w:rPr>
          <w:b/>
        </w:rPr>
        <w:t>:</w:t>
      </w:r>
      <w:r>
        <w:t xml:space="preserve"> …………(wpisać: TAK lub NIE)</w:t>
      </w:r>
    </w:p>
    <w:p w14:paraId="1A1F729B" w14:textId="5BD07F48" w:rsidR="00B73F3E" w:rsidRDefault="00B73F3E" w:rsidP="00B73F3E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5D71B9">
        <w:rPr>
          <w:u w:val="single"/>
        </w:rPr>
        <w:t>6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437C657F" w14:textId="77777777" w:rsidR="00B73F3E" w:rsidRDefault="00B73F3E" w:rsidP="00B73F3E">
      <w:pPr>
        <w:spacing w:before="120" w:after="120"/>
        <w:jc w:val="both"/>
        <w:outlineLvl w:val="1"/>
      </w:pPr>
      <w:r>
        <w:rPr>
          <w:b/>
        </w:rPr>
        <w:t>Skrócenie terminu przystąpienia do usunięcia awarii (Czas reakcji serwisu)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godzin</w:t>
      </w:r>
      <w:r w:rsidRPr="00B35DA3">
        <w:t xml:space="preserve"> (</w:t>
      </w:r>
      <w:r>
        <w:t xml:space="preserve">wpisać odpowiednio: powyżej 12-24 godz.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</w:t>
      </w:r>
      <w:r>
        <w:rPr>
          <w:bCs/>
          <w:iCs/>
          <w:color w:val="000000"/>
          <w:sz w:val="22"/>
          <w:szCs w:val="22"/>
        </w:rPr>
        <w:t xml:space="preserve">poniżej 12 godz.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3B974BEE" w14:textId="77777777" w:rsidR="00B73F3E" w:rsidRDefault="00B73F3E" w:rsidP="0086534C">
      <w:pPr>
        <w:spacing w:before="120" w:after="120"/>
        <w:jc w:val="both"/>
        <w:outlineLvl w:val="1"/>
      </w:pPr>
    </w:p>
    <w:p w14:paraId="3FF45C62" w14:textId="55AD4CA2" w:rsidR="00B73F3E" w:rsidRPr="00281DC6" w:rsidRDefault="00B73F3E" w:rsidP="00B73F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 RTG </w:t>
      </w:r>
      <w:r>
        <w:rPr>
          <w:bCs/>
          <w:sz w:val="22"/>
          <w:u w:val="single"/>
        </w:rPr>
        <w:t>CARESTREAM</w:t>
      </w:r>
    </w:p>
    <w:p w14:paraId="1C88EBEE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BCFBD9C" w14:textId="77777777" w:rsidR="00B73F3E" w:rsidRPr="00281DC6" w:rsidRDefault="00B73F3E" w:rsidP="00B73F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……………….. zł</w:t>
      </w:r>
    </w:p>
    <w:p w14:paraId="7BA9F3B1" w14:textId="77777777" w:rsidR="00B73F3E" w:rsidRPr="00467243" w:rsidRDefault="00B73F3E" w:rsidP="00B73F3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1F6CE54" w14:textId="77777777" w:rsidR="00B73F3E" w:rsidRDefault="00B73F3E" w:rsidP="00B73F3E">
      <w:pPr>
        <w:jc w:val="both"/>
      </w:pPr>
      <w:r>
        <w:t xml:space="preserve">w tym: </w:t>
      </w:r>
    </w:p>
    <w:p w14:paraId="34563E43" w14:textId="77777777" w:rsidR="00B73F3E" w:rsidRDefault="00B73F3E" w:rsidP="00B73F3E">
      <w:pPr>
        <w:numPr>
          <w:ilvl w:val="0"/>
          <w:numId w:val="26"/>
        </w:numPr>
      </w:pPr>
      <w:r>
        <w:t xml:space="preserve">Koszt jednego przeglądu </w:t>
      </w:r>
    </w:p>
    <w:p w14:paraId="6B9F70B2" w14:textId="77777777" w:rsidR="00B73F3E" w:rsidRDefault="00B73F3E" w:rsidP="00B73F3E">
      <w:pPr>
        <w:ind w:left="1068"/>
      </w:pPr>
      <w:r>
        <w:t>Wartość netto:    ………. ….% VAT: ………..</w:t>
      </w:r>
    </w:p>
    <w:p w14:paraId="5EB34D21" w14:textId="77777777" w:rsidR="00B73F3E" w:rsidRDefault="00B73F3E" w:rsidP="00B73F3E">
      <w:pPr>
        <w:ind w:left="1068"/>
      </w:pPr>
      <w:r>
        <w:t>Wartość brutto: ………..</w:t>
      </w:r>
    </w:p>
    <w:p w14:paraId="1FA2DD8E" w14:textId="77777777" w:rsidR="00B73F3E" w:rsidRDefault="00B73F3E" w:rsidP="00B73F3E">
      <w:pPr>
        <w:ind w:left="1068"/>
      </w:pPr>
    </w:p>
    <w:p w14:paraId="461A6003" w14:textId="77777777" w:rsidR="00B73F3E" w:rsidRDefault="00B73F3E" w:rsidP="00B73F3E">
      <w:pPr>
        <w:numPr>
          <w:ilvl w:val="0"/>
          <w:numId w:val="2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CE21B3E" w14:textId="77777777" w:rsidR="00B73F3E" w:rsidRPr="00C922E2" w:rsidRDefault="00B73F3E" w:rsidP="00B73F3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93C16A8" w14:textId="77777777" w:rsidR="00B73F3E" w:rsidRPr="00C922E2" w:rsidRDefault="00B73F3E" w:rsidP="00B73F3E">
      <w:pPr>
        <w:ind w:left="1134"/>
      </w:pPr>
      <w:r w:rsidRPr="00C922E2">
        <w:t>Wartość brutto: ………..</w:t>
      </w:r>
    </w:p>
    <w:p w14:paraId="613DEBB1" w14:textId="77777777" w:rsidR="00B73F3E" w:rsidRPr="008D24E8" w:rsidRDefault="00B73F3E" w:rsidP="00B73F3E">
      <w:pPr>
        <w:ind w:left="708"/>
        <w:rPr>
          <w:b/>
          <w:color w:val="FF0000"/>
        </w:rPr>
      </w:pPr>
    </w:p>
    <w:p w14:paraId="1F87DC24" w14:textId="77777777" w:rsidR="00B73F3E" w:rsidRPr="008D24E8" w:rsidRDefault="00B73F3E" w:rsidP="00B73F3E">
      <w:pPr>
        <w:rPr>
          <w:color w:val="FF0000"/>
          <w:sz w:val="20"/>
        </w:rPr>
      </w:pPr>
    </w:p>
    <w:p w14:paraId="3A1507B4" w14:textId="77777777" w:rsidR="00B73F3E" w:rsidRDefault="00B73F3E" w:rsidP="00B73F3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3D547D3" w14:textId="77777777" w:rsidR="00B73F3E" w:rsidRPr="00CA2EB7" w:rsidRDefault="00B73F3E" w:rsidP="00B73F3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83155C6" w14:textId="77777777" w:rsidR="00B73F3E" w:rsidRDefault="00B73F3E" w:rsidP="00B73F3E">
      <w:pPr>
        <w:jc w:val="both"/>
        <w:rPr>
          <w:b/>
        </w:rPr>
      </w:pPr>
    </w:p>
    <w:p w14:paraId="57B46AE3" w14:textId="77777777" w:rsidR="00B73F3E" w:rsidRDefault="00B73F3E" w:rsidP="00B73F3E">
      <w:pPr>
        <w:jc w:val="both"/>
      </w:pPr>
      <w:r>
        <w:rPr>
          <w:b/>
        </w:rPr>
        <w:t>Autoryzacja producenta do serwisowania sprzętu (K-2)</w:t>
      </w:r>
      <w:r w:rsidRPr="005811FB">
        <w:rPr>
          <w:b/>
        </w:rPr>
        <w:t>:</w:t>
      </w:r>
      <w:r>
        <w:t xml:space="preserve"> …………(wpisać: TAK lub NIE)</w:t>
      </w:r>
    </w:p>
    <w:p w14:paraId="3F757E20" w14:textId="3AF3507D" w:rsidR="00B73F3E" w:rsidRDefault="00B73F3E" w:rsidP="00B73F3E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5D71B9">
        <w:rPr>
          <w:u w:val="single"/>
        </w:rPr>
        <w:t>7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19746E8A" w14:textId="77777777" w:rsidR="00B73F3E" w:rsidRDefault="00B73F3E" w:rsidP="00B73F3E">
      <w:pPr>
        <w:spacing w:before="120" w:after="120"/>
        <w:jc w:val="both"/>
        <w:outlineLvl w:val="1"/>
      </w:pPr>
      <w:r>
        <w:rPr>
          <w:b/>
        </w:rPr>
        <w:t>Skrócenie terminu przystąpienia do usunięcia awarii (Czas reakcji serwisu)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godzin</w:t>
      </w:r>
      <w:r w:rsidRPr="00B35DA3">
        <w:t xml:space="preserve"> (</w:t>
      </w:r>
      <w:r>
        <w:t xml:space="preserve">wpisać odpowiednio: powyżej 12-24 godz.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</w:t>
      </w:r>
      <w:r>
        <w:rPr>
          <w:bCs/>
          <w:iCs/>
          <w:color w:val="000000"/>
          <w:sz w:val="22"/>
          <w:szCs w:val="22"/>
        </w:rPr>
        <w:t xml:space="preserve">poniżej 12 godz.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0179FD3A" w14:textId="77777777" w:rsidR="00B73F3E" w:rsidRDefault="00B73F3E" w:rsidP="0086534C">
      <w:pPr>
        <w:spacing w:before="120" w:after="120"/>
        <w:jc w:val="both"/>
        <w:outlineLvl w:val="1"/>
      </w:pPr>
    </w:p>
    <w:p w14:paraId="67F0C96C" w14:textId="7439C5C5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lastRenderedPageBreak/>
        <w:t xml:space="preserve">UWAGA: Wykonawca może usunąć </w:t>
      </w:r>
      <w:r w:rsidR="00E2152A" w:rsidRPr="00071FE3">
        <w:rPr>
          <w:bCs/>
          <w:sz w:val="22"/>
          <w:u w:val="single"/>
        </w:rPr>
        <w:t>zadania,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81A5747" w14:textId="77777777" w:rsidR="00752AFF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35932B11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9E7F0B5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20A3F2D" w14:textId="77777777" w:rsidR="00752AFF" w:rsidRPr="00281DC6" w:rsidRDefault="00752AFF" w:rsidP="00752AF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E2658A5" w14:textId="77777777" w:rsidR="00752AFF" w:rsidRPr="00281DC6" w:rsidRDefault="00752AFF" w:rsidP="00752AF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752AFF" w:rsidRPr="00281DC6" w14:paraId="4A98D9FE" w14:textId="77777777" w:rsidTr="0026444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238DBC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11CF7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C12E5D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1C6699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752AFF" w:rsidRPr="00281DC6" w14:paraId="1CCC5162" w14:textId="77777777" w:rsidTr="0026444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BA04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1600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8E313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5ACB48" w14:textId="77777777" w:rsidR="00752AFF" w:rsidRPr="0062266B" w:rsidRDefault="00752AFF" w:rsidP="00752AF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7356936" w14:textId="77777777" w:rsidR="00752AFF" w:rsidRDefault="00752AFF" w:rsidP="00752AFF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07123794" w14:textId="77777777" w:rsidR="00752AFF" w:rsidRDefault="00752AFF" w:rsidP="00752AFF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60EADF03" w14:textId="77777777" w:rsidR="00752AFF" w:rsidRPr="00A14CA3" w:rsidRDefault="00752AFF" w:rsidP="00752AFF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</w:t>
            </w:r>
            <w:r w:rsidRPr="00281DC6">
              <w:rPr>
                <w:sz w:val="20"/>
                <w:szCs w:val="20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</w:t>
            </w:r>
            <w:r w:rsidRPr="00281DC6">
              <w:rPr>
                <w:sz w:val="20"/>
                <w:szCs w:val="20"/>
              </w:rPr>
              <w:lastRenderedPageBreak/>
              <w:t>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281DC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1CADA5BE" w14:textId="77777777" w:rsidR="00752AFF" w:rsidRPr="00085C92" w:rsidRDefault="00281DC6" w:rsidP="00752AFF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752AFF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CBC2897" w14:textId="77777777" w:rsidR="00752AFF" w:rsidRPr="00281DC6" w:rsidRDefault="00752AFF" w:rsidP="00752AF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96DF608" w14:textId="77777777" w:rsidR="00752AFF" w:rsidRPr="00085C92" w:rsidRDefault="00752AFF" w:rsidP="00752AF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A846E31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5842D1D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C366CF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54BF2A8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DA9009A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57891199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750BF3" w14:textId="77777777" w:rsidR="00752AFF" w:rsidRPr="00085C92" w:rsidRDefault="00752AFF" w:rsidP="00752AF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65583C4C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50E1358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808C162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284A81CE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 xml:space="preserve">(podpis osoby uprawnionej do składania </w:t>
      </w:r>
      <w:r w:rsidR="00E2152A" w:rsidRPr="00281DC6">
        <w:rPr>
          <w:i/>
          <w:sz w:val="18"/>
          <w:szCs w:val="18"/>
        </w:rPr>
        <w:t>oświadczeń woli</w:t>
      </w:r>
      <w:r w:rsidRPr="00281DC6">
        <w:rPr>
          <w:i/>
          <w:sz w:val="18"/>
          <w:szCs w:val="18"/>
        </w:rPr>
        <w:t xml:space="preserve">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7C300" w14:textId="77777777" w:rsidR="006F639B" w:rsidRDefault="006F639B">
      <w:r>
        <w:separator/>
      </w:r>
    </w:p>
  </w:endnote>
  <w:endnote w:type="continuationSeparator" w:id="0">
    <w:p w14:paraId="25604FF4" w14:textId="77777777" w:rsidR="006F639B" w:rsidRDefault="006F6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E6BF5" w14:textId="77777777" w:rsidR="006F639B" w:rsidRDefault="006F639B">
      <w:r>
        <w:separator/>
      </w:r>
    </w:p>
  </w:footnote>
  <w:footnote w:type="continuationSeparator" w:id="0">
    <w:p w14:paraId="343FC55B" w14:textId="77777777" w:rsidR="006F639B" w:rsidRDefault="006F639B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7A6369" w14:textId="77777777" w:rsidR="00752AFF" w:rsidRDefault="00752AFF" w:rsidP="00752AFF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B448D82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FF59051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7BE2205A" w:rsidR="00D74BC1" w:rsidRDefault="00281DC6">
    <w:pPr>
      <w:pStyle w:val="Nagwek"/>
    </w:pPr>
    <w:r>
      <w:t>Znak sprawy: SZW/DZP/</w:t>
    </w:r>
    <w:r w:rsidR="00254401">
      <w:t>88</w:t>
    </w:r>
    <w:r>
      <w:t>/202</w:t>
    </w:r>
    <w:r w:rsidR="00254401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75CF"/>
    <w:multiLevelType w:val="hybridMultilevel"/>
    <w:tmpl w:val="BD7E342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5E166F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5D214D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075A88"/>
    <w:multiLevelType w:val="hybridMultilevel"/>
    <w:tmpl w:val="267CEF5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ABB3778"/>
    <w:multiLevelType w:val="hybridMultilevel"/>
    <w:tmpl w:val="C7A0CF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BC5C9A"/>
    <w:multiLevelType w:val="hybridMultilevel"/>
    <w:tmpl w:val="AB2E770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3016FB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817222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221B4A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A15937"/>
    <w:multiLevelType w:val="hybridMultilevel"/>
    <w:tmpl w:val="BD7E342C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DED5D59"/>
    <w:multiLevelType w:val="hybridMultilevel"/>
    <w:tmpl w:val="32CE691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F0A330B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F654511"/>
    <w:multiLevelType w:val="hybridMultilevel"/>
    <w:tmpl w:val="36CE00D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9114620"/>
    <w:multiLevelType w:val="hybridMultilevel"/>
    <w:tmpl w:val="C7A0CF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F594EA4"/>
    <w:multiLevelType w:val="hybridMultilevel"/>
    <w:tmpl w:val="C7A0CF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0BE3E49"/>
    <w:multiLevelType w:val="hybridMultilevel"/>
    <w:tmpl w:val="36CE00D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3897FF9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8047DB"/>
    <w:multiLevelType w:val="hybridMultilevel"/>
    <w:tmpl w:val="BD7E342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18A15E2"/>
    <w:multiLevelType w:val="hybridMultilevel"/>
    <w:tmpl w:val="B7C46A5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1BF0FD8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4F82F3A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7CB6D74"/>
    <w:multiLevelType w:val="hybridMultilevel"/>
    <w:tmpl w:val="267CEF5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ED344C7"/>
    <w:multiLevelType w:val="hybridMultilevel"/>
    <w:tmpl w:val="267CEF5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20"/>
  </w:num>
  <w:num w:numId="2" w16cid:durableId="1906186095">
    <w:abstractNumId w:val="19"/>
  </w:num>
  <w:num w:numId="3" w16cid:durableId="1681618092">
    <w:abstractNumId w:val="9"/>
  </w:num>
  <w:num w:numId="4" w16cid:durableId="484904262">
    <w:abstractNumId w:val="10"/>
  </w:num>
  <w:num w:numId="5" w16cid:durableId="851455046">
    <w:abstractNumId w:val="18"/>
  </w:num>
  <w:num w:numId="6" w16cid:durableId="782267413">
    <w:abstractNumId w:val="7"/>
  </w:num>
  <w:num w:numId="7" w16cid:durableId="294062667">
    <w:abstractNumId w:val="8"/>
  </w:num>
  <w:num w:numId="8" w16cid:durableId="2095129730">
    <w:abstractNumId w:val="24"/>
  </w:num>
  <w:num w:numId="9" w16cid:durableId="1042438159">
    <w:abstractNumId w:val="5"/>
  </w:num>
  <w:num w:numId="10" w16cid:durableId="1642884726">
    <w:abstractNumId w:val="12"/>
  </w:num>
  <w:num w:numId="11" w16cid:durableId="1646203604">
    <w:abstractNumId w:val="11"/>
  </w:num>
  <w:num w:numId="12" w16cid:durableId="962999383">
    <w:abstractNumId w:val="17"/>
  </w:num>
  <w:num w:numId="13" w16cid:durableId="1113937459">
    <w:abstractNumId w:val="1"/>
  </w:num>
  <w:num w:numId="14" w16cid:durableId="843780951">
    <w:abstractNumId w:val="2"/>
  </w:num>
  <w:num w:numId="15" w16cid:durableId="1491946958">
    <w:abstractNumId w:val="6"/>
  </w:num>
  <w:num w:numId="16" w16cid:durableId="268709478">
    <w:abstractNumId w:val="23"/>
  </w:num>
  <w:num w:numId="17" w16cid:durableId="717702350">
    <w:abstractNumId w:val="22"/>
  </w:num>
  <w:num w:numId="18" w16cid:durableId="1418399196">
    <w:abstractNumId w:val="0"/>
  </w:num>
  <w:num w:numId="19" w16cid:durableId="1320773244">
    <w:abstractNumId w:val="13"/>
  </w:num>
  <w:num w:numId="20" w16cid:durableId="1318074104">
    <w:abstractNumId w:val="21"/>
  </w:num>
  <w:num w:numId="21" w16cid:durableId="1577671575">
    <w:abstractNumId w:val="3"/>
  </w:num>
  <w:num w:numId="22" w16cid:durableId="784231738">
    <w:abstractNumId w:val="16"/>
  </w:num>
  <w:num w:numId="23" w16cid:durableId="826634363">
    <w:abstractNumId w:val="15"/>
  </w:num>
  <w:num w:numId="24" w16cid:durableId="1386176744">
    <w:abstractNumId w:val="25"/>
  </w:num>
  <w:num w:numId="25" w16cid:durableId="939679529">
    <w:abstractNumId w:val="26"/>
  </w:num>
  <w:num w:numId="26" w16cid:durableId="1985547692">
    <w:abstractNumId w:val="14"/>
  </w:num>
  <w:num w:numId="27" w16cid:durableId="90945926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1E0BC7"/>
    <w:rsid w:val="0022792D"/>
    <w:rsid w:val="00254401"/>
    <w:rsid w:val="00281DC6"/>
    <w:rsid w:val="00290A1B"/>
    <w:rsid w:val="002D0B11"/>
    <w:rsid w:val="0030391A"/>
    <w:rsid w:val="00305E3F"/>
    <w:rsid w:val="00392AFA"/>
    <w:rsid w:val="003A652F"/>
    <w:rsid w:val="003B13D5"/>
    <w:rsid w:val="004127BF"/>
    <w:rsid w:val="00443C09"/>
    <w:rsid w:val="00460383"/>
    <w:rsid w:val="00467243"/>
    <w:rsid w:val="004858D2"/>
    <w:rsid w:val="00492AFD"/>
    <w:rsid w:val="004A2566"/>
    <w:rsid w:val="005001EB"/>
    <w:rsid w:val="0051587F"/>
    <w:rsid w:val="00535E57"/>
    <w:rsid w:val="00547C13"/>
    <w:rsid w:val="00592545"/>
    <w:rsid w:val="005A70C7"/>
    <w:rsid w:val="005D71B9"/>
    <w:rsid w:val="005E39AB"/>
    <w:rsid w:val="00613B65"/>
    <w:rsid w:val="00635C6E"/>
    <w:rsid w:val="0069271A"/>
    <w:rsid w:val="006929C9"/>
    <w:rsid w:val="006A2CCB"/>
    <w:rsid w:val="006E1138"/>
    <w:rsid w:val="006F639B"/>
    <w:rsid w:val="00740C0B"/>
    <w:rsid w:val="00752AFF"/>
    <w:rsid w:val="007717C3"/>
    <w:rsid w:val="007D1797"/>
    <w:rsid w:val="0080270C"/>
    <w:rsid w:val="00813379"/>
    <w:rsid w:val="0086534C"/>
    <w:rsid w:val="008D29B6"/>
    <w:rsid w:val="00925993"/>
    <w:rsid w:val="00942685"/>
    <w:rsid w:val="009C642E"/>
    <w:rsid w:val="009D1376"/>
    <w:rsid w:val="009E5297"/>
    <w:rsid w:val="00A3024B"/>
    <w:rsid w:val="00A35DA2"/>
    <w:rsid w:val="00A45690"/>
    <w:rsid w:val="00AC0106"/>
    <w:rsid w:val="00AE55B5"/>
    <w:rsid w:val="00B03F5C"/>
    <w:rsid w:val="00B22D6B"/>
    <w:rsid w:val="00B31252"/>
    <w:rsid w:val="00B73F3E"/>
    <w:rsid w:val="00BB3E12"/>
    <w:rsid w:val="00C3420C"/>
    <w:rsid w:val="00C53FC6"/>
    <w:rsid w:val="00CA0475"/>
    <w:rsid w:val="00CA7C6C"/>
    <w:rsid w:val="00CB2BE7"/>
    <w:rsid w:val="00D200D8"/>
    <w:rsid w:val="00D710C9"/>
    <w:rsid w:val="00D74BC1"/>
    <w:rsid w:val="00D81677"/>
    <w:rsid w:val="00D870B5"/>
    <w:rsid w:val="00E06691"/>
    <w:rsid w:val="00E2152A"/>
    <w:rsid w:val="00E57579"/>
    <w:rsid w:val="00E67A95"/>
    <w:rsid w:val="00E93CBB"/>
    <w:rsid w:val="00F2537A"/>
    <w:rsid w:val="00F377DA"/>
    <w:rsid w:val="00F67712"/>
    <w:rsid w:val="00FA46AF"/>
    <w:rsid w:val="00FB4850"/>
    <w:rsid w:val="00FD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7</Pages>
  <Words>1876</Words>
  <Characters>11260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23</cp:revision>
  <cp:lastPrinted>2007-10-05T06:59:00Z</cp:lastPrinted>
  <dcterms:created xsi:type="dcterms:W3CDTF">2022-10-05T12:38:00Z</dcterms:created>
  <dcterms:modified xsi:type="dcterms:W3CDTF">2026-10-29T12:37:00Z</dcterms:modified>
</cp:coreProperties>
</file>