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3763E" w14:textId="618F216C" w:rsidR="00D62E6E" w:rsidRPr="00BD267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D267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F256A" w:rsidRPr="00BD2679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BD267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D2679" w14:paraId="0AE40CD6" w14:textId="77777777" w:rsidTr="00D62E6E">
        <w:tc>
          <w:tcPr>
            <w:tcW w:w="2800" w:type="dxa"/>
          </w:tcPr>
          <w:p w14:paraId="5AABFB18" w14:textId="77777777" w:rsidR="00D62E6E" w:rsidRPr="00BD267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D267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D267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2CCA801" w14:textId="77777777" w:rsidR="00D62E6E" w:rsidRPr="00BD267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055F180" w14:textId="77777777" w:rsidR="00D62E6E" w:rsidRPr="00BD267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1E8BC0" w14:textId="77777777" w:rsidR="00D62E6E" w:rsidRPr="00BD267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D267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D267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D267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BD267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BD267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BD2679" w14:paraId="13FC19D9" w14:textId="77777777" w:rsidTr="00D62E6E">
        <w:tc>
          <w:tcPr>
            <w:tcW w:w="2800" w:type="dxa"/>
          </w:tcPr>
          <w:p w14:paraId="69CD172D" w14:textId="77777777" w:rsidR="00D62E6E" w:rsidRPr="00BD267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D267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BFF0458" w14:textId="77777777" w:rsidR="00D62E6E" w:rsidRPr="00BD267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1568C7F" w14:textId="77777777" w:rsidR="00D62E6E" w:rsidRPr="00BD267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58A698" w14:textId="77777777" w:rsidR="00D62E6E" w:rsidRPr="00BD267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D267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D267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D267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97845D1" w14:textId="77777777" w:rsidR="00BC121E" w:rsidRPr="00BD267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256A" w:rsidRPr="00BD2679" w14:paraId="7B597207" w14:textId="77777777" w:rsidTr="00D3614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F90C5C" w14:textId="77777777" w:rsidR="003F256A" w:rsidRPr="00BD2679" w:rsidRDefault="003F256A" w:rsidP="00D3614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45C1D9C" w14:textId="41D86458" w:rsidR="003F256A" w:rsidRPr="00BD2679" w:rsidRDefault="003F256A" w:rsidP="00D3614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2026 r. poz. 793) (dalej jako: ustawa Pzp), dotyczące:</w:t>
            </w:r>
          </w:p>
          <w:p w14:paraId="4CE8AAA2" w14:textId="77777777" w:rsidR="003F256A" w:rsidRPr="00BD2679" w:rsidRDefault="003F256A" w:rsidP="00D3614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4E6F533" w14:textId="77777777" w:rsidR="003F256A" w:rsidRPr="00BD2679" w:rsidRDefault="003F256A" w:rsidP="00D3614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152B584" w14:textId="317861D7" w:rsidR="00BC121E" w:rsidRPr="00BD2679" w:rsidRDefault="003F256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D267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BD267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BD267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D2679" w14:paraId="5E8C1CC8" w14:textId="77777777" w:rsidTr="00D62E6E">
        <w:tc>
          <w:tcPr>
            <w:tcW w:w="2269" w:type="dxa"/>
          </w:tcPr>
          <w:p w14:paraId="7D0A5993" w14:textId="77777777" w:rsidR="00D62E6E" w:rsidRPr="00BD267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11B4754" w14:textId="4B231544" w:rsidR="00D62E6E" w:rsidRPr="00BD2679" w:rsidRDefault="003F256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Zakup wieży endoskopowej do zabiegów gastrologicznych ze sztuczną inteligencją oraz aparatu RTG typu ramię C w ramach projektu nr FENX.06.01-IP.03-0018/25 pn. "Wsparcie infrastruktury 10. </w:t>
            </w:r>
            <w:proofErr w:type="spellStart"/>
            <w:r w:rsidRPr="00BD267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WSzKzP</w:t>
            </w:r>
            <w:proofErr w:type="spellEnd"/>
            <w:r w:rsidRPr="00BD267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SPZOZ w Bydgoszczy w zakresie AOS i leczenia jednego dnia poprzez zakup niezbędnych wyrobów medycznych"</w:t>
            </w:r>
            <w:r w:rsidR="00D62E6E" w:rsidRPr="00BD267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F256A" w:rsidRPr="00BD2679" w14:paraId="3F5DBAEC" w14:textId="77777777" w:rsidTr="00D3614F">
        <w:tc>
          <w:tcPr>
            <w:tcW w:w="2269" w:type="dxa"/>
          </w:tcPr>
          <w:p w14:paraId="3DB9B4B4" w14:textId="77777777" w:rsidR="003F256A" w:rsidRPr="00BD2679" w:rsidRDefault="003F256A" w:rsidP="00D361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8563C8D" w14:textId="126BDE11" w:rsidR="003F256A" w:rsidRPr="00BD2679" w:rsidRDefault="003F256A" w:rsidP="00D361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127/2026</w:t>
            </w:r>
          </w:p>
        </w:tc>
      </w:tr>
    </w:tbl>
    <w:p w14:paraId="4D3B2271" w14:textId="6E845F9B" w:rsidR="00BC121E" w:rsidRPr="00BD2679" w:rsidRDefault="003F256A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D267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D267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BD2679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BD267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BD267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BD267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70A51A6C" w14:textId="77777777" w:rsidR="00BC121E" w:rsidRPr="00BD2679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D2679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BD2679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BD267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BD267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D267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BD2679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BD267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D267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8F3851E" w14:textId="77777777" w:rsidR="00BF69A4" w:rsidRPr="00BD267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D267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BD267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BD2679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BD2679" w14:paraId="14FD855D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8853" w14:textId="77777777" w:rsidR="00BC121E" w:rsidRPr="00BD267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88304" w14:textId="77777777" w:rsidR="00BC121E" w:rsidRPr="00BD267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6E009" w14:textId="77777777" w:rsidR="00BC121E" w:rsidRPr="00BD267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D2679" w14:paraId="5919243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1F289" w14:textId="77777777" w:rsidR="00BC121E" w:rsidRPr="00BD267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62FC" w14:textId="77777777" w:rsidR="00BC121E" w:rsidRPr="00BD267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48FF" w14:textId="77777777" w:rsidR="00BC121E" w:rsidRPr="00BD267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D2679" w14:paraId="42415AA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054E9" w14:textId="77777777" w:rsidR="00BC121E" w:rsidRPr="00BD267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4830" w14:textId="77777777" w:rsidR="00BC121E" w:rsidRPr="00BD267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C0F3D" w14:textId="77777777" w:rsidR="00BC121E" w:rsidRPr="00BD267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0404536" w14:textId="77777777" w:rsidR="00BC121E" w:rsidRPr="00BD267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D267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1CAC0275" w14:textId="77777777" w:rsidR="00BC121E" w:rsidRPr="00BD267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D2679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DE7142E" w14:textId="77777777" w:rsidR="00067B62" w:rsidRPr="00BD267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BD267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D267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BD267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BD267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74FDDBBC" w14:textId="77777777" w:rsidR="00CF03EF" w:rsidRPr="00BD2679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D267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BD267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49E3AFE3" w14:textId="77777777" w:rsidR="00067B62" w:rsidRPr="00BD267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D2679" w14:paraId="7DFD5BD2" w14:textId="77777777" w:rsidTr="00620E37">
        <w:tc>
          <w:tcPr>
            <w:tcW w:w="2660" w:type="dxa"/>
          </w:tcPr>
          <w:p w14:paraId="3EDF6338" w14:textId="77777777" w:rsidR="00BC121E" w:rsidRPr="00BD267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AEE2753" w14:textId="77777777" w:rsidR="00BC121E" w:rsidRPr="00BD267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D6755AC" w14:textId="77777777" w:rsidR="00BC121E" w:rsidRPr="00BD267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BD26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BD26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04E7C01" w14:textId="77777777" w:rsidR="00BC121E" w:rsidRPr="00BD267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DF80802" w14:textId="77777777" w:rsidR="00BC121E" w:rsidRPr="00BD267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F57FFCE" w14:textId="48E0A643" w:rsidR="00BC121E" w:rsidRPr="00BD267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D26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F256A" w:rsidRPr="00BD26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BD26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BD26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BB88D42" w14:textId="77777777" w:rsidR="00106AC7" w:rsidRPr="00BD2679" w:rsidRDefault="00106AC7" w:rsidP="001E4022">
      <w:pPr>
        <w:rPr>
          <w:rFonts w:ascii="Arial Narrow" w:hAnsi="Arial Narrow"/>
        </w:rPr>
      </w:pPr>
    </w:p>
    <w:sectPr w:rsidR="00106AC7" w:rsidRPr="00BD2679" w:rsidSect="004B1027">
      <w:headerReference w:type="default" r:id="rId8"/>
      <w:footerReference w:type="even" r:id="rId9"/>
      <w:footerReference w:type="default" r:id="rId10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10CF3" w14:textId="77777777" w:rsidR="00AC7B0A" w:rsidRDefault="00AC7B0A">
      <w:r>
        <w:separator/>
      </w:r>
    </w:p>
  </w:endnote>
  <w:endnote w:type="continuationSeparator" w:id="0">
    <w:p w14:paraId="1F88F00E" w14:textId="77777777" w:rsidR="00AC7B0A" w:rsidRDefault="00AC7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F3C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A7078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C8A1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68AD081" w14:textId="77777777" w:rsidR="009A4CD3" w:rsidRDefault="00AC7B0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13E27A4">
        <v:line id="_x0000_s1025" style="position:absolute;left:0;text-align:left;z-index:251657728" from="-3.85pt,8.7pt" to="455.15pt,8.7pt"/>
      </w:pict>
    </w:r>
  </w:p>
  <w:p w14:paraId="166D9C2A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263B9" w14:textId="77777777" w:rsidR="00AC7B0A" w:rsidRDefault="00AC7B0A">
      <w:r>
        <w:separator/>
      </w:r>
    </w:p>
  </w:footnote>
  <w:footnote w:type="continuationSeparator" w:id="0">
    <w:p w14:paraId="5E9CE96A" w14:textId="77777777" w:rsidR="00AC7B0A" w:rsidRDefault="00AC7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315AA" w14:textId="57497962" w:rsidR="003F256A" w:rsidRDefault="00FC4906">
    <w:pPr>
      <w:pStyle w:val="Nagwek"/>
    </w:pPr>
    <w:r w:rsidRPr="00787404">
      <w:rPr>
        <w:noProof/>
      </w:rPr>
      <w:pict w14:anchorId="6470CE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9pt;height:64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7034251">
    <w:abstractNumId w:val="13"/>
  </w:num>
  <w:num w:numId="2" w16cid:durableId="86195829">
    <w:abstractNumId w:val="0"/>
  </w:num>
  <w:num w:numId="3" w16cid:durableId="1399858937">
    <w:abstractNumId w:val="11"/>
  </w:num>
  <w:num w:numId="4" w16cid:durableId="1348143904">
    <w:abstractNumId w:val="8"/>
  </w:num>
  <w:num w:numId="5" w16cid:durableId="2121532530">
    <w:abstractNumId w:val="7"/>
  </w:num>
  <w:num w:numId="6" w16cid:durableId="974527264">
    <w:abstractNumId w:val="1"/>
  </w:num>
  <w:num w:numId="7" w16cid:durableId="1669749535">
    <w:abstractNumId w:val="6"/>
  </w:num>
  <w:num w:numId="8" w16cid:durableId="147600858">
    <w:abstractNumId w:val="3"/>
  </w:num>
  <w:num w:numId="9" w16cid:durableId="1019236923">
    <w:abstractNumId w:val="2"/>
  </w:num>
  <w:num w:numId="10" w16cid:durableId="1478689271">
    <w:abstractNumId w:val="5"/>
  </w:num>
  <w:num w:numId="11" w16cid:durableId="330450418">
    <w:abstractNumId w:val="10"/>
  </w:num>
  <w:num w:numId="12" w16cid:durableId="551041905">
    <w:abstractNumId w:val="4"/>
  </w:num>
  <w:num w:numId="13" w16cid:durableId="741635558">
    <w:abstractNumId w:val="9"/>
  </w:num>
  <w:num w:numId="14" w16cid:durableId="13709139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2D6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256A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5D58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C7B0A"/>
    <w:rsid w:val="00AD329C"/>
    <w:rsid w:val="00B04D14"/>
    <w:rsid w:val="00B26102"/>
    <w:rsid w:val="00B45ED4"/>
    <w:rsid w:val="00B54FB4"/>
    <w:rsid w:val="00BC121E"/>
    <w:rsid w:val="00BD2679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62685"/>
    <w:rsid w:val="00E9061B"/>
    <w:rsid w:val="00EB5766"/>
    <w:rsid w:val="00EC667E"/>
    <w:rsid w:val="00F46593"/>
    <w:rsid w:val="00F568D6"/>
    <w:rsid w:val="00F70072"/>
    <w:rsid w:val="00F812D6"/>
    <w:rsid w:val="00FC0D91"/>
    <w:rsid w:val="00FC490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8FF8A0"/>
  <w15:chartTrackingRefBased/>
  <w15:docId w15:val="{BAABC85A-40A4-4184-A256-3E52B3F5D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2026-10-29T08:20:00Z</dcterms:created>
  <dcterms:modified xsi:type="dcterms:W3CDTF">2026-10-29T08:21:00Z</dcterms:modified>
</cp:coreProperties>
</file>