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D24082" w:rsidRPr="00D24082">
        <w:rPr>
          <w:rFonts w:ascii="Arial" w:hAnsi="Arial" w:cs="Arial"/>
          <w:bCs/>
          <w:szCs w:val="24"/>
        </w:rPr>
        <w:t>1</w:t>
      </w:r>
      <w:r w:rsidR="00BD3094">
        <w:rPr>
          <w:rFonts w:ascii="Arial" w:hAnsi="Arial" w:cs="Arial"/>
          <w:bCs/>
          <w:szCs w:val="24"/>
        </w:rPr>
        <w:t>0</w:t>
      </w:r>
      <w:bookmarkStart w:id="0" w:name="_GoBack"/>
      <w:bookmarkEnd w:id="0"/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D24082" w:rsidRPr="00D24082">
        <w:rPr>
          <w:rFonts w:ascii="Arial" w:hAnsi="Arial" w:cs="Arial"/>
          <w:b/>
          <w:sz w:val="24"/>
          <w:szCs w:val="24"/>
        </w:rPr>
        <w:t>CRZP/208/2026/AZP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24082" w:rsidRPr="00D24082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24082" w:rsidRPr="00D24082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D24082" w:rsidRPr="00D24082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24082" w:rsidRPr="00D24082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D24082" w:rsidRPr="00D24082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24082" w:rsidTr="00835CD7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24082" w:rsidRDefault="00D24082" w:rsidP="00835CD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D24082" w:rsidRDefault="00D24082" w:rsidP="00835CD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D24082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24082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24082">
              <w:rPr>
                <w:rFonts w:ascii="Arial" w:hAnsi="Arial" w:cs="Arial"/>
                <w:sz w:val="24"/>
                <w:szCs w:val="24"/>
              </w:rPr>
              <w:t>. Dz. U. z 2026 r. poz. 793)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D24082" w:rsidRDefault="00D24082" w:rsidP="00835CD7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D24082" w:rsidRDefault="00D24082" w:rsidP="00835C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D24082" w:rsidRDefault="00D24082" w:rsidP="00835CD7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D24082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D24082">
        <w:rPr>
          <w:rFonts w:ascii="Arial" w:hAnsi="Arial" w:cs="Arial"/>
          <w:b/>
          <w:sz w:val="24"/>
          <w:szCs w:val="24"/>
        </w:rPr>
        <w:t>Modernizacja infrastruktury IT w celu zapewnienia ciągłości, bezpieczeństwa i niezawodności systemów administracyjnych UMG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D24082" w:rsidRPr="00D24082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</w:t>
      </w:r>
      <w:r>
        <w:rPr>
          <w:rFonts w:ascii="Arial" w:hAnsi="Arial" w:cs="Arial"/>
          <w:sz w:val="24"/>
          <w:szCs w:val="24"/>
        </w:rPr>
        <w:lastRenderedPageBreak/>
        <w:t xml:space="preserve">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D2408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4082" w:rsidTr="00D2408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082" w:rsidRDefault="00D24082" w:rsidP="00835CD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408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082" w:rsidRDefault="00D24082" w:rsidP="00835CD7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24082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D24082" w:rsidRDefault="00D24082" w:rsidP="00835CD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4082">
              <w:rPr>
                <w:rFonts w:ascii="Arial" w:hAnsi="Arial" w:cs="Arial"/>
                <w:sz w:val="24"/>
                <w:szCs w:val="24"/>
              </w:rPr>
              <w:lastRenderedPageBreak/>
              <w:t>Zamawiający nie określa szczegółowego warunku w tym zakresie.</w:t>
            </w:r>
          </w:p>
        </w:tc>
      </w:tr>
      <w:tr w:rsidR="00D24082" w:rsidTr="00D2408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082" w:rsidRDefault="00D24082" w:rsidP="00835CD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4082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082" w:rsidRDefault="00D24082" w:rsidP="00835CD7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24082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D24082" w:rsidRPr="00D24082" w:rsidRDefault="00D24082" w:rsidP="00835CD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4082">
              <w:rPr>
                <w:rFonts w:ascii="Arial" w:hAnsi="Arial" w:cs="Arial"/>
                <w:sz w:val="24"/>
                <w:szCs w:val="24"/>
              </w:rPr>
              <w:t>1. Zamawiający wymaga, aby Wykonawca wykazał się wykonaniem w okresie ostatnich 3 lat przed upływem terminu składania ofert co najmniej 2 (dwóch) dostaw odpowiadających swym zakresem przedmiotowi niniejszego zamówienia, tj. dostawie i wdrożenie środowiska serwerowo macierzowego , o wartości co najmniej 500 000,00 zł brutto (wykonywanej w ramach jednej umowy), w przypadku każdej z dostaw</w:t>
            </w:r>
          </w:p>
          <w:p w:rsidR="00D24082" w:rsidRPr="00D24082" w:rsidRDefault="00D24082" w:rsidP="00835CD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4082">
              <w:rPr>
                <w:rFonts w:ascii="Arial" w:hAnsi="Arial" w:cs="Arial"/>
                <w:sz w:val="24"/>
                <w:szCs w:val="24"/>
              </w:rPr>
              <w:t xml:space="preserve">2. Wykonawca winien wykazać, iż dysponuje osobami, które zostaną skierowane do realizacji zamówienia publicznego w zakresie wykonywania prac instalacyjnych, posiadających następujący zestaw certyfikatów: </w:t>
            </w:r>
          </w:p>
          <w:p w:rsidR="00D24082" w:rsidRPr="00D24082" w:rsidRDefault="00D24082" w:rsidP="00835CD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4082">
              <w:rPr>
                <w:rFonts w:ascii="Arial" w:hAnsi="Arial" w:cs="Arial"/>
                <w:sz w:val="24"/>
                <w:szCs w:val="24"/>
              </w:rPr>
              <w:t>- minimum jedna osoba posiadająca ważny certyfikat wystawiony przez producenta oferowanych serwerów na poziomie minimum specjalisty, potwierdzający umiejętności z instalacji, konfiguracji, konserwacji i rozwiązywania problemów.</w:t>
            </w:r>
          </w:p>
          <w:p w:rsidR="00D24082" w:rsidRPr="00D24082" w:rsidRDefault="00D24082" w:rsidP="00835CD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4082">
              <w:rPr>
                <w:rFonts w:ascii="Arial" w:hAnsi="Arial" w:cs="Arial"/>
                <w:sz w:val="24"/>
                <w:szCs w:val="24"/>
              </w:rPr>
              <w:t>- minimum jedna osoba posiadająca ważny certyfikat wystawiony przez producenta oferowanej macierzy dyskowej na poziomie minimum specjalisty, potwierdzający umiejętności z instalacji, konfiguracji, konserwacji i rozwiązywania problemów.</w:t>
            </w:r>
          </w:p>
          <w:p w:rsidR="00D24082" w:rsidRPr="00D24082" w:rsidRDefault="00D24082" w:rsidP="00835CD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4082">
              <w:rPr>
                <w:rFonts w:ascii="Arial" w:hAnsi="Arial" w:cs="Arial"/>
                <w:sz w:val="24"/>
                <w:szCs w:val="24"/>
              </w:rPr>
              <w:t>- minimum dwie osoby posiadające ważny certyfikat wystawiony przez producenta oferowanego systemu kopii zapasowych na poziomie minimum specjalisty, potwierdzający umiejętności z instalacji, konfiguracji i rozwiązywania problemów.</w:t>
            </w:r>
          </w:p>
          <w:p w:rsidR="00D24082" w:rsidRPr="00D24082" w:rsidRDefault="00D24082" w:rsidP="00835CD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4082">
              <w:rPr>
                <w:rFonts w:ascii="Arial" w:hAnsi="Arial" w:cs="Arial"/>
                <w:sz w:val="24"/>
                <w:szCs w:val="24"/>
              </w:rPr>
              <w:t>- minimum dwie osoby posiadające certyfikat inżynierski z zakresu dostarczanych przełączników sieci LAN, potwierdzający znajomość zagadnień i protokołów sieciowych stosowanych w sieciach komputerowych</w:t>
            </w:r>
          </w:p>
          <w:p w:rsidR="00D24082" w:rsidRPr="00D24082" w:rsidRDefault="00D24082" w:rsidP="00835CD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4082">
              <w:rPr>
                <w:rFonts w:ascii="Arial" w:hAnsi="Arial" w:cs="Arial"/>
                <w:sz w:val="24"/>
                <w:szCs w:val="24"/>
              </w:rPr>
              <w:t xml:space="preserve">- minimum jedna osoba posiadająca certyfikat potwierdzający kompetencje w zakresie administracji systemami Microsoft, taki jak MCSE: </w:t>
            </w:r>
            <w:proofErr w:type="spellStart"/>
            <w:r w:rsidRPr="00D24082">
              <w:rPr>
                <w:rFonts w:ascii="Arial" w:hAnsi="Arial" w:cs="Arial"/>
                <w:sz w:val="24"/>
                <w:szCs w:val="24"/>
              </w:rPr>
              <w:t>Cloud</w:t>
            </w:r>
            <w:proofErr w:type="spellEnd"/>
            <w:r w:rsidRPr="00D24082">
              <w:rPr>
                <w:rFonts w:ascii="Arial" w:hAnsi="Arial" w:cs="Arial"/>
                <w:sz w:val="24"/>
                <w:szCs w:val="24"/>
              </w:rPr>
              <w:t xml:space="preserve"> Platform and </w:t>
            </w:r>
            <w:proofErr w:type="spellStart"/>
            <w:r w:rsidRPr="00D24082">
              <w:rPr>
                <w:rFonts w:ascii="Arial" w:hAnsi="Arial" w:cs="Arial"/>
                <w:sz w:val="24"/>
                <w:szCs w:val="24"/>
              </w:rPr>
              <w:t>Infrastructure</w:t>
            </w:r>
            <w:proofErr w:type="spellEnd"/>
            <w:r w:rsidRPr="00D24082">
              <w:rPr>
                <w:rFonts w:ascii="Arial" w:hAnsi="Arial" w:cs="Arial"/>
                <w:sz w:val="24"/>
                <w:szCs w:val="24"/>
              </w:rPr>
              <w:t xml:space="preserve"> - lub równoważny. </w:t>
            </w:r>
          </w:p>
          <w:p w:rsidR="00D24082" w:rsidRDefault="00D24082" w:rsidP="00835CD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4082">
              <w:rPr>
                <w:rFonts w:ascii="Arial" w:hAnsi="Arial" w:cs="Arial"/>
                <w:sz w:val="24"/>
                <w:szCs w:val="24"/>
              </w:rPr>
              <w:t xml:space="preserve">- minimum jedna osoba posiadająca certyfikat potwierdzający kompetencje w zakresie administracji systemami Microsoft SQL na poziomie Microsoft </w:t>
            </w:r>
            <w:proofErr w:type="spellStart"/>
            <w:r w:rsidRPr="00D24082">
              <w:rPr>
                <w:rFonts w:ascii="Arial" w:hAnsi="Arial" w:cs="Arial"/>
                <w:sz w:val="24"/>
                <w:szCs w:val="24"/>
              </w:rPr>
              <w:t>Certified</w:t>
            </w:r>
            <w:proofErr w:type="spellEnd"/>
            <w:r w:rsidRPr="00D24082">
              <w:rPr>
                <w:rFonts w:ascii="Arial" w:hAnsi="Arial" w:cs="Arial"/>
                <w:sz w:val="24"/>
                <w:szCs w:val="24"/>
              </w:rPr>
              <w:t xml:space="preserve"> Systems Administrator (MCSA) lub równoważny.</w:t>
            </w:r>
          </w:p>
        </w:tc>
      </w:tr>
      <w:tr w:rsidR="00D24082" w:rsidTr="00D2408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082" w:rsidRDefault="00D24082" w:rsidP="00835CD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408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082" w:rsidRDefault="00D24082" w:rsidP="00835CD7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24082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D24082" w:rsidRDefault="00D24082" w:rsidP="00835CD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4082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D24082" w:rsidTr="00D2408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082" w:rsidRDefault="00D24082" w:rsidP="00835CD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408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082" w:rsidRDefault="00D24082" w:rsidP="00835CD7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24082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D24082" w:rsidRDefault="00D24082" w:rsidP="00835CD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4082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lastRenderedPageBreak/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35EB" w:rsidRDefault="007435EB" w:rsidP="00E4548F">
      <w:pPr>
        <w:spacing w:after="0" w:line="240" w:lineRule="auto"/>
      </w:pPr>
      <w:r>
        <w:separator/>
      </w:r>
    </w:p>
  </w:endnote>
  <w:endnote w:type="continuationSeparator" w:id="0">
    <w:p w:rsidR="007435EB" w:rsidRDefault="007435EB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4082" w:rsidRDefault="00D2408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4082" w:rsidRDefault="00D2408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4082" w:rsidRDefault="00D240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35EB" w:rsidRDefault="007435EB" w:rsidP="00E4548F">
      <w:pPr>
        <w:spacing w:after="0" w:line="240" w:lineRule="auto"/>
      </w:pPr>
      <w:r>
        <w:separator/>
      </w:r>
    </w:p>
  </w:footnote>
  <w:footnote w:type="continuationSeparator" w:id="0">
    <w:p w:rsidR="007435EB" w:rsidRDefault="007435EB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4082" w:rsidRDefault="00D240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4082" w:rsidRDefault="00D240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4082" w:rsidRDefault="00D2408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35EB"/>
    <w:rsid w:val="002621C4"/>
    <w:rsid w:val="007435EB"/>
    <w:rsid w:val="007B107C"/>
    <w:rsid w:val="007C7D43"/>
    <w:rsid w:val="00843802"/>
    <w:rsid w:val="008750B3"/>
    <w:rsid w:val="00BD3094"/>
    <w:rsid w:val="00C31816"/>
    <w:rsid w:val="00CA2A23"/>
    <w:rsid w:val="00D24082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9ADFE32B-5246-4CE3-8AFA-61DD6D67B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D240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4082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D240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4082"/>
    <w:rPr>
      <w:rFonts w:ascii="Calibri" w:eastAsia="Calibri" w:hAnsi="Calibri" w:cs="Times New Roman"/>
      <w:kern w:val="0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30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3094"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1175</Words>
  <Characters>7052</Characters>
  <Application>Microsoft Office Word</Application>
  <DocSecurity>0</DocSecurity>
  <Lines>58</Lines>
  <Paragraphs>16</Paragraphs>
  <ScaleCrop>false</ScaleCrop>
  <Company/>
  <LinksUpToDate>false</LinksUpToDate>
  <CharactersWithSpaces>8211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Anna Kolesińska</cp:lastModifiedBy>
  <cp:revision>2</cp:revision>
  <cp:lastPrinted>2026-10-27T07:53:00Z</cp:lastPrinted>
  <dcterms:created xsi:type="dcterms:W3CDTF">2026-10-27T07:53:00Z</dcterms:created>
  <dcterms:modified xsi:type="dcterms:W3CDTF">2026-10-27T07:53:00Z</dcterms:modified>
</cp:coreProperties>
</file>