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2EFCF" w14:textId="4E3A8331" w:rsidR="00D62E6E" w:rsidRPr="004931EB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931EB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7F0311" w:rsidRPr="004931EB">
        <w:rPr>
          <w:rFonts w:ascii="Arial Narrow" w:eastAsia="Times New Roman" w:hAnsi="Arial Narrow" w:cs="Arial"/>
          <w:bCs/>
          <w:sz w:val="24"/>
          <w:szCs w:val="20"/>
          <w:lang w:eastAsia="pl-PL"/>
        </w:rPr>
        <w:t>16</w:t>
      </w:r>
      <w:r w:rsidRPr="004931EB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4931EB" w14:paraId="37556516" w14:textId="77777777" w:rsidTr="00D62E6E">
        <w:tc>
          <w:tcPr>
            <w:tcW w:w="2800" w:type="dxa"/>
          </w:tcPr>
          <w:p w14:paraId="7076A5E6" w14:textId="77777777" w:rsidR="00D62E6E" w:rsidRPr="004931EB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931EB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931E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2C75042" w14:textId="77777777" w:rsidR="00D62E6E" w:rsidRPr="004931E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35EB671" w14:textId="77777777" w:rsidR="00D62E6E" w:rsidRPr="004931E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931E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389C4F2" w14:textId="77777777" w:rsidR="00D62E6E" w:rsidRPr="004931EB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931E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931E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931E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4931EB" w14:paraId="489FCE8B" w14:textId="77777777" w:rsidTr="00D62E6E">
        <w:tc>
          <w:tcPr>
            <w:tcW w:w="2800" w:type="dxa"/>
          </w:tcPr>
          <w:p w14:paraId="6213C96B" w14:textId="77777777" w:rsidR="00D62E6E" w:rsidRPr="004931EB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931E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C22F234" w14:textId="77777777" w:rsidR="00D62E6E" w:rsidRPr="004931E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3B270AF" w14:textId="77777777" w:rsidR="00D62E6E" w:rsidRPr="004931E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931E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F99C176" w14:textId="77777777" w:rsidR="00D62E6E" w:rsidRPr="004931EB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931E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931EB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931E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5C37BF2" w14:textId="77777777" w:rsidR="00BC121E" w:rsidRPr="004931EB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F0311" w:rsidRPr="004931EB" w14:paraId="090EE2D1" w14:textId="77777777" w:rsidTr="0054585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95780CD" w14:textId="77777777" w:rsidR="007F0311" w:rsidRPr="004931EB" w:rsidRDefault="007F0311" w:rsidP="00545850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4931EB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CF51C93" w14:textId="16EE7E97" w:rsidR="007F0311" w:rsidRPr="004931EB" w:rsidRDefault="007F0311" w:rsidP="00545850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931EB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4931EB">
              <w:rPr>
                <w:rFonts w:ascii="Arial Narrow" w:eastAsia="Times New Roman" w:hAnsi="Arial Narrow" w:cs="Arial"/>
                <w:lang w:eastAsia="pl-PL"/>
              </w:rPr>
              <w:t>(t.j. Dz. U. z 2026 r. poz. 793)</w:t>
            </w:r>
            <w:r w:rsidRPr="004931EB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12562705" w14:textId="77777777" w:rsidR="007F0311" w:rsidRPr="004931EB" w:rsidRDefault="007F0311" w:rsidP="0054585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4931EB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0E23A8C9" w14:textId="77777777" w:rsidR="007F0311" w:rsidRPr="004931EB" w:rsidRDefault="007F0311" w:rsidP="0054585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370AC358" w14:textId="1B201D75" w:rsidR="00BC121E" w:rsidRPr="004931EB" w:rsidRDefault="007F0311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931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4931EB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4931EB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4931EB" w14:paraId="6B318D6B" w14:textId="77777777" w:rsidTr="00D62E6E">
        <w:tc>
          <w:tcPr>
            <w:tcW w:w="2269" w:type="dxa"/>
          </w:tcPr>
          <w:p w14:paraId="32F4EB13" w14:textId="77777777" w:rsidR="00D62E6E" w:rsidRPr="004931EB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931E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8EB0526" w14:textId="4FE1454A" w:rsidR="00D62E6E" w:rsidRPr="004931EB" w:rsidRDefault="007F0311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931E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stymulatorów i kardiowerterów na okres 24 miesięcy</w:t>
            </w:r>
            <w:r w:rsidR="00D62E6E" w:rsidRPr="004931E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F0311" w:rsidRPr="004931EB" w14:paraId="627CDD01" w14:textId="77777777" w:rsidTr="00545850">
        <w:tc>
          <w:tcPr>
            <w:tcW w:w="2269" w:type="dxa"/>
          </w:tcPr>
          <w:p w14:paraId="368C02AC" w14:textId="77777777" w:rsidR="007F0311" w:rsidRPr="004931EB" w:rsidRDefault="007F0311" w:rsidP="0054585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931E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44F5501" w14:textId="27B8B656" w:rsidR="007F0311" w:rsidRPr="004931EB" w:rsidRDefault="007F0311" w:rsidP="0054585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931E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125/2026</w:t>
            </w:r>
          </w:p>
        </w:tc>
      </w:tr>
    </w:tbl>
    <w:p w14:paraId="2EEA0BEB" w14:textId="021D1576" w:rsidR="00BC121E" w:rsidRPr="004931EB" w:rsidRDefault="007F0311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931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4931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4931EB">
        <w:rPr>
          <w:rFonts w:ascii="Arial Narrow" w:eastAsia="Times New Roman" w:hAnsi="Arial Narrow" w:cs="Arial"/>
          <w:b/>
          <w:sz w:val="24"/>
          <w:szCs w:val="24"/>
          <w:lang w:eastAsia="pl-PL"/>
        </w:rPr>
        <w:t>10. Wojskowy Szpital Kliniczny z Polikliniką Samodzielny Publiczny Zakład Opieki Zdrowotnej w Bydgoszczy</w:t>
      </w:r>
      <w:r w:rsidR="00BC121E" w:rsidRPr="004931EB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4931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4931EB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63D808CA" w14:textId="77777777" w:rsidR="00BC121E" w:rsidRPr="004931EB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4931EB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4931EB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4931EB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4931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4931EB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4931EB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4931EB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4931EB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71D62617" w14:textId="77777777" w:rsidR="00BF69A4" w:rsidRPr="004931EB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931EB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4931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4931EB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4931EB" w14:paraId="0FFF930B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03219" w14:textId="77777777" w:rsidR="00BC121E" w:rsidRPr="004931E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931E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EB8BB" w14:textId="77777777" w:rsidR="00BC121E" w:rsidRPr="004931E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931E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1BAFF" w14:textId="77777777" w:rsidR="00BC121E" w:rsidRPr="004931E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931E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4931EB" w14:paraId="3139BC70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8CEA2" w14:textId="77777777" w:rsidR="00BC121E" w:rsidRPr="004931E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931E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BFB2F" w14:textId="77777777" w:rsidR="00BC121E" w:rsidRPr="004931E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02E36" w14:textId="77777777" w:rsidR="00BC121E" w:rsidRPr="004931E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4931EB" w14:paraId="63D1A789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EE0F8" w14:textId="77777777" w:rsidR="00BC121E" w:rsidRPr="004931E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931E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93A1F" w14:textId="77777777" w:rsidR="00BC121E" w:rsidRPr="004931E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7A1A8" w14:textId="77777777" w:rsidR="00BC121E" w:rsidRPr="004931E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7D151632" w14:textId="77777777" w:rsidR="00BC121E" w:rsidRPr="004931EB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4931EB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2D017DCB" w14:textId="77777777" w:rsidR="00BC121E" w:rsidRPr="004931EB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4931EB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D439184" w14:textId="77777777" w:rsidR="00067B62" w:rsidRPr="004931E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4931EB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4931EB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4931EB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4931EB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14:paraId="14323458" w14:textId="77777777" w:rsidR="00CF03EF" w:rsidRPr="004931EB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4931EB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lastRenderedPageBreak/>
        <w:t>**</w:t>
      </w:r>
      <w:r w:rsidRPr="004931EB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650EE111" w14:textId="77777777" w:rsidR="00067B62" w:rsidRPr="004931EB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4931EB" w14:paraId="6A82C5C1" w14:textId="77777777" w:rsidTr="00620E37">
        <w:tc>
          <w:tcPr>
            <w:tcW w:w="2660" w:type="dxa"/>
          </w:tcPr>
          <w:p w14:paraId="06DD45DC" w14:textId="77777777" w:rsidR="00BC121E" w:rsidRPr="004931E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1CDC5FC" w14:textId="77777777" w:rsidR="00BC121E" w:rsidRPr="004931EB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931E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E31562B" w14:textId="77777777" w:rsidR="00BC121E" w:rsidRPr="004931EB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931E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4931E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4931E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45C3B91D" w14:textId="77777777" w:rsidR="00BC121E" w:rsidRPr="004931E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0A1735E" w14:textId="77777777" w:rsidR="00BC121E" w:rsidRPr="004931E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931E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CD38ADB" w14:textId="5CB5D52D" w:rsidR="00BC121E" w:rsidRPr="004931EB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931E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F0311" w:rsidRPr="004931E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4931E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4931E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5E96C62" w14:textId="77777777" w:rsidR="00106AC7" w:rsidRPr="004931EB" w:rsidRDefault="00106AC7" w:rsidP="001E4022">
      <w:pPr>
        <w:rPr>
          <w:rFonts w:ascii="Arial Narrow" w:hAnsi="Arial Narrow"/>
        </w:rPr>
      </w:pPr>
    </w:p>
    <w:sectPr w:rsidR="00106AC7" w:rsidRPr="004931EB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8297A8" w14:textId="77777777" w:rsidR="00F34B52" w:rsidRDefault="00F34B52">
      <w:r>
        <w:separator/>
      </w:r>
    </w:p>
  </w:endnote>
  <w:endnote w:type="continuationSeparator" w:id="0">
    <w:p w14:paraId="54D9CC29" w14:textId="77777777" w:rsidR="00F34B52" w:rsidRDefault="00F34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5439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E7E598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6232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60F9E96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3DE832C">
        <v:line id="_x0000_s1025" style="position:absolute;left:0;text-align:left;z-index:251657728" from="-3.85pt,8.7pt" to="455.15pt,8.7pt"/>
      </w:pict>
    </w:r>
  </w:p>
  <w:p w14:paraId="70439550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F625E" w14:textId="77777777" w:rsidR="007F0311" w:rsidRDefault="007F03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FCE916" w14:textId="77777777" w:rsidR="00F34B52" w:rsidRDefault="00F34B52">
      <w:r>
        <w:separator/>
      </w:r>
    </w:p>
  </w:footnote>
  <w:footnote w:type="continuationSeparator" w:id="0">
    <w:p w14:paraId="46ACA1B2" w14:textId="77777777" w:rsidR="00F34B52" w:rsidRDefault="00F34B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FE6ED" w14:textId="77777777" w:rsidR="007F0311" w:rsidRDefault="007F03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C7066" w14:textId="77777777" w:rsidR="007F0311" w:rsidRDefault="007F03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AA9E7" w14:textId="77777777" w:rsidR="007F0311" w:rsidRDefault="007F03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39255265">
    <w:abstractNumId w:val="13"/>
  </w:num>
  <w:num w:numId="2" w16cid:durableId="609240609">
    <w:abstractNumId w:val="0"/>
  </w:num>
  <w:num w:numId="3" w16cid:durableId="598371985">
    <w:abstractNumId w:val="11"/>
  </w:num>
  <w:num w:numId="4" w16cid:durableId="135076823">
    <w:abstractNumId w:val="8"/>
  </w:num>
  <w:num w:numId="5" w16cid:durableId="1203782324">
    <w:abstractNumId w:val="7"/>
  </w:num>
  <w:num w:numId="6" w16cid:durableId="711079593">
    <w:abstractNumId w:val="1"/>
  </w:num>
  <w:num w:numId="7" w16cid:durableId="564947507">
    <w:abstractNumId w:val="6"/>
  </w:num>
  <w:num w:numId="8" w16cid:durableId="17437180">
    <w:abstractNumId w:val="3"/>
  </w:num>
  <w:num w:numId="9" w16cid:durableId="377779198">
    <w:abstractNumId w:val="2"/>
  </w:num>
  <w:num w:numId="10" w16cid:durableId="910581490">
    <w:abstractNumId w:val="5"/>
  </w:num>
  <w:num w:numId="11" w16cid:durableId="753472541">
    <w:abstractNumId w:val="10"/>
  </w:num>
  <w:num w:numId="12" w16cid:durableId="1338657607">
    <w:abstractNumId w:val="4"/>
  </w:num>
  <w:num w:numId="13" w16cid:durableId="902331320">
    <w:abstractNumId w:val="9"/>
  </w:num>
  <w:num w:numId="14" w16cid:durableId="4149089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1E82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931E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6E1E82"/>
    <w:rsid w:val="0070113A"/>
    <w:rsid w:val="00736B31"/>
    <w:rsid w:val="00747C6F"/>
    <w:rsid w:val="00753DC1"/>
    <w:rsid w:val="00775E2B"/>
    <w:rsid w:val="007823E9"/>
    <w:rsid w:val="007951AD"/>
    <w:rsid w:val="007D36CE"/>
    <w:rsid w:val="007F0311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34B52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DFD8BB"/>
  <w15:chartTrackingRefBased/>
  <w15:docId w15:val="{E3D8072D-8F73-4A36-8B6E-084BEC629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245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2026-10-26T12:57:00Z</dcterms:created>
  <dcterms:modified xsi:type="dcterms:W3CDTF">2026-10-26T12:57:00Z</dcterms:modified>
</cp:coreProperties>
</file>