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5120B" w14:textId="4A5E05A9" w:rsidR="006676AE" w:rsidRPr="005404C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404C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56512" w:rsidRPr="005404CA">
        <w:rPr>
          <w:rFonts w:ascii="Arial Narrow" w:hAnsi="Arial Narrow" w:cs="Arial"/>
          <w:bCs/>
          <w:i w:val="0"/>
          <w:szCs w:val="24"/>
        </w:rPr>
        <w:t>2</w:t>
      </w:r>
      <w:r w:rsidR="00B36ABD" w:rsidRPr="005404C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5D1FF0D" w14:textId="77777777" w:rsidR="005103B9" w:rsidRPr="005404C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64323B09" w14:textId="2AFFB727" w:rsidR="006676AE" w:rsidRPr="005404C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Znak sprawy:</w:t>
      </w:r>
      <w:r w:rsidRPr="005404CA">
        <w:rPr>
          <w:rFonts w:ascii="Arial Narrow" w:hAnsi="Arial Narrow" w:cs="Arial"/>
          <w:b/>
          <w:sz w:val="24"/>
          <w:szCs w:val="24"/>
        </w:rPr>
        <w:t xml:space="preserve"> </w:t>
      </w:r>
      <w:r w:rsidR="00A56512" w:rsidRPr="005404CA">
        <w:rPr>
          <w:rFonts w:ascii="Arial Narrow" w:hAnsi="Arial Narrow" w:cs="Arial"/>
          <w:b/>
          <w:sz w:val="24"/>
          <w:szCs w:val="24"/>
        </w:rPr>
        <w:t>125/2026</w:t>
      </w:r>
    </w:p>
    <w:p w14:paraId="760FB3A4" w14:textId="77777777" w:rsidR="00C4103F" w:rsidRPr="005404C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404C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404C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404CA">
        <w:rPr>
          <w:rFonts w:ascii="Arial Narrow" w:hAnsi="Arial Narrow" w:cs="Arial"/>
          <w:b/>
          <w:sz w:val="24"/>
          <w:szCs w:val="24"/>
        </w:rPr>
        <w:t>:</w:t>
      </w:r>
    </w:p>
    <w:p w14:paraId="536B7F95" w14:textId="16C0FCC5" w:rsidR="006676AE" w:rsidRPr="005404C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404CA">
        <w:rPr>
          <w:rFonts w:ascii="Arial Narrow" w:hAnsi="Arial Narrow" w:cs="Arial"/>
        </w:rPr>
        <w:t xml:space="preserve"> </w:t>
      </w:r>
      <w:r w:rsidR="00A56512" w:rsidRPr="005404CA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5E0A4B46" w14:textId="0C28177F" w:rsidR="006676AE" w:rsidRPr="005404C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404CA">
        <w:rPr>
          <w:rFonts w:ascii="Arial Narrow" w:hAnsi="Arial Narrow" w:cs="Arial"/>
        </w:rPr>
        <w:t xml:space="preserve"> </w:t>
      </w:r>
      <w:r w:rsidR="00A56512" w:rsidRPr="005404CA">
        <w:rPr>
          <w:rFonts w:ascii="Arial Narrow" w:hAnsi="Arial Narrow" w:cs="Arial"/>
        </w:rPr>
        <w:t>ul. Powstańców Warszawy</w:t>
      </w:r>
      <w:r w:rsidRPr="005404CA">
        <w:rPr>
          <w:rFonts w:ascii="Arial Narrow" w:hAnsi="Arial Narrow" w:cs="Arial"/>
        </w:rPr>
        <w:t xml:space="preserve"> </w:t>
      </w:r>
      <w:r w:rsidR="00A56512" w:rsidRPr="005404CA">
        <w:rPr>
          <w:rFonts w:ascii="Arial Narrow" w:hAnsi="Arial Narrow" w:cs="Arial"/>
        </w:rPr>
        <w:t>5</w:t>
      </w:r>
      <w:r w:rsidRPr="005404CA">
        <w:rPr>
          <w:rFonts w:ascii="Arial Narrow" w:hAnsi="Arial Narrow" w:cs="Arial"/>
        </w:rPr>
        <w:t xml:space="preserve"> </w:t>
      </w:r>
    </w:p>
    <w:p w14:paraId="4BF69598" w14:textId="11A31D13" w:rsidR="00F90CD1" w:rsidRPr="005404C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404CA">
        <w:rPr>
          <w:rFonts w:ascii="Arial Narrow" w:hAnsi="Arial Narrow" w:cs="Arial"/>
        </w:rPr>
        <w:t xml:space="preserve"> </w:t>
      </w:r>
      <w:r w:rsidR="00A56512" w:rsidRPr="005404CA">
        <w:rPr>
          <w:rFonts w:ascii="Arial Narrow" w:hAnsi="Arial Narrow" w:cs="Arial"/>
        </w:rPr>
        <w:t>85-681</w:t>
      </w:r>
      <w:r w:rsidRPr="005404CA">
        <w:rPr>
          <w:rFonts w:ascii="Arial Narrow" w:hAnsi="Arial Narrow" w:cs="Arial"/>
        </w:rPr>
        <w:t xml:space="preserve"> </w:t>
      </w:r>
      <w:r w:rsidR="00A56512" w:rsidRPr="005404CA">
        <w:rPr>
          <w:rFonts w:ascii="Arial Narrow" w:hAnsi="Arial Narrow" w:cs="Arial"/>
        </w:rPr>
        <w:t>Bydgoszcz</w:t>
      </w:r>
    </w:p>
    <w:p w14:paraId="4DD5C7E7" w14:textId="77777777" w:rsidR="009169D4" w:rsidRPr="005404C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404C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D62C109" w14:textId="77777777" w:rsidR="009169D4" w:rsidRPr="005404C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404CA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094411F" w14:textId="77777777" w:rsidR="00C4103F" w:rsidRPr="005404C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404CA">
        <w:rPr>
          <w:rFonts w:ascii="Arial Narrow" w:hAnsi="Arial Narrow" w:cs="Arial"/>
          <w:i/>
        </w:rPr>
        <w:t xml:space="preserve"> </w:t>
      </w:r>
    </w:p>
    <w:p w14:paraId="02932DB7" w14:textId="77777777" w:rsidR="00C4103F" w:rsidRPr="005404C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404C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404CA">
        <w:rPr>
          <w:rFonts w:ascii="Arial Narrow" w:hAnsi="Arial Narrow" w:cs="Arial"/>
          <w:b/>
          <w:sz w:val="24"/>
          <w:szCs w:val="24"/>
        </w:rPr>
        <w:t>:</w:t>
      </w:r>
    </w:p>
    <w:p w14:paraId="634D64E0" w14:textId="77777777" w:rsidR="00757EFB" w:rsidRPr="005404C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404CA">
        <w:rPr>
          <w:rFonts w:ascii="Arial Narrow" w:hAnsi="Arial Narrow" w:cs="Arial"/>
        </w:rPr>
        <w:t>………………………………………</w:t>
      </w:r>
      <w:r w:rsidR="00650D6C" w:rsidRPr="005404CA">
        <w:rPr>
          <w:rFonts w:ascii="Arial Narrow" w:hAnsi="Arial Narrow" w:cs="Arial"/>
        </w:rPr>
        <w:t>…………………………</w:t>
      </w:r>
      <w:r w:rsidRPr="005404CA">
        <w:rPr>
          <w:rFonts w:ascii="Arial Narrow" w:hAnsi="Arial Narrow" w:cs="Arial"/>
        </w:rPr>
        <w:t>…</w:t>
      </w:r>
    </w:p>
    <w:p w14:paraId="2B23C357" w14:textId="77777777" w:rsidR="007118F0" w:rsidRPr="005404C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404C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404C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404C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404C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404CA">
        <w:rPr>
          <w:rFonts w:ascii="Arial Narrow" w:hAnsi="Arial Narrow" w:cs="Arial"/>
          <w:i/>
          <w:sz w:val="16"/>
          <w:szCs w:val="16"/>
        </w:rPr>
        <w:t>KRS/CEiDG)</w:t>
      </w:r>
    </w:p>
    <w:p w14:paraId="1609A28C" w14:textId="77777777" w:rsidR="00C4103F" w:rsidRPr="005404C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404C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AAD8258" w14:textId="77777777" w:rsidR="00757EFB" w:rsidRPr="005404C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404CA">
        <w:rPr>
          <w:rFonts w:ascii="Arial Narrow" w:hAnsi="Arial Narrow" w:cs="Arial"/>
        </w:rPr>
        <w:t>………………………………………</w:t>
      </w:r>
      <w:r w:rsidR="00650D6C" w:rsidRPr="005404CA">
        <w:rPr>
          <w:rFonts w:ascii="Arial Narrow" w:hAnsi="Arial Narrow" w:cs="Arial"/>
        </w:rPr>
        <w:t>……</w:t>
      </w:r>
      <w:r w:rsidRPr="005404CA">
        <w:rPr>
          <w:rFonts w:ascii="Arial Narrow" w:hAnsi="Arial Narrow" w:cs="Arial"/>
        </w:rPr>
        <w:t>…</w:t>
      </w:r>
    </w:p>
    <w:p w14:paraId="3D6E2743" w14:textId="77777777" w:rsidR="00484F88" w:rsidRPr="005404C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404C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404C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404C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404C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404CA">
        <w:rPr>
          <w:rFonts w:ascii="Arial Narrow" w:hAnsi="Arial Narrow" w:cs="Arial"/>
          <w:i/>
          <w:sz w:val="16"/>
          <w:szCs w:val="16"/>
        </w:rPr>
        <w:t>reprezentacji</w:t>
      </w:r>
      <w:r w:rsidRPr="005404C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6512" w:rsidRPr="005404CA" w14:paraId="7CCF076C" w14:textId="77777777" w:rsidTr="00162FE0">
        <w:tc>
          <w:tcPr>
            <w:tcW w:w="9104" w:type="dxa"/>
            <w:shd w:val="clear" w:color="auto" w:fill="D9D9D9"/>
          </w:tcPr>
          <w:p w14:paraId="6BAE86EA" w14:textId="77777777" w:rsidR="00A56512" w:rsidRPr="005404CA" w:rsidRDefault="00A56512" w:rsidP="00162FE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404C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17AB266" w14:textId="5AF5DA96" w:rsidR="00A56512" w:rsidRPr="005404CA" w:rsidRDefault="00A56512" w:rsidP="00162FE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404CA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5404CA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7B1AC267" w14:textId="77777777" w:rsidR="00A56512" w:rsidRPr="005404CA" w:rsidRDefault="00A56512" w:rsidP="00162FE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4CA0D0F8" w14:textId="77777777" w:rsidR="00A56512" w:rsidRPr="005404CA" w:rsidRDefault="00A56512" w:rsidP="00162FE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507D9522" w14:textId="77777777" w:rsidR="00A56512" w:rsidRPr="005404CA" w:rsidRDefault="00A56512" w:rsidP="00162FE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1EFE802" w14:textId="77777777" w:rsidR="00E50194" w:rsidRPr="005404C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Na potrzeby postę</w:t>
      </w:r>
      <w:r w:rsidR="008D0487" w:rsidRPr="005404C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404CA">
        <w:rPr>
          <w:rFonts w:ascii="Arial Narrow" w:hAnsi="Arial Narrow" w:cs="Arial"/>
          <w:sz w:val="24"/>
          <w:szCs w:val="24"/>
        </w:rPr>
        <w:t>zamówienia publicznego</w:t>
      </w:r>
      <w:r w:rsidR="00E50194" w:rsidRPr="005404CA">
        <w:rPr>
          <w:rFonts w:ascii="Arial Narrow" w:hAnsi="Arial Narrow" w:cs="Arial"/>
          <w:sz w:val="24"/>
          <w:szCs w:val="24"/>
        </w:rPr>
        <w:t xml:space="preserve"> pn.:</w:t>
      </w:r>
    </w:p>
    <w:p w14:paraId="6BA44A86" w14:textId="499C0023" w:rsidR="00E50194" w:rsidRPr="005404CA" w:rsidRDefault="00A5651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b/>
          <w:sz w:val="24"/>
          <w:szCs w:val="24"/>
        </w:rPr>
        <w:t>Dostawy sukcesywne stymulatorów i kardiowerterów na okres 24 miesięcy</w:t>
      </w:r>
    </w:p>
    <w:p w14:paraId="18CBE08F" w14:textId="2A81F3B1" w:rsidR="00F90CD1" w:rsidRPr="005404C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prowadzonego przez </w:t>
      </w:r>
      <w:r w:rsidR="00A56512" w:rsidRPr="005404CA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5404CA">
        <w:rPr>
          <w:rFonts w:ascii="Arial Narrow" w:hAnsi="Arial Narrow" w:cs="Arial"/>
          <w:b/>
          <w:sz w:val="24"/>
          <w:szCs w:val="24"/>
        </w:rPr>
        <w:t>,</w:t>
      </w:r>
      <w:r w:rsidR="002B2AD9" w:rsidRPr="005404CA">
        <w:rPr>
          <w:rFonts w:ascii="Arial Narrow" w:hAnsi="Arial Narrow" w:cs="Arial"/>
          <w:sz w:val="24"/>
          <w:szCs w:val="24"/>
        </w:rPr>
        <w:t xml:space="preserve"> </w:t>
      </w:r>
      <w:r w:rsidR="00E65685" w:rsidRPr="005404CA">
        <w:rPr>
          <w:rFonts w:ascii="Arial Narrow" w:hAnsi="Arial Narrow" w:cs="Arial"/>
          <w:sz w:val="24"/>
          <w:szCs w:val="24"/>
        </w:rPr>
        <w:t>oświa</w:t>
      </w:r>
      <w:r w:rsidR="00825A09" w:rsidRPr="005404CA">
        <w:rPr>
          <w:rFonts w:ascii="Arial Narrow" w:hAnsi="Arial Narrow" w:cs="Arial"/>
          <w:sz w:val="24"/>
          <w:szCs w:val="24"/>
        </w:rPr>
        <w:t>dczam</w:t>
      </w:r>
      <w:r w:rsidR="00E65685" w:rsidRPr="005404CA">
        <w:rPr>
          <w:rFonts w:ascii="Arial Narrow" w:hAnsi="Arial Narrow" w:cs="Arial"/>
          <w:sz w:val="24"/>
          <w:szCs w:val="24"/>
        </w:rPr>
        <w:t>,</w:t>
      </w:r>
      <w:r w:rsidR="002B2AD9" w:rsidRPr="005404C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404CA" w14:paraId="25577333" w14:textId="77777777" w:rsidTr="00650D6C">
        <w:tc>
          <w:tcPr>
            <w:tcW w:w="9104" w:type="dxa"/>
            <w:shd w:val="clear" w:color="auto" w:fill="D9D9D9"/>
          </w:tcPr>
          <w:p w14:paraId="60728B50" w14:textId="77777777" w:rsidR="00E50194" w:rsidRPr="005404C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404C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6EB3E06" w14:textId="77777777" w:rsidR="0032618A" w:rsidRPr="005404C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5404CA">
        <w:rPr>
          <w:rFonts w:ascii="Arial Narrow" w:hAnsi="Arial Narrow" w:cs="Arial"/>
          <w:sz w:val="24"/>
          <w:szCs w:val="24"/>
        </w:rPr>
        <w:t>Dz.U.UE.L.2014.229.1</w:t>
      </w:r>
      <w:r w:rsidRPr="005404CA">
        <w:rPr>
          <w:rFonts w:ascii="Arial Narrow" w:hAnsi="Arial Narrow" w:cs="Arial"/>
          <w:sz w:val="24"/>
          <w:szCs w:val="24"/>
        </w:rPr>
        <w:t xml:space="preserve">), </w:t>
      </w:r>
      <w:r w:rsidRPr="005404C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5404CA">
        <w:rPr>
          <w:rFonts w:ascii="Arial Narrow" w:hAnsi="Arial Narrow" w:cs="Arial"/>
          <w:sz w:val="24"/>
          <w:szCs w:val="24"/>
        </w:rPr>
        <w:t xml:space="preserve">, w </w:t>
      </w:r>
      <w:r w:rsidRPr="005404CA">
        <w:rPr>
          <w:rFonts w:ascii="Arial Narrow" w:hAnsi="Arial Narrow" w:cs="Arial"/>
          <w:sz w:val="24"/>
          <w:szCs w:val="24"/>
        </w:rPr>
        <w:lastRenderedPageBreak/>
        <w:t xml:space="preserve">brzmieniu nadanym rozporządzeniem Rady (UE) 2022/576 </w:t>
      </w:r>
      <w:r w:rsidR="00FD6521" w:rsidRPr="005404CA">
        <w:rPr>
          <w:rFonts w:ascii="Arial Narrow" w:hAnsi="Arial Narrow" w:cs="Arial"/>
          <w:sz w:val="24"/>
          <w:szCs w:val="24"/>
        </w:rPr>
        <w:t>(</w:t>
      </w:r>
      <w:r w:rsidR="005506C4" w:rsidRPr="005404CA">
        <w:rPr>
          <w:rFonts w:ascii="Arial Narrow" w:hAnsi="Arial Narrow" w:cs="Arial"/>
          <w:sz w:val="24"/>
          <w:szCs w:val="24"/>
        </w:rPr>
        <w:t>Dz.U.UE.L.2022.111.1</w:t>
      </w:r>
      <w:r w:rsidR="00FD6521" w:rsidRPr="005404CA">
        <w:rPr>
          <w:rFonts w:ascii="Arial Narrow" w:hAnsi="Arial Narrow" w:cs="Arial"/>
          <w:sz w:val="24"/>
          <w:szCs w:val="24"/>
        </w:rPr>
        <w:t>)</w:t>
      </w:r>
      <w:r w:rsidR="005506C4" w:rsidRPr="005404CA">
        <w:rPr>
          <w:rFonts w:ascii="Arial Narrow" w:hAnsi="Arial Narrow" w:cs="Arial"/>
          <w:sz w:val="24"/>
          <w:szCs w:val="24"/>
        </w:rPr>
        <w:t xml:space="preserve">, </w:t>
      </w:r>
      <w:r w:rsidR="005506C4" w:rsidRPr="005404C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5404CA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5404CA">
        <w:rPr>
          <w:rFonts w:ascii="Arial Narrow" w:hAnsi="Arial Narrow" w:cs="Arial"/>
          <w:sz w:val="24"/>
          <w:szCs w:val="24"/>
        </w:rPr>
        <w:t xml:space="preserve"> </w:t>
      </w:r>
      <w:r w:rsidR="005506C4" w:rsidRPr="005404CA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5404CA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5404CA">
        <w:rPr>
          <w:rFonts w:ascii="Arial Narrow" w:hAnsi="Arial Narrow" w:cs="Arial"/>
          <w:sz w:val="24"/>
          <w:szCs w:val="24"/>
        </w:rPr>
        <w:t xml:space="preserve">, </w:t>
      </w:r>
      <w:r w:rsidRPr="005404CA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5404C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404C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5404CA">
        <w:rPr>
          <w:rFonts w:ascii="Arial Narrow" w:hAnsi="Arial Narrow" w:cs="Arial"/>
          <w:sz w:val="24"/>
          <w:szCs w:val="24"/>
        </w:rPr>
        <w:t>.</w:t>
      </w:r>
    </w:p>
    <w:p w14:paraId="29B7457F" w14:textId="57B3A96F" w:rsidR="00A56512" w:rsidRPr="005404CA" w:rsidRDefault="007A2BCB" w:rsidP="00A56512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404C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404CA">
        <w:rPr>
          <w:rFonts w:ascii="Arial Narrow" w:hAnsi="Arial Narrow" w:cs="Arial"/>
          <w:sz w:val="24"/>
          <w:szCs w:val="24"/>
        </w:rPr>
        <w:t xml:space="preserve"> (</w:t>
      </w:r>
      <w:r w:rsidR="00486223" w:rsidRPr="005404CA">
        <w:rPr>
          <w:rFonts w:ascii="Arial Narrow" w:hAnsi="Arial Narrow" w:cs="Arial"/>
          <w:sz w:val="24"/>
          <w:szCs w:val="24"/>
        </w:rPr>
        <w:t>t.j. Dz.U. z 202</w:t>
      </w:r>
      <w:r w:rsidR="0016163A" w:rsidRPr="005404CA">
        <w:rPr>
          <w:rFonts w:ascii="Arial Narrow" w:hAnsi="Arial Narrow" w:cs="Arial"/>
          <w:sz w:val="24"/>
          <w:szCs w:val="24"/>
        </w:rPr>
        <w:t>5</w:t>
      </w:r>
      <w:r w:rsidR="00486223" w:rsidRPr="005404CA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5404CA">
        <w:rPr>
          <w:rFonts w:ascii="Arial Narrow" w:hAnsi="Arial Narrow" w:cs="Arial"/>
          <w:sz w:val="24"/>
          <w:szCs w:val="24"/>
        </w:rPr>
        <w:t>514</w:t>
      </w:r>
      <w:r w:rsidRPr="005404CA">
        <w:rPr>
          <w:rFonts w:ascii="Arial Narrow" w:hAnsi="Arial Narrow" w:cs="Arial"/>
          <w:sz w:val="24"/>
          <w:szCs w:val="24"/>
        </w:rPr>
        <w:t>)</w:t>
      </w:r>
      <w:r w:rsidR="0032618A" w:rsidRPr="005404CA">
        <w:rPr>
          <w:rFonts w:ascii="Arial Narrow" w:hAnsi="Arial Narrow" w:cs="Arial"/>
          <w:sz w:val="24"/>
          <w:szCs w:val="24"/>
        </w:rPr>
        <w:t xml:space="preserve"> </w:t>
      </w:r>
      <w:r w:rsidR="0011306C" w:rsidRPr="005404C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5404CA">
        <w:rPr>
          <w:rFonts w:ascii="Arial Narrow" w:hAnsi="Arial Narrow" w:cs="Arial"/>
          <w:sz w:val="24"/>
          <w:szCs w:val="24"/>
        </w:rPr>
        <w:t xml:space="preserve"> .</w:t>
      </w:r>
      <w:r w:rsidR="00030833" w:rsidRPr="005404CA">
        <w:rPr>
          <w:rFonts w:ascii="Arial Narrow" w:hAnsi="Arial Narrow" w:cs="Arial"/>
          <w:sz w:val="24"/>
          <w:szCs w:val="24"/>
        </w:rPr>
        <w:t xml:space="preserve"> </w:t>
      </w:r>
    </w:p>
    <w:p w14:paraId="76F1E064" w14:textId="22CD6414" w:rsidR="00A91658" w:rsidRPr="005404CA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404CA" w14:paraId="307E506E" w14:textId="77777777" w:rsidTr="00CD4DD1">
        <w:tc>
          <w:tcPr>
            <w:tcW w:w="9104" w:type="dxa"/>
            <w:shd w:val="clear" w:color="auto" w:fill="D9D9D9"/>
          </w:tcPr>
          <w:p w14:paraId="383A5291" w14:textId="77777777" w:rsidR="0011306C" w:rsidRPr="005404C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8E057EF" w14:textId="77777777" w:rsidR="00103D09" w:rsidRPr="005404C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19A7312" w14:textId="77777777" w:rsidR="00D2702A" w:rsidRPr="005404C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04CA" w14:paraId="14A7AC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4E22" w14:textId="77777777" w:rsidR="00D2702A" w:rsidRPr="005404C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B4AF7" w14:textId="77777777" w:rsidR="00D2702A" w:rsidRPr="005404C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5404CA" w14:paraId="604A51C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B64C" w14:textId="566E9707" w:rsidR="00D2702A" w:rsidRPr="005404CA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68410" w14:textId="7D1D04B4" w:rsidR="00D2702A" w:rsidRPr="005404CA" w:rsidRDefault="005404C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Nie dotyczy</w:t>
            </w:r>
          </w:p>
          <w:p w14:paraId="4955166E" w14:textId="2ED46DA6" w:rsidR="00D2702A" w:rsidRPr="005404CA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1E3014A4" w14:textId="77777777" w:rsidR="00122954" w:rsidRPr="005404C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59486C9" w14:textId="77777777" w:rsidR="00721D87" w:rsidRPr="005404C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……………</w:t>
      </w:r>
      <w:r w:rsidR="00721D87" w:rsidRPr="005404C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E039122" w14:textId="77777777" w:rsidR="00721D87" w:rsidRPr="005404C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404C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404C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404C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9E37D1A" w14:textId="77777777" w:rsidR="00721D87" w:rsidRPr="005404C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14:paraId="77430750" w14:textId="77777777" w:rsidR="00E21BB4" w:rsidRPr="005404C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……………</w:t>
      </w:r>
      <w:r w:rsidR="00721D87" w:rsidRPr="005404C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404CA">
        <w:rPr>
          <w:rFonts w:ascii="Arial Narrow" w:hAnsi="Arial Narrow" w:cs="Arial"/>
          <w:sz w:val="24"/>
          <w:szCs w:val="24"/>
        </w:rPr>
        <w:t>………………………….</w:t>
      </w:r>
    </w:p>
    <w:p w14:paraId="617C8318" w14:textId="77777777" w:rsidR="00E21BB4" w:rsidRPr="005404C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404C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404C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404C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0BE1374" w14:textId="77777777" w:rsidR="00334A77" w:rsidRPr="005404C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404CA" w14:paraId="01183AB9" w14:textId="77777777" w:rsidTr="0061040C">
        <w:tc>
          <w:tcPr>
            <w:tcW w:w="9104" w:type="dxa"/>
            <w:shd w:val="clear" w:color="auto" w:fill="D9D9D9"/>
          </w:tcPr>
          <w:p w14:paraId="16FCF38E" w14:textId="77777777" w:rsidR="00334A77" w:rsidRPr="005404C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99189AA" w14:textId="77777777" w:rsidR="00334A77" w:rsidRPr="005404C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F5AEE4C" w14:textId="77777777" w:rsidR="004175AB" w:rsidRPr="005404C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E74DBC2" w14:textId="77777777" w:rsidR="004175AB" w:rsidRPr="005404C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41F8EF2" w14:textId="77777777" w:rsidR="004175AB" w:rsidRPr="005404C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9BBC238" w14:textId="77777777" w:rsidR="00334A77" w:rsidRPr="005404C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404CA" w14:paraId="12FF014F" w14:textId="77777777" w:rsidTr="0061040C">
        <w:tc>
          <w:tcPr>
            <w:tcW w:w="9104" w:type="dxa"/>
            <w:shd w:val="clear" w:color="auto" w:fill="D9D9D9"/>
          </w:tcPr>
          <w:p w14:paraId="03168BD4" w14:textId="77777777" w:rsidR="00C37715" w:rsidRPr="005404C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BE1FD81" w14:textId="77777777" w:rsidR="00334A77" w:rsidRPr="005404C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404C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404CA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7C72B7D" w14:textId="77777777" w:rsidR="0044648E" w:rsidRPr="005404C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404CA">
        <w:rPr>
          <w:rFonts w:ascii="Arial Narrow" w:hAnsi="Arial Narrow" w:cs="Arial"/>
          <w:sz w:val="24"/>
          <w:szCs w:val="24"/>
        </w:rPr>
        <w:t>:</w:t>
      </w:r>
    </w:p>
    <w:p w14:paraId="7EDC03EB" w14:textId="77777777" w:rsidR="0044648E" w:rsidRPr="005404C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98F4056" w14:textId="77777777" w:rsidR="0044648E" w:rsidRPr="005404C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7A407B8" w14:textId="77777777" w:rsidR="00C62F57" w:rsidRPr="005404C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404C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404CA" w14:paraId="2E287FD6" w14:textId="77777777" w:rsidTr="00CD4DD1">
        <w:tc>
          <w:tcPr>
            <w:tcW w:w="9104" w:type="dxa"/>
            <w:shd w:val="clear" w:color="auto" w:fill="D9D9D9"/>
          </w:tcPr>
          <w:p w14:paraId="1AC90DF0" w14:textId="77777777" w:rsidR="00BE6F04" w:rsidRPr="005404C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BD11CD" w14:textId="77777777" w:rsidR="00FE4E2B" w:rsidRPr="005404C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04C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404CA" w14:paraId="4007CA29" w14:textId="77777777" w:rsidTr="00847232">
        <w:tc>
          <w:tcPr>
            <w:tcW w:w="9104" w:type="dxa"/>
            <w:shd w:val="clear" w:color="auto" w:fill="D9D9D9"/>
          </w:tcPr>
          <w:p w14:paraId="0A60D63E" w14:textId="77777777" w:rsidR="00E426EB" w:rsidRPr="005404C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404C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E3653C" w14:textId="77777777" w:rsidR="00E426EB" w:rsidRPr="005404C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FAF5635" w14:textId="77777777" w:rsidR="00E426EB" w:rsidRPr="005404C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8B1DED" w14:textId="77777777" w:rsidR="00E426EB" w:rsidRPr="005404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807CB83" w14:textId="77777777" w:rsidR="00E426EB" w:rsidRPr="005404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404C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174632" w14:textId="77777777" w:rsidR="00E426EB" w:rsidRPr="005404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404C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ECAB54" w14:textId="77777777" w:rsidR="00E426EB" w:rsidRPr="005404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404C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B759413" w14:textId="77777777" w:rsidR="0012157F" w:rsidRPr="005404C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8BE7F96" w14:textId="77777777" w:rsidR="008C60E1" w:rsidRPr="005404C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F315982" w14:textId="77777777" w:rsidR="00524951" w:rsidRPr="005404C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  <w:r w:rsidRPr="005404CA">
        <w:rPr>
          <w:rFonts w:ascii="Arial Narrow" w:hAnsi="Arial Narrow" w:cs="Arial"/>
          <w:sz w:val="20"/>
          <w:szCs w:val="20"/>
        </w:rPr>
        <w:tab/>
      </w:r>
    </w:p>
    <w:p w14:paraId="0343BD07" w14:textId="77777777" w:rsidR="00524951" w:rsidRPr="005404C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8B75F21" w14:textId="77777777" w:rsidR="00FE4E2B" w:rsidRPr="005404C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404C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404C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0DC94791" w14:textId="77777777" w:rsidR="00484F88" w:rsidRPr="005404C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404C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404C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404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48F6A" w14:textId="77777777" w:rsidR="00C54470" w:rsidRDefault="00C54470" w:rsidP="0038231F">
      <w:pPr>
        <w:spacing w:after="0" w:line="240" w:lineRule="auto"/>
      </w:pPr>
      <w:r>
        <w:separator/>
      </w:r>
    </w:p>
  </w:endnote>
  <w:endnote w:type="continuationSeparator" w:id="0">
    <w:p w14:paraId="3B0BBD13" w14:textId="77777777" w:rsidR="00C54470" w:rsidRDefault="00C544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131C" w14:textId="77777777" w:rsidR="00A56512" w:rsidRDefault="00A565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F73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C079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8B78F" w14:textId="77777777" w:rsidR="00A56512" w:rsidRDefault="00A565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0E254" w14:textId="77777777" w:rsidR="00C54470" w:rsidRDefault="00C54470" w:rsidP="0038231F">
      <w:pPr>
        <w:spacing w:after="0" w:line="240" w:lineRule="auto"/>
      </w:pPr>
      <w:r>
        <w:separator/>
      </w:r>
    </w:p>
  </w:footnote>
  <w:footnote w:type="continuationSeparator" w:id="0">
    <w:p w14:paraId="27BA3A6D" w14:textId="77777777" w:rsidR="00C54470" w:rsidRDefault="00C54470" w:rsidP="0038231F">
      <w:pPr>
        <w:spacing w:after="0" w:line="240" w:lineRule="auto"/>
      </w:pPr>
      <w:r>
        <w:continuationSeparator/>
      </w:r>
    </w:p>
  </w:footnote>
  <w:footnote w:id="1">
    <w:p w14:paraId="5495D20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2A7F9D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129758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E8E27D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E9A2EC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2C0073F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286C7F2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56C12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C3CC1A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1DEA8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5EFEEE7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B1E7E" w14:textId="77777777" w:rsidR="00A56512" w:rsidRDefault="00A56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DDA09" w14:textId="77777777" w:rsidR="00A56512" w:rsidRDefault="00A56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9C5B4" w14:textId="77777777" w:rsidR="00A56512" w:rsidRDefault="00A565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27957">
    <w:abstractNumId w:val="11"/>
  </w:num>
  <w:num w:numId="2" w16cid:durableId="678042040">
    <w:abstractNumId w:val="0"/>
  </w:num>
  <w:num w:numId="3" w16cid:durableId="1382442213">
    <w:abstractNumId w:val="10"/>
  </w:num>
  <w:num w:numId="4" w16cid:durableId="1832283738">
    <w:abstractNumId w:val="13"/>
  </w:num>
  <w:num w:numId="5" w16cid:durableId="1288707483">
    <w:abstractNumId w:val="12"/>
  </w:num>
  <w:num w:numId="6" w16cid:durableId="2075085090">
    <w:abstractNumId w:val="9"/>
  </w:num>
  <w:num w:numId="7" w16cid:durableId="1952517501">
    <w:abstractNumId w:val="1"/>
  </w:num>
  <w:num w:numId="8" w16cid:durableId="463693791">
    <w:abstractNumId w:val="6"/>
  </w:num>
  <w:num w:numId="9" w16cid:durableId="674964159">
    <w:abstractNumId w:val="4"/>
  </w:num>
  <w:num w:numId="10" w16cid:durableId="870268062">
    <w:abstractNumId w:val="7"/>
  </w:num>
  <w:num w:numId="11" w16cid:durableId="1236866466">
    <w:abstractNumId w:val="5"/>
  </w:num>
  <w:num w:numId="12" w16cid:durableId="384842378">
    <w:abstractNumId w:val="8"/>
  </w:num>
  <w:num w:numId="13" w16cid:durableId="1902859457">
    <w:abstractNumId w:val="3"/>
  </w:num>
  <w:num w:numId="14" w16cid:durableId="757092148">
    <w:abstractNumId w:val="2"/>
  </w:num>
  <w:num w:numId="15" w16cid:durableId="11333336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349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04CA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66349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6512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4470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E88A56"/>
  <w15:docId w15:val="{74433F2A-4B2D-465F-A61B-D5DF9B58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877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2026-10-26T11:27:00Z</dcterms:created>
  <dcterms:modified xsi:type="dcterms:W3CDTF">2026-10-26T11:28:00Z</dcterms:modified>
</cp:coreProperties>
</file>