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D009" w14:textId="4A069C67" w:rsidR="006676AE" w:rsidRPr="007F7FD1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7F7FD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E5ED2" w:rsidRPr="007F7FD1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7F7FD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66EE13B" w14:textId="77777777" w:rsidR="005103B9" w:rsidRPr="007F7FD1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26C366EE" w14:textId="0B44FA04" w:rsidR="006676AE" w:rsidRPr="007F7FD1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7F7FD1">
        <w:rPr>
          <w:rFonts w:ascii="Arial Narrow" w:hAnsi="Arial Narrow" w:cs="Arial"/>
        </w:rPr>
        <w:t>Znak sprawy:</w:t>
      </w:r>
      <w:r w:rsidRPr="007F7FD1">
        <w:rPr>
          <w:rFonts w:ascii="Arial Narrow" w:hAnsi="Arial Narrow" w:cs="Arial"/>
          <w:b/>
        </w:rPr>
        <w:t xml:space="preserve"> </w:t>
      </w:r>
      <w:r w:rsidR="007E5ED2" w:rsidRPr="007F7FD1">
        <w:rPr>
          <w:rFonts w:ascii="Arial Narrow" w:hAnsi="Arial Narrow" w:cs="Arial"/>
          <w:b/>
        </w:rPr>
        <w:t>122/2026</w:t>
      </w:r>
    </w:p>
    <w:p w14:paraId="315091C7" w14:textId="77777777" w:rsidR="00C4103F" w:rsidRPr="007F7FD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7F7FD1">
        <w:rPr>
          <w:rFonts w:ascii="Arial Narrow" w:hAnsi="Arial Narrow" w:cs="Arial"/>
          <w:b/>
        </w:rPr>
        <w:t xml:space="preserve"> </w:t>
      </w:r>
      <w:r w:rsidR="007118F0" w:rsidRPr="007F7FD1">
        <w:rPr>
          <w:rFonts w:ascii="Arial Narrow" w:hAnsi="Arial Narrow" w:cs="Arial"/>
          <w:b/>
        </w:rPr>
        <w:t>Zamawiający</w:t>
      </w:r>
      <w:r w:rsidR="007936D6" w:rsidRPr="007F7FD1">
        <w:rPr>
          <w:rFonts w:ascii="Arial Narrow" w:hAnsi="Arial Narrow" w:cs="Arial"/>
          <w:b/>
        </w:rPr>
        <w:t>:</w:t>
      </w:r>
    </w:p>
    <w:p w14:paraId="7AF5468C" w14:textId="143C6F48" w:rsidR="006676AE" w:rsidRPr="007F7FD1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7F7FD1">
        <w:rPr>
          <w:rFonts w:ascii="Arial Narrow" w:hAnsi="Arial Narrow" w:cs="Arial"/>
          <w:sz w:val="22"/>
          <w:szCs w:val="22"/>
        </w:rPr>
        <w:t xml:space="preserve"> </w:t>
      </w:r>
      <w:r w:rsidR="007E5ED2" w:rsidRPr="007F7FD1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2EA05F19" w14:textId="3BB1FF0F" w:rsidR="006676AE" w:rsidRPr="007F7FD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F7FD1">
        <w:rPr>
          <w:rFonts w:ascii="Arial Narrow" w:hAnsi="Arial Narrow" w:cs="Arial"/>
          <w:sz w:val="22"/>
          <w:szCs w:val="22"/>
        </w:rPr>
        <w:t xml:space="preserve"> </w:t>
      </w:r>
      <w:r w:rsidR="007E5ED2" w:rsidRPr="007F7FD1">
        <w:rPr>
          <w:rFonts w:ascii="Arial Narrow" w:hAnsi="Arial Narrow" w:cs="Arial"/>
          <w:sz w:val="22"/>
          <w:szCs w:val="22"/>
        </w:rPr>
        <w:t>ul. Powstańców Warszawy</w:t>
      </w:r>
      <w:r w:rsidRPr="007F7FD1">
        <w:rPr>
          <w:rFonts w:ascii="Arial Narrow" w:hAnsi="Arial Narrow" w:cs="Arial"/>
          <w:sz w:val="22"/>
          <w:szCs w:val="22"/>
        </w:rPr>
        <w:t xml:space="preserve"> </w:t>
      </w:r>
      <w:r w:rsidR="007E5ED2" w:rsidRPr="007F7FD1">
        <w:rPr>
          <w:rFonts w:ascii="Arial Narrow" w:hAnsi="Arial Narrow" w:cs="Arial"/>
          <w:sz w:val="22"/>
          <w:szCs w:val="22"/>
        </w:rPr>
        <w:t>5</w:t>
      </w:r>
      <w:r w:rsidRPr="007F7FD1">
        <w:rPr>
          <w:rFonts w:ascii="Arial Narrow" w:hAnsi="Arial Narrow" w:cs="Arial"/>
          <w:sz w:val="22"/>
          <w:szCs w:val="22"/>
        </w:rPr>
        <w:t xml:space="preserve"> </w:t>
      </w:r>
    </w:p>
    <w:p w14:paraId="596D0DD5" w14:textId="6F7705ED" w:rsidR="00F90CD1" w:rsidRPr="007F7FD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F7FD1">
        <w:rPr>
          <w:rFonts w:ascii="Arial Narrow" w:hAnsi="Arial Narrow" w:cs="Arial"/>
          <w:sz w:val="22"/>
          <w:szCs w:val="22"/>
        </w:rPr>
        <w:t xml:space="preserve"> </w:t>
      </w:r>
      <w:r w:rsidR="007E5ED2" w:rsidRPr="007F7FD1">
        <w:rPr>
          <w:rFonts w:ascii="Arial Narrow" w:hAnsi="Arial Narrow" w:cs="Arial"/>
          <w:sz w:val="22"/>
          <w:szCs w:val="22"/>
        </w:rPr>
        <w:t>85-681</w:t>
      </w:r>
      <w:r w:rsidRPr="007F7FD1">
        <w:rPr>
          <w:rFonts w:ascii="Arial Narrow" w:hAnsi="Arial Narrow" w:cs="Arial"/>
          <w:sz w:val="22"/>
          <w:szCs w:val="22"/>
        </w:rPr>
        <w:t xml:space="preserve"> </w:t>
      </w:r>
      <w:r w:rsidR="007E5ED2" w:rsidRPr="007F7FD1">
        <w:rPr>
          <w:rFonts w:ascii="Arial Narrow" w:hAnsi="Arial Narrow" w:cs="Arial"/>
          <w:sz w:val="22"/>
          <w:szCs w:val="22"/>
        </w:rPr>
        <w:t>Bydgoszcz</w:t>
      </w:r>
    </w:p>
    <w:p w14:paraId="47B896B8" w14:textId="77777777" w:rsidR="009169D4" w:rsidRPr="007F7FD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F7FD1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0F7AF1BB" w14:textId="77777777" w:rsidR="009169D4" w:rsidRPr="007F7FD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F7FD1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7A984116" w14:textId="77777777" w:rsidR="00C4103F" w:rsidRPr="007F7FD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7F7FD1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3E05E500" w14:textId="77777777" w:rsidR="00C4103F" w:rsidRPr="007F7FD1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7F7FD1">
        <w:rPr>
          <w:rFonts w:ascii="Arial Narrow" w:hAnsi="Arial Narrow" w:cs="Arial"/>
          <w:b/>
        </w:rPr>
        <w:t>Wykonawca</w:t>
      </w:r>
      <w:r w:rsidR="007936D6" w:rsidRPr="007F7FD1">
        <w:rPr>
          <w:rFonts w:ascii="Arial Narrow" w:hAnsi="Arial Narrow" w:cs="Arial"/>
          <w:b/>
        </w:rPr>
        <w:t>:</w:t>
      </w:r>
    </w:p>
    <w:p w14:paraId="032EFC28" w14:textId="77777777" w:rsidR="00757EFB" w:rsidRPr="007F7FD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7F7FD1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7F7FD1">
        <w:rPr>
          <w:rFonts w:ascii="Arial Narrow" w:hAnsi="Arial Narrow" w:cs="Arial"/>
          <w:sz w:val="20"/>
          <w:szCs w:val="20"/>
        </w:rPr>
        <w:t>…………………………</w:t>
      </w:r>
      <w:r w:rsidRPr="007F7FD1">
        <w:rPr>
          <w:rFonts w:ascii="Arial Narrow" w:hAnsi="Arial Narrow" w:cs="Arial"/>
          <w:sz w:val="20"/>
          <w:szCs w:val="20"/>
        </w:rPr>
        <w:t>…</w:t>
      </w:r>
    </w:p>
    <w:p w14:paraId="3C8C4520" w14:textId="77777777" w:rsidR="007118F0" w:rsidRPr="007F7FD1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7F7FD1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7F7FD1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7F7FD1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7F7FD1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7F7FD1">
        <w:rPr>
          <w:rFonts w:ascii="Arial Narrow" w:hAnsi="Arial Narrow" w:cs="Arial"/>
          <w:i/>
          <w:sz w:val="14"/>
          <w:szCs w:val="14"/>
        </w:rPr>
        <w:t>KRS/CEiDG)</w:t>
      </w:r>
    </w:p>
    <w:p w14:paraId="6C44B81D" w14:textId="77777777" w:rsidR="00C4103F" w:rsidRPr="007F7FD1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7F7FD1">
        <w:rPr>
          <w:rFonts w:ascii="Arial Narrow" w:hAnsi="Arial Narrow" w:cs="Arial"/>
          <w:u w:val="single"/>
        </w:rPr>
        <w:t>reprezentowany przez:</w:t>
      </w:r>
    </w:p>
    <w:p w14:paraId="23581910" w14:textId="77777777" w:rsidR="00757EFB" w:rsidRPr="007F7FD1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7F7FD1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7F7FD1">
        <w:rPr>
          <w:rFonts w:ascii="Arial Narrow" w:hAnsi="Arial Narrow" w:cs="Arial"/>
          <w:sz w:val="20"/>
          <w:szCs w:val="20"/>
        </w:rPr>
        <w:t>……</w:t>
      </w:r>
      <w:r w:rsidRPr="007F7FD1">
        <w:rPr>
          <w:rFonts w:ascii="Arial Narrow" w:hAnsi="Arial Narrow" w:cs="Arial"/>
          <w:sz w:val="20"/>
          <w:szCs w:val="20"/>
        </w:rPr>
        <w:t>…</w:t>
      </w:r>
    </w:p>
    <w:p w14:paraId="05C63D47" w14:textId="77777777" w:rsidR="00484F88" w:rsidRPr="007F7FD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7F7FD1">
        <w:rPr>
          <w:rFonts w:ascii="Arial Narrow" w:hAnsi="Arial Narrow" w:cs="Arial"/>
          <w:i/>
          <w:sz w:val="14"/>
          <w:szCs w:val="14"/>
        </w:rPr>
        <w:t>(imię, n</w:t>
      </w:r>
      <w:r w:rsidR="00825A09" w:rsidRPr="007F7FD1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7F7FD1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7F7FD1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7F7FD1">
        <w:rPr>
          <w:rFonts w:ascii="Arial Narrow" w:hAnsi="Arial Narrow" w:cs="Arial"/>
          <w:i/>
          <w:sz w:val="14"/>
          <w:szCs w:val="14"/>
        </w:rPr>
        <w:t>reprezentacji</w:t>
      </w:r>
      <w:r w:rsidRPr="007F7FD1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5ED2" w:rsidRPr="007F7FD1" w14:paraId="66A35B2A" w14:textId="77777777" w:rsidTr="005F4584">
        <w:tc>
          <w:tcPr>
            <w:tcW w:w="9104" w:type="dxa"/>
            <w:shd w:val="clear" w:color="auto" w:fill="D9D9D9"/>
          </w:tcPr>
          <w:p w14:paraId="7A894B11" w14:textId="77777777" w:rsidR="007E5ED2" w:rsidRPr="007F7FD1" w:rsidRDefault="007E5ED2" w:rsidP="005F458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F7FD1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011D679" w14:textId="60DA1363" w:rsidR="007E5ED2" w:rsidRPr="007F7FD1" w:rsidRDefault="007E5ED2" w:rsidP="005F4584">
            <w:pPr>
              <w:jc w:val="both"/>
              <w:rPr>
                <w:rFonts w:ascii="Arial Narrow" w:hAnsi="Arial Narrow" w:cs="Arial"/>
              </w:rPr>
            </w:pPr>
            <w:r w:rsidRPr="007F7FD1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7F7FD1">
              <w:rPr>
                <w:rFonts w:ascii="Arial Narrow" w:hAnsi="Arial Narrow" w:cs="Arial"/>
              </w:rPr>
              <w:t>(t.j. Dz. U. z 2026 r. poz. 793)</w:t>
            </w:r>
            <w:r w:rsidRPr="007F7FD1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475D86D8" w14:textId="77777777" w:rsidR="007E5ED2" w:rsidRPr="007F7FD1" w:rsidRDefault="007E5ED2" w:rsidP="005F4584">
            <w:pPr>
              <w:jc w:val="center"/>
              <w:rPr>
                <w:rFonts w:ascii="Arial Narrow" w:hAnsi="Arial Narrow" w:cs="Arial"/>
              </w:rPr>
            </w:pPr>
            <w:r w:rsidRPr="007F7FD1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14:paraId="6A0AF0B9" w14:textId="77777777" w:rsidR="007E5ED2" w:rsidRPr="007F7FD1" w:rsidRDefault="007E5ED2" w:rsidP="005F4584">
            <w:pPr>
              <w:jc w:val="center"/>
              <w:rPr>
                <w:rFonts w:ascii="Arial Narrow" w:hAnsi="Arial Narrow" w:cs="Arial"/>
              </w:rPr>
            </w:pPr>
            <w:r w:rsidRPr="007F7FD1">
              <w:rPr>
                <w:rFonts w:ascii="Arial Narrow" w:hAnsi="Arial Narrow" w:cs="Arial"/>
              </w:rPr>
              <w:t xml:space="preserve"> oraz</w:t>
            </w:r>
          </w:p>
          <w:p w14:paraId="40C1D208" w14:textId="77777777" w:rsidR="007E5ED2" w:rsidRPr="007F7FD1" w:rsidRDefault="007E5ED2" w:rsidP="005F458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F7FD1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05628CE" w14:textId="77777777" w:rsidR="00E50194" w:rsidRPr="007F7FD1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Na potrzeby postę</w:t>
      </w:r>
      <w:r w:rsidR="008D0487" w:rsidRPr="007F7FD1">
        <w:rPr>
          <w:rFonts w:ascii="Arial Narrow" w:hAnsi="Arial Narrow" w:cs="Arial"/>
        </w:rPr>
        <w:t xml:space="preserve">powania o udzielenie </w:t>
      </w:r>
      <w:r w:rsidR="007936D6" w:rsidRPr="007F7FD1">
        <w:rPr>
          <w:rFonts w:ascii="Arial Narrow" w:hAnsi="Arial Narrow" w:cs="Arial"/>
        </w:rPr>
        <w:t>zamówienia publicznego</w:t>
      </w:r>
      <w:r w:rsidR="00E50194" w:rsidRPr="007F7FD1">
        <w:rPr>
          <w:rFonts w:ascii="Arial Narrow" w:hAnsi="Arial Narrow" w:cs="Arial"/>
        </w:rPr>
        <w:t xml:space="preserve"> pn.:</w:t>
      </w:r>
    </w:p>
    <w:p w14:paraId="64685521" w14:textId="32C5709E" w:rsidR="00E50194" w:rsidRPr="007F7FD1" w:rsidRDefault="007E5ED2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7F7FD1">
        <w:rPr>
          <w:rFonts w:ascii="Arial Narrow" w:hAnsi="Arial Narrow" w:cs="Arial"/>
          <w:b/>
        </w:rPr>
        <w:t>Dostawy sukcesywne sprzętu jednorazowego użytku dla Oddziału Klinicznego Urologii i Onkologii Urologicznej oraz Poradni Urologicznych i Onkologicznej na okres 12 miesięcy</w:t>
      </w:r>
    </w:p>
    <w:p w14:paraId="1196BB37" w14:textId="4D8E1B7B" w:rsidR="00F90CD1" w:rsidRPr="007F7FD1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 xml:space="preserve">prowadzonego przez </w:t>
      </w:r>
      <w:r w:rsidR="007E5ED2" w:rsidRPr="007F7FD1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7F7FD1">
        <w:rPr>
          <w:rFonts w:ascii="Arial Narrow" w:hAnsi="Arial Narrow" w:cs="Arial"/>
          <w:b/>
        </w:rPr>
        <w:t>,</w:t>
      </w:r>
      <w:r w:rsidR="002B2AD9" w:rsidRPr="007F7FD1">
        <w:rPr>
          <w:rFonts w:ascii="Arial Narrow" w:hAnsi="Arial Narrow" w:cs="Arial"/>
        </w:rPr>
        <w:t xml:space="preserve"> </w:t>
      </w:r>
      <w:r w:rsidR="00E65685" w:rsidRPr="007F7FD1">
        <w:rPr>
          <w:rFonts w:ascii="Arial Narrow" w:hAnsi="Arial Narrow" w:cs="Arial"/>
        </w:rPr>
        <w:t>oświa</w:t>
      </w:r>
      <w:r w:rsidR="00825A09" w:rsidRPr="007F7FD1">
        <w:rPr>
          <w:rFonts w:ascii="Arial Narrow" w:hAnsi="Arial Narrow" w:cs="Arial"/>
        </w:rPr>
        <w:t>dczam</w:t>
      </w:r>
      <w:r w:rsidR="00E65685" w:rsidRPr="007F7FD1">
        <w:rPr>
          <w:rFonts w:ascii="Arial Narrow" w:hAnsi="Arial Narrow" w:cs="Arial"/>
        </w:rPr>
        <w:t>,</w:t>
      </w:r>
      <w:r w:rsidR="002B2AD9" w:rsidRPr="007F7FD1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F7FD1" w14:paraId="2DB62E56" w14:textId="77777777" w:rsidTr="00650D6C">
        <w:tc>
          <w:tcPr>
            <w:tcW w:w="9104" w:type="dxa"/>
            <w:shd w:val="clear" w:color="auto" w:fill="D9D9D9"/>
          </w:tcPr>
          <w:p w14:paraId="5E98F9DB" w14:textId="77777777" w:rsidR="00E50194" w:rsidRPr="007F7FD1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7F7FD1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7F7FD1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411C62AC" w14:textId="77777777" w:rsidR="0032618A" w:rsidRPr="007F7FD1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7F7FD1">
        <w:rPr>
          <w:rFonts w:ascii="Arial Narrow" w:hAnsi="Arial Narrow" w:cs="Arial"/>
        </w:rPr>
        <w:t>Dz.U.UE.L.2014.229.1</w:t>
      </w:r>
      <w:r w:rsidRPr="007F7FD1">
        <w:rPr>
          <w:rFonts w:ascii="Arial Narrow" w:hAnsi="Arial Narrow" w:cs="Arial"/>
        </w:rPr>
        <w:t xml:space="preserve">), </w:t>
      </w:r>
      <w:r w:rsidRPr="007F7FD1">
        <w:rPr>
          <w:rFonts w:ascii="Arial Narrow" w:hAnsi="Arial Narrow" w:cs="Arial"/>
          <w:i/>
          <w:iCs/>
        </w:rPr>
        <w:t>dalej: rozporządzenie 833/2014</w:t>
      </w:r>
      <w:r w:rsidRPr="007F7FD1">
        <w:rPr>
          <w:rFonts w:ascii="Arial Narrow" w:hAnsi="Arial Narrow" w:cs="Arial"/>
        </w:rPr>
        <w:t xml:space="preserve">, w brzmieniu nadanym rozporządzeniem Rady (UE) 2022/576 </w:t>
      </w:r>
      <w:r w:rsidR="00FD6521" w:rsidRPr="007F7FD1">
        <w:rPr>
          <w:rFonts w:ascii="Arial Narrow" w:hAnsi="Arial Narrow" w:cs="Arial"/>
        </w:rPr>
        <w:t>(</w:t>
      </w:r>
      <w:r w:rsidR="005506C4" w:rsidRPr="007F7FD1">
        <w:rPr>
          <w:rFonts w:ascii="Arial Narrow" w:hAnsi="Arial Narrow" w:cs="Arial"/>
        </w:rPr>
        <w:t>Dz.U.UE.L.2022.111.1</w:t>
      </w:r>
      <w:r w:rsidR="00FD6521" w:rsidRPr="007F7FD1">
        <w:rPr>
          <w:rFonts w:ascii="Arial Narrow" w:hAnsi="Arial Narrow" w:cs="Arial"/>
        </w:rPr>
        <w:t>)</w:t>
      </w:r>
      <w:r w:rsidR="005506C4" w:rsidRPr="007F7FD1">
        <w:rPr>
          <w:rFonts w:ascii="Arial Narrow" w:hAnsi="Arial Narrow" w:cs="Arial"/>
        </w:rPr>
        <w:t xml:space="preserve">, </w:t>
      </w:r>
      <w:r w:rsidR="005506C4" w:rsidRPr="007F7FD1">
        <w:rPr>
          <w:rFonts w:ascii="Arial Narrow" w:hAnsi="Arial Narrow" w:cs="Arial"/>
          <w:i/>
          <w:iCs/>
        </w:rPr>
        <w:t>dalej: rozporządzenie 2022/576</w:t>
      </w:r>
      <w:r w:rsidR="005506C4" w:rsidRPr="007F7FD1">
        <w:rPr>
          <w:rFonts w:ascii="Arial Narrow" w:hAnsi="Arial Narrow" w:cs="Arial"/>
        </w:rPr>
        <w:t xml:space="preserve"> oraz rozporządzeniem Rady (UE) 2025/2033</w:t>
      </w:r>
      <w:r w:rsidR="00F61CAE" w:rsidRPr="007F7FD1">
        <w:rPr>
          <w:rFonts w:ascii="Arial Narrow" w:hAnsi="Arial Narrow" w:cs="Arial"/>
        </w:rPr>
        <w:t xml:space="preserve"> </w:t>
      </w:r>
      <w:r w:rsidR="005506C4" w:rsidRPr="007F7FD1">
        <w:rPr>
          <w:rFonts w:ascii="Arial Narrow" w:hAnsi="Arial Narrow" w:cs="Arial"/>
        </w:rPr>
        <w:t xml:space="preserve">(Dz.U.UE.L.2025.2033), </w:t>
      </w:r>
      <w:r w:rsidR="005506C4" w:rsidRPr="007F7FD1">
        <w:rPr>
          <w:rFonts w:ascii="Arial Narrow" w:hAnsi="Arial Narrow" w:cs="Arial"/>
          <w:i/>
          <w:iCs/>
        </w:rPr>
        <w:t>dalej: rozporządzenie 2025/2033</w:t>
      </w:r>
      <w:r w:rsidR="005506C4" w:rsidRPr="007F7FD1">
        <w:rPr>
          <w:rFonts w:ascii="Arial Narrow" w:hAnsi="Arial Narrow" w:cs="Arial"/>
        </w:rPr>
        <w:t xml:space="preserve">, </w:t>
      </w:r>
      <w:r w:rsidRPr="007F7FD1">
        <w:rPr>
          <w:rFonts w:ascii="Arial Narrow" w:hAnsi="Arial Narrow" w:cs="Arial"/>
        </w:rPr>
        <w:t xml:space="preserve">w sprawie </w:t>
      </w:r>
      <w:r w:rsidRPr="007F7FD1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7F7FD1">
        <w:rPr>
          <w:rFonts w:ascii="Arial Narrow" w:hAnsi="Arial Narrow" w:cs="Arial"/>
          <w:i/>
          <w:iCs/>
        </w:rPr>
        <w:t xml:space="preserve"> </w:t>
      </w:r>
      <w:r w:rsidR="0032618A" w:rsidRPr="007F7FD1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7F7FD1">
        <w:rPr>
          <w:rFonts w:ascii="Arial Narrow" w:hAnsi="Arial Narrow" w:cs="Arial"/>
        </w:rPr>
        <w:t>.</w:t>
      </w:r>
    </w:p>
    <w:p w14:paraId="79023A9F" w14:textId="37D7780A" w:rsidR="007E5ED2" w:rsidRPr="007F7FD1" w:rsidRDefault="007A2BCB" w:rsidP="007E5ED2">
      <w:pPr>
        <w:spacing w:after="12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7F7FD1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7F7FD1">
        <w:rPr>
          <w:rFonts w:ascii="Arial Narrow" w:hAnsi="Arial Narrow" w:cs="Arial"/>
        </w:rPr>
        <w:t xml:space="preserve"> (</w:t>
      </w:r>
      <w:r w:rsidR="00486223" w:rsidRPr="007F7FD1">
        <w:rPr>
          <w:rFonts w:ascii="Arial Narrow" w:hAnsi="Arial Narrow" w:cs="Arial"/>
        </w:rPr>
        <w:t>t.j. Dz.U. z 202</w:t>
      </w:r>
      <w:r w:rsidR="0016163A" w:rsidRPr="007F7FD1">
        <w:rPr>
          <w:rFonts w:ascii="Arial Narrow" w:hAnsi="Arial Narrow" w:cs="Arial"/>
        </w:rPr>
        <w:t>5</w:t>
      </w:r>
      <w:r w:rsidR="00486223" w:rsidRPr="007F7FD1">
        <w:rPr>
          <w:rFonts w:ascii="Arial Narrow" w:hAnsi="Arial Narrow" w:cs="Arial"/>
        </w:rPr>
        <w:t xml:space="preserve">r. poz. </w:t>
      </w:r>
      <w:r w:rsidR="0016163A" w:rsidRPr="007F7FD1">
        <w:rPr>
          <w:rFonts w:ascii="Arial Narrow" w:hAnsi="Arial Narrow" w:cs="Arial"/>
        </w:rPr>
        <w:t>514</w:t>
      </w:r>
      <w:r w:rsidRPr="007F7FD1">
        <w:rPr>
          <w:rFonts w:ascii="Arial Narrow" w:hAnsi="Arial Narrow" w:cs="Arial"/>
        </w:rPr>
        <w:t>)</w:t>
      </w:r>
      <w:r w:rsidR="0032618A" w:rsidRPr="007F7FD1">
        <w:rPr>
          <w:rFonts w:ascii="Arial Narrow" w:hAnsi="Arial Narrow" w:cs="Arial"/>
        </w:rPr>
        <w:t xml:space="preserve"> </w:t>
      </w:r>
      <w:r w:rsidR="0011306C" w:rsidRPr="007F7FD1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7F7FD1">
        <w:rPr>
          <w:rFonts w:ascii="Arial Narrow" w:hAnsi="Arial Narrow" w:cs="Arial"/>
        </w:rPr>
        <w:t xml:space="preserve"> .</w:t>
      </w:r>
      <w:r w:rsidR="00030833" w:rsidRPr="007F7FD1">
        <w:rPr>
          <w:rFonts w:ascii="Arial Narrow" w:hAnsi="Arial Narrow" w:cs="Arial"/>
        </w:rPr>
        <w:t xml:space="preserve"> </w:t>
      </w:r>
    </w:p>
    <w:p w14:paraId="658FD34E" w14:textId="1D1B24A2" w:rsidR="00A91658" w:rsidRPr="007F7FD1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F7FD1" w14:paraId="746937C5" w14:textId="77777777" w:rsidTr="00CD4DD1">
        <w:tc>
          <w:tcPr>
            <w:tcW w:w="9104" w:type="dxa"/>
            <w:shd w:val="clear" w:color="auto" w:fill="D9D9D9"/>
          </w:tcPr>
          <w:p w14:paraId="59AA46C1" w14:textId="77777777" w:rsidR="0011306C" w:rsidRPr="007F7FD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7F7FD1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38D82B9" w14:textId="77777777" w:rsidR="00103D09" w:rsidRPr="007F7FD1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6DC93F3" w14:textId="77777777" w:rsidR="00D2702A" w:rsidRPr="007F7FD1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F7FD1" w14:paraId="186BE25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B994" w14:textId="77777777" w:rsidR="00D2702A" w:rsidRPr="007F7FD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7F7FD1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0369D" w14:textId="77777777" w:rsidR="00D2702A" w:rsidRPr="007F7FD1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7F7FD1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7F7FD1" w14:paraId="72AAFBF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7A51" w14:textId="5FC11858" w:rsidR="00D2702A" w:rsidRPr="007F7FD1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F7268" w14:textId="0DCFDFEF" w:rsidR="00D2702A" w:rsidRPr="007F7FD1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5974D8B8" w14:textId="7ACE7FE1" w:rsidR="00D2702A" w:rsidRPr="007F7FD1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</w:tc>
      </w:tr>
    </w:tbl>
    <w:p w14:paraId="2491D707" w14:textId="77777777" w:rsidR="00122954" w:rsidRPr="007F7FD1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polegam na zdolnościach lub sytuacji następującego podmiotu udostępniającego zasoby:</w:t>
      </w:r>
    </w:p>
    <w:p w14:paraId="09F2F15A" w14:textId="77777777" w:rsidR="00721D87" w:rsidRPr="007F7FD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……………</w:t>
      </w:r>
      <w:r w:rsidR="00721D87" w:rsidRPr="007F7FD1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821B9F3" w14:textId="77777777" w:rsidR="00721D87" w:rsidRPr="007F7FD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F7FD1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7F7FD1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7F7FD1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0E77837" w14:textId="77777777" w:rsidR="00721D87" w:rsidRPr="007F7FD1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 xml:space="preserve">w następującym zakresie: </w:t>
      </w:r>
    </w:p>
    <w:p w14:paraId="5AFBC71F" w14:textId="77777777" w:rsidR="00E21BB4" w:rsidRPr="007F7FD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……………</w:t>
      </w:r>
      <w:r w:rsidR="00721D87" w:rsidRPr="007F7FD1">
        <w:rPr>
          <w:rFonts w:ascii="Arial Narrow" w:hAnsi="Arial Narrow" w:cs="Arial"/>
        </w:rPr>
        <w:t>………………………………………………………….</w:t>
      </w:r>
      <w:r w:rsidRPr="007F7FD1">
        <w:rPr>
          <w:rFonts w:ascii="Arial Narrow" w:hAnsi="Arial Narrow" w:cs="Arial"/>
        </w:rPr>
        <w:t>………………………….</w:t>
      </w:r>
    </w:p>
    <w:p w14:paraId="0812D4BF" w14:textId="77777777" w:rsidR="00E21BB4" w:rsidRPr="007F7FD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F7FD1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7F7FD1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7F7FD1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57846C0" w14:textId="77777777" w:rsidR="00334A77" w:rsidRPr="007F7FD1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F7FD1" w14:paraId="4C31FAE6" w14:textId="77777777" w:rsidTr="0061040C">
        <w:tc>
          <w:tcPr>
            <w:tcW w:w="9104" w:type="dxa"/>
            <w:shd w:val="clear" w:color="auto" w:fill="D9D9D9"/>
          </w:tcPr>
          <w:p w14:paraId="023F29C4" w14:textId="77777777" w:rsidR="00334A77" w:rsidRPr="007F7FD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7F7FD1">
              <w:rPr>
                <w:rFonts w:ascii="Arial Narrow" w:hAnsi="Arial Narrow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14:paraId="34733A53" w14:textId="77777777" w:rsidR="00334A77" w:rsidRPr="007F7FD1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3915ACB" w14:textId="77777777" w:rsidR="004175AB" w:rsidRPr="007F7FD1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3A54F304" w14:textId="77777777" w:rsidR="004175AB" w:rsidRPr="007F7FD1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7FBAF0D" w14:textId="77777777" w:rsidR="004175AB" w:rsidRPr="007F7FD1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7F7FD1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D777451" w14:textId="77777777" w:rsidR="00334A77" w:rsidRPr="007F7FD1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F7FD1" w14:paraId="28BC78A7" w14:textId="77777777" w:rsidTr="0061040C">
        <w:tc>
          <w:tcPr>
            <w:tcW w:w="9104" w:type="dxa"/>
            <w:shd w:val="clear" w:color="auto" w:fill="D9D9D9"/>
          </w:tcPr>
          <w:p w14:paraId="2AB6252A" w14:textId="77777777" w:rsidR="00C37715" w:rsidRPr="007F7FD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7F7FD1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16D6194" w14:textId="77777777" w:rsidR="00334A77" w:rsidRPr="007F7FD1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7F7FD1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F7FD1">
        <w:rPr>
          <w:rFonts w:ascii="Arial Narrow" w:hAnsi="Arial Narrow" w:cs="Arial"/>
          <w:color w:val="0070C0"/>
          <w:sz w:val="18"/>
          <w:szCs w:val="18"/>
        </w:rPr>
        <w:t>]</w:t>
      </w:r>
    </w:p>
    <w:p w14:paraId="3C454C79" w14:textId="77777777" w:rsidR="0044648E" w:rsidRPr="007F7FD1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7F7FD1">
        <w:rPr>
          <w:rFonts w:ascii="Arial Narrow" w:hAnsi="Arial Narrow" w:cs="Arial"/>
        </w:rPr>
        <w:t>:</w:t>
      </w:r>
    </w:p>
    <w:p w14:paraId="49939267" w14:textId="77777777" w:rsidR="0044648E" w:rsidRPr="007F7FD1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3D644818" w14:textId="77777777" w:rsidR="0044648E" w:rsidRPr="007F7FD1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7F7FD1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4B2E8FEB" w14:textId="77777777" w:rsidR="00C62F57" w:rsidRPr="007F7FD1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7F7FD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F7FD1" w14:paraId="3629BDAE" w14:textId="77777777" w:rsidTr="00CD4DD1">
        <w:tc>
          <w:tcPr>
            <w:tcW w:w="9104" w:type="dxa"/>
            <w:shd w:val="clear" w:color="auto" w:fill="D9D9D9"/>
          </w:tcPr>
          <w:p w14:paraId="545403FC" w14:textId="77777777" w:rsidR="00BE6F04" w:rsidRPr="007F7FD1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F7FD1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7A5E7B99" w14:textId="77777777" w:rsidR="00FE4E2B" w:rsidRPr="007F7FD1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F7FD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F7FD1" w14:paraId="647AF2C0" w14:textId="77777777" w:rsidTr="00847232">
        <w:tc>
          <w:tcPr>
            <w:tcW w:w="9104" w:type="dxa"/>
            <w:shd w:val="clear" w:color="auto" w:fill="D9D9D9"/>
          </w:tcPr>
          <w:p w14:paraId="15B8900D" w14:textId="77777777" w:rsidR="00E426EB" w:rsidRPr="007F7FD1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7F7FD1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BBF9A26" w14:textId="77777777" w:rsidR="00E426EB" w:rsidRPr="007F7FD1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0897AF2" w14:textId="77777777" w:rsidR="00E426EB" w:rsidRPr="007F7FD1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53E7946" w14:textId="77777777" w:rsidR="00E426EB" w:rsidRPr="007F7FD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8BF205D" w14:textId="77777777" w:rsidR="00E426EB" w:rsidRPr="007F7FD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7F7FD1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7495085" w14:textId="77777777" w:rsidR="00E426EB" w:rsidRPr="007F7FD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F7FD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2A2FC1F" w14:textId="77777777" w:rsidR="00E426EB" w:rsidRPr="007F7FD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7F7FD1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1AF0A33" w14:textId="77777777" w:rsidR="0012157F" w:rsidRPr="007F7FD1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32737AB" w14:textId="77777777" w:rsidR="008C60E1" w:rsidRPr="007F7FD1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28F7F99" w14:textId="77777777" w:rsidR="00524951" w:rsidRPr="007F7FD1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7F7FD1">
        <w:rPr>
          <w:rFonts w:ascii="Arial Narrow" w:hAnsi="Arial Narrow" w:cs="Arial"/>
          <w:sz w:val="18"/>
          <w:szCs w:val="18"/>
        </w:rPr>
        <w:tab/>
      </w:r>
      <w:r w:rsidRPr="007F7FD1">
        <w:rPr>
          <w:rFonts w:ascii="Arial Narrow" w:hAnsi="Arial Narrow" w:cs="Arial"/>
          <w:sz w:val="18"/>
          <w:szCs w:val="18"/>
        </w:rPr>
        <w:tab/>
      </w:r>
      <w:r w:rsidRPr="007F7FD1">
        <w:rPr>
          <w:rFonts w:ascii="Arial Narrow" w:hAnsi="Arial Narrow" w:cs="Arial"/>
          <w:sz w:val="18"/>
          <w:szCs w:val="18"/>
        </w:rPr>
        <w:tab/>
      </w:r>
      <w:r w:rsidRPr="007F7FD1">
        <w:rPr>
          <w:rFonts w:ascii="Arial Narrow" w:hAnsi="Arial Narrow" w:cs="Arial"/>
          <w:sz w:val="18"/>
          <w:szCs w:val="18"/>
        </w:rPr>
        <w:tab/>
      </w:r>
      <w:r w:rsidRPr="007F7FD1">
        <w:rPr>
          <w:rFonts w:ascii="Arial Narrow" w:hAnsi="Arial Narrow" w:cs="Arial"/>
          <w:sz w:val="18"/>
          <w:szCs w:val="18"/>
        </w:rPr>
        <w:tab/>
      </w:r>
      <w:r w:rsidRPr="007F7FD1">
        <w:rPr>
          <w:rFonts w:ascii="Arial Narrow" w:hAnsi="Arial Narrow" w:cs="Arial"/>
          <w:sz w:val="18"/>
          <w:szCs w:val="18"/>
        </w:rPr>
        <w:tab/>
      </w:r>
      <w:r w:rsidRPr="007F7FD1">
        <w:rPr>
          <w:rFonts w:ascii="Arial Narrow" w:hAnsi="Arial Narrow" w:cs="Arial"/>
          <w:sz w:val="18"/>
          <w:szCs w:val="18"/>
        </w:rPr>
        <w:tab/>
      </w:r>
    </w:p>
    <w:p w14:paraId="661F00AC" w14:textId="77777777" w:rsidR="00524951" w:rsidRPr="007F7FD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E69BC7F" w14:textId="77777777" w:rsidR="00FE4E2B" w:rsidRPr="007F7FD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7F7FD1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7F7FD1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49713133" w14:textId="77777777" w:rsidR="00484F88" w:rsidRPr="007F7FD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7F7FD1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7F7FD1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7F7FD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ED9BC" w14:textId="77777777" w:rsidR="00031FDB" w:rsidRDefault="00031FDB" w:rsidP="0038231F">
      <w:pPr>
        <w:spacing w:after="0" w:line="240" w:lineRule="auto"/>
      </w:pPr>
      <w:r>
        <w:separator/>
      </w:r>
    </w:p>
  </w:endnote>
  <w:endnote w:type="continuationSeparator" w:id="0">
    <w:p w14:paraId="478814B6" w14:textId="77777777" w:rsidR="00031FDB" w:rsidRDefault="00031F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B36B8" w14:textId="77777777" w:rsidR="007E5ED2" w:rsidRDefault="007E5E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927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FB82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69D83" w14:textId="77777777" w:rsidR="007E5ED2" w:rsidRDefault="007E5E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F658F" w14:textId="77777777" w:rsidR="00031FDB" w:rsidRDefault="00031FDB" w:rsidP="0038231F">
      <w:pPr>
        <w:spacing w:after="0" w:line="240" w:lineRule="auto"/>
      </w:pPr>
      <w:r>
        <w:separator/>
      </w:r>
    </w:p>
  </w:footnote>
  <w:footnote w:type="continuationSeparator" w:id="0">
    <w:p w14:paraId="6AB9A210" w14:textId="77777777" w:rsidR="00031FDB" w:rsidRDefault="00031FDB" w:rsidP="0038231F">
      <w:pPr>
        <w:spacing w:after="0" w:line="240" w:lineRule="auto"/>
      </w:pPr>
      <w:r>
        <w:continuationSeparator/>
      </w:r>
    </w:p>
  </w:footnote>
  <w:footnote w:id="1">
    <w:p w14:paraId="10760A0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B6B78F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50BC3E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2F67C65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B30EBB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5ED0C6B1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A63590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5A5A0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53B754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50F4FB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7719299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8AE3C" w14:textId="77777777" w:rsidR="007E5ED2" w:rsidRDefault="007E5E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3DFEC" w14:textId="77777777" w:rsidR="007E5ED2" w:rsidRDefault="007E5E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00639" w14:textId="77777777" w:rsidR="007E5ED2" w:rsidRDefault="007E5E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846674">
    <w:abstractNumId w:val="11"/>
  </w:num>
  <w:num w:numId="2" w16cid:durableId="28648417">
    <w:abstractNumId w:val="0"/>
  </w:num>
  <w:num w:numId="3" w16cid:durableId="797146923">
    <w:abstractNumId w:val="10"/>
  </w:num>
  <w:num w:numId="4" w16cid:durableId="1525438985">
    <w:abstractNumId w:val="13"/>
  </w:num>
  <w:num w:numId="5" w16cid:durableId="1699432502">
    <w:abstractNumId w:val="12"/>
  </w:num>
  <w:num w:numId="6" w16cid:durableId="105203523">
    <w:abstractNumId w:val="9"/>
  </w:num>
  <w:num w:numId="7" w16cid:durableId="489098127">
    <w:abstractNumId w:val="1"/>
  </w:num>
  <w:num w:numId="8" w16cid:durableId="370616318">
    <w:abstractNumId w:val="6"/>
  </w:num>
  <w:num w:numId="9" w16cid:durableId="2115321816">
    <w:abstractNumId w:val="4"/>
  </w:num>
  <w:num w:numId="10" w16cid:durableId="39020932">
    <w:abstractNumId w:val="7"/>
  </w:num>
  <w:num w:numId="11" w16cid:durableId="1129401789">
    <w:abstractNumId w:val="5"/>
  </w:num>
  <w:num w:numId="12" w16cid:durableId="321279122">
    <w:abstractNumId w:val="8"/>
  </w:num>
  <w:num w:numId="13" w16cid:durableId="1026757835">
    <w:abstractNumId w:val="3"/>
  </w:num>
  <w:num w:numId="14" w16cid:durableId="1433697920">
    <w:abstractNumId w:val="2"/>
  </w:num>
  <w:num w:numId="15" w16cid:durableId="12384002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7F8F"/>
    <w:rsid w:val="00023477"/>
    <w:rsid w:val="000247FF"/>
    <w:rsid w:val="00025C8D"/>
    <w:rsid w:val="000303EE"/>
    <w:rsid w:val="00030833"/>
    <w:rsid w:val="00031FDB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5ED2"/>
    <w:rsid w:val="007F7FD1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7F8F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BAD31"/>
  <w15:docId w15:val="{F38DC9E6-3996-4054-90D3-333D88AE5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890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2026-10-23T07:33:00Z</dcterms:created>
  <dcterms:modified xsi:type="dcterms:W3CDTF">2026-10-23T07:34:00Z</dcterms:modified>
</cp:coreProperties>
</file>